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E6C" w:rsidRPr="007B6390" w:rsidRDefault="00F61B6D" w:rsidP="009F0CBB">
      <w:pPr>
        <w:pStyle w:val="title"/>
        <w:spacing w:after="360"/>
        <w:rPr>
          <w:sz w:val="36"/>
          <w:szCs w:val="36"/>
        </w:rPr>
      </w:pPr>
      <w:r w:rsidRPr="007B6390">
        <w:rPr>
          <w:sz w:val="36"/>
          <w:szCs w:val="36"/>
        </w:rPr>
        <w:t xml:space="preserve">IBM-ACS: Reminiscences and Lessons Learned </w:t>
      </w:r>
      <w:r w:rsidR="00427540">
        <w:rPr>
          <w:sz w:val="36"/>
          <w:szCs w:val="36"/>
        </w:rPr>
        <w:t>F</w:t>
      </w:r>
      <w:r w:rsidRPr="007B6390">
        <w:rPr>
          <w:sz w:val="36"/>
          <w:szCs w:val="36"/>
        </w:rPr>
        <w:t>rom a 1960’s Supercomputer P</w:t>
      </w:r>
      <w:r w:rsidR="00A608F5" w:rsidRPr="007B6390">
        <w:rPr>
          <w:sz w:val="36"/>
          <w:szCs w:val="36"/>
        </w:rPr>
        <w:t>roject</w:t>
      </w:r>
      <w:r w:rsidR="00833BE3" w:rsidRPr="00833BE3">
        <w:rPr>
          <w:sz w:val="16"/>
          <w:szCs w:val="16"/>
        </w:rPr>
        <w:t xml:space="preserve"> </w:t>
      </w:r>
      <w:r w:rsidR="00177E57">
        <w:rPr>
          <w:sz w:val="36"/>
          <w:szCs w:val="36"/>
        </w:rPr>
        <w:t>*</w:t>
      </w:r>
    </w:p>
    <w:p w:rsidR="00A608F5" w:rsidRPr="007B6390" w:rsidRDefault="00A608F5" w:rsidP="009F0CBB">
      <w:pPr>
        <w:pStyle w:val="author"/>
        <w:spacing w:after="120"/>
        <w:rPr>
          <w:sz w:val="24"/>
          <w:szCs w:val="24"/>
        </w:rPr>
      </w:pPr>
      <w:r w:rsidRPr="007B6390">
        <w:rPr>
          <w:sz w:val="24"/>
          <w:szCs w:val="24"/>
        </w:rPr>
        <w:t>Lynn Conway</w:t>
      </w:r>
    </w:p>
    <w:p w:rsidR="00F03F41" w:rsidRPr="007B6390" w:rsidRDefault="00607B4E" w:rsidP="00F61B6D">
      <w:pPr>
        <w:pStyle w:val="address"/>
        <w:rPr>
          <w:sz w:val="20"/>
        </w:rPr>
      </w:pPr>
      <w:r w:rsidRPr="007B6390">
        <w:rPr>
          <w:sz w:val="20"/>
        </w:rPr>
        <w:t>Professor of Electrical Engineering and Computer Science, Emerita</w:t>
      </w:r>
    </w:p>
    <w:p w:rsidR="00607B4E" w:rsidRPr="007B6390" w:rsidRDefault="00607B4E" w:rsidP="00F61B6D">
      <w:pPr>
        <w:pStyle w:val="address"/>
        <w:rPr>
          <w:sz w:val="20"/>
        </w:rPr>
      </w:pPr>
      <w:r w:rsidRPr="007B6390">
        <w:rPr>
          <w:sz w:val="20"/>
        </w:rPr>
        <w:t xml:space="preserve">University </w:t>
      </w:r>
      <w:r w:rsidR="00F03F41" w:rsidRPr="007B6390">
        <w:rPr>
          <w:sz w:val="20"/>
        </w:rPr>
        <w:t>of Michigan, Ann Arbor, MI 48109-2110</w:t>
      </w:r>
    </w:p>
    <w:p w:rsidR="00A608F5" w:rsidRPr="00B60B2A" w:rsidRDefault="00F03F41" w:rsidP="00F61B6D">
      <w:pPr>
        <w:pStyle w:val="e-mail"/>
        <w:rPr>
          <w:rFonts w:ascii="Times New Roman" w:hAnsi="Times New Roman"/>
          <w:i/>
          <w:sz w:val="20"/>
        </w:rPr>
      </w:pPr>
      <w:r w:rsidRPr="00B60B2A">
        <w:rPr>
          <w:rFonts w:ascii="Times New Roman" w:hAnsi="Times New Roman"/>
          <w:i/>
          <w:sz w:val="20"/>
        </w:rPr>
        <w:t>lynn@ieee.org</w:t>
      </w:r>
    </w:p>
    <w:p w:rsidR="00536855" w:rsidRPr="00F61B6D" w:rsidRDefault="00F61B6D" w:rsidP="00177E57">
      <w:pPr>
        <w:pStyle w:val="abstract"/>
        <w:spacing w:before="360"/>
        <w:ind w:left="562" w:right="562"/>
        <w:rPr>
          <w:b/>
        </w:rPr>
      </w:pPr>
      <w:r>
        <w:rPr>
          <w:b/>
        </w:rPr>
        <w:t>Abstract.</w:t>
      </w:r>
      <w:r>
        <w:t xml:space="preserve"> </w:t>
      </w:r>
      <w:r w:rsidR="00536855" w:rsidRPr="00F03F41">
        <w:t xml:space="preserve">This paper contains reminiscences </w:t>
      </w:r>
      <w:r w:rsidR="007207D9">
        <w:t>of</w:t>
      </w:r>
      <w:r w:rsidR="00536855" w:rsidRPr="00F03F41">
        <w:t xml:space="preserve"> my work as a young engineer at IBM-Advanced Computing Systems. I met </w:t>
      </w:r>
      <w:r w:rsidR="00FB6003">
        <w:t xml:space="preserve">my colleague </w:t>
      </w:r>
      <w:r w:rsidR="00536855" w:rsidRPr="00F03F41">
        <w:t xml:space="preserve">Brian </w:t>
      </w:r>
      <w:proofErr w:type="spellStart"/>
      <w:r w:rsidR="00536855" w:rsidRPr="00F03F41">
        <w:t>Randell</w:t>
      </w:r>
      <w:proofErr w:type="spellEnd"/>
      <w:r w:rsidR="00536855" w:rsidRPr="00F03F41">
        <w:t xml:space="preserve"> during a particularly exciting time </w:t>
      </w:r>
      <w:r w:rsidR="003E6F68">
        <w:t>there</w:t>
      </w:r>
      <w:r w:rsidR="00536855" w:rsidRPr="00F03F41">
        <w:t xml:space="preserve"> – a time that shape</w:t>
      </w:r>
      <w:r w:rsidR="007207D9">
        <w:t>d</w:t>
      </w:r>
      <w:r w:rsidR="00536855" w:rsidRPr="00F03F41">
        <w:t xml:space="preserve"> our later careers in</w:t>
      </w:r>
      <w:r w:rsidR="00536855">
        <w:t xml:space="preserve"> </w:t>
      </w:r>
      <w:r w:rsidR="00306ECB">
        <w:t xml:space="preserve">very </w:t>
      </w:r>
      <w:r w:rsidR="00536855" w:rsidRPr="00F03F41">
        <w:t>interesting ways. This paper reflects on those lon</w:t>
      </w:r>
      <w:r w:rsidR="00536855">
        <w:t xml:space="preserve">g-ago experiences and the many </w:t>
      </w:r>
      <w:r w:rsidR="00536855" w:rsidRPr="00F03F41">
        <w:t xml:space="preserve">lessons learned </w:t>
      </w:r>
      <w:r w:rsidR="00536855">
        <w:t>back then</w:t>
      </w:r>
      <w:r w:rsidR="00536855" w:rsidRPr="00F03F41">
        <w:t>.</w:t>
      </w:r>
      <w:r w:rsidR="00536855">
        <w:t xml:space="preserve"> I’m hoping </w:t>
      </w:r>
      <w:r w:rsidR="007207D9">
        <w:t xml:space="preserve">that </w:t>
      </w:r>
      <w:r w:rsidR="00536855">
        <w:t xml:space="preserve">other ACS veterans </w:t>
      </w:r>
      <w:r w:rsidR="007207D9">
        <w:t>will</w:t>
      </w:r>
      <w:r w:rsidR="00536855">
        <w:t xml:space="preserve"> share their </w:t>
      </w:r>
      <w:r w:rsidR="007207D9">
        <w:t>memories</w:t>
      </w:r>
      <w:r w:rsidR="00536855">
        <w:t xml:space="preserve"> with us too, and that together we can build ever-clearer image</w:t>
      </w:r>
      <w:r w:rsidR="007207D9">
        <w:t>s</w:t>
      </w:r>
      <w:r w:rsidR="00536855">
        <w:t xml:space="preserve"> of those heady days.</w:t>
      </w:r>
    </w:p>
    <w:p w:rsidR="001169D8" w:rsidRPr="00F61B6D" w:rsidRDefault="00536855" w:rsidP="009F360B">
      <w:pPr>
        <w:pStyle w:val="keywords"/>
        <w:jc w:val="both"/>
      </w:pPr>
      <w:r w:rsidRPr="00F03F41">
        <w:rPr>
          <w:b/>
        </w:rPr>
        <w:t xml:space="preserve">Keywords: </w:t>
      </w:r>
      <w:r w:rsidRPr="00F03F41">
        <w:t xml:space="preserve">IBM, Advanced Computing Systems, </w:t>
      </w:r>
      <w:r w:rsidR="00027237" w:rsidRPr="00027237">
        <w:t xml:space="preserve">supercomputer, </w:t>
      </w:r>
      <w:r w:rsidR="007738F3" w:rsidRPr="00F03F41">
        <w:t xml:space="preserve">computer architecture, </w:t>
      </w:r>
      <w:r w:rsidRPr="00F03F41">
        <w:t xml:space="preserve">system design, </w:t>
      </w:r>
      <w:r w:rsidR="00A36030">
        <w:t xml:space="preserve">project dynamics, </w:t>
      </w:r>
      <w:r w:rsidR="00A36030" w:rsidRPr="00F03F41">
        <w:t>design process</w:t>
      </w:r>
      <w:r w:rsidR="00A36030">
        <w:t xml:space="preserve"> design,</w:t>
      </w:r>
      <w:r w:rsidR="00A36030" w:rsidRPr="00027237">
        <w:t xml:space="preserve"> </w:t>
      </w:r>
      <w:r w:rsidRPr="00F03F41">
        <w:t>multi-level simulation,</w:t>
      </w:r>
      <w:r w:rsidRPr="004C57FC">
        <w:t xml:space="preserve"> </w:t>
      </w:r>
      <w:r w:rsidR="00027237">
        <w:t xml:space="preserve">superscalar, </w:t>
      </w:r>
      <w:r w:rsidRPr="00F03F41">
        <w:t>instruction level parallelism, multiple out-of-order dynamic instruction scheduling</w:t>
      </w:r>
      <w:r>
        <w:t>, Xerox Palo Alto Research Center, VLSI design</w:t>
      </w:r>
      <w:r w:rsidRPr="00F03F41">
        <w:t>.</w:t>
      </w:r>
    </w:p>
    <w:p w:rsidR="00A608F5" w:rsidRPr="00F61B6D" w:rsidRDefault="00A608F5" w:rsidP="009F0CBB">
      <w:pPr>
        <w:pStyle w:val="heading10"/>
        <w:spacing w:before="480"/>
        <w:ind w:left="562" w:hanging="562"/>
      </w:pPr>
      <w:r w:rsidRPr="002924DC">
        <w:t xml:space="preserve">Introduction  </w:t>
      </w:r>
    </w:p>
    <w:p w:rsidR="006E7E89" w:rsidRPr="002924DC" w:rsidRDefault="007B4B75" w:rsidP="00AC346F">
      <w:pPr>
        <w:pStyle w:val="p1a"/>
        <w:spacing w:before="120"/>
      </w:pPr>
      <w:r w:rsidRPr="002924DC">
        <w:t xml:space="preserve">I was hired by IBM Research right out of graduate school, and soon joined what would become the IBM Advanced Computing Systems project just as it was forming in 1965.  In these reflections, I’d like to share glimpses of that amazing project from my perspective as a young impressionable engineer at the time. </w:t>
      </w:r>
    </w:p>
    <w:p w:rsidR="00B44712" w:rsidRPr="002924DC" w:rsidRDefault="00903F83" w:rsidP="00AC346F">
      <w:pPr>
        <w:spacing w:before="120"/>
        <w:ind w:firstLine="230"/>
      </w:pPr>
      <w:r w:rsidRPr="002924DC">
        <w:t>It was a golden era in computer research</w:t>
      </w:r>
      <w:r w:rsidR="001E74C1" w:rsidRPr="002924DC">
        <w:t xml:space="preserve">, a time when fundamental breakthroughs were being made across a wide front. </w:t>
      </w:r>
      <w:r w:rsidR="00B44712" w:rsidRPr="002924DC">
        <w:t>The well-distilled and h</w:t>
      </w:r>
      <w:r w:rsidR="006477BD" w:rsidRPr="002924DC">
        <w:t xml:space="preserve">ighly </w:t>
      </w:r>
      <w:r w:rsidR="00B44712" w:rsidRPr="002924DC">
        <w:t xml:space="preserve">codified results of that and subsequent work, as contained in </w:t>
      </w:r>
      <w:r w:rsidR="006477BD" w:rsidRPr="002924DC">
        <w:t>today’s</w:t>
      </w:r>
      <w:r w:rsidR="00B44712" w:rsidRPr="002924DC">
        <w:t xml:space="preserve"> modern</w:t>
      </w:r>
      <w:r w:rsidR="001E74C1" w:rsidRPr="002924DC">
        <w:t xml:space="preserve"> textbooks</w:t>
      </w:r>
      <w:r w:rsidR="00B44712" w:rsidRPr="002924DC">
        <w:t xml:space="preserve">, give no clue as to how they came to be. Lost </w:t>
      </w:r>
      <w:r w:rsidR="006E7E89" w:rsidRPr="002924DC">
        <w:t>in tho</w:t>
      </w:r>
      <w:r w:rsidR="006477BD" w:rsidRPr="002924DC">
        <w:t xml:space="preserve">se texts </w:t>
      </w:r>
      <w:r w:rsidR="00B44712" w:rsidRPr="002924DC">
        <w:t xml:space="preserve">is </w:t>
      </w:r>
      <w:r w:rsidR="00612B0F" w:rsidRPr="002924DC">
        <w:t xml:space="preserve">all </w:t>
      </w:r>
      <w:r w:rsidR="00B44712" w:rsidRPr="002924DC">
        <w:t xml:space="preserve">the excitement, the challenge, the confusion, </w:t>
      </w:r>
      <w:r w:rsidR="0059753A" w:rsidRPr="002924DC">
        <w:t xml:space="preserve">the </w:t>
      </w:r>
      <w:r w:rsidR="00612B0F" w:rsidRPr="002924DC">
        <w:t>cama</w:t>
      </w:r>
      <w:r w:rsidR="0059753A" w:rsidRPr="002924DC">
        <w:t xml:space="preserve">raderie, </w:t>
      </w:r>
      <w:r w:rsidR="00612B0F" w:rsidRPr="002924DC">
        <w:t>the chaos</w:t>
      </w:r>
      <w:r w:rsidR="00B44712" w:rsidRPr="002924DC">
        <w:t xml:space="preserve"> and the fun – the feeling of what it was </w:t>
      </w:r>
      <w:r w:rsidR="00D72DB7" w:rsidRPr="002924DC">
        <w:t xml:space="preserve">really </w:t>
      </w:r>
      <w:r w:rsidR="00B44712" w:rsidRPr="002924DC">
        <w:t xml:space="preserve">like to be </w:t>
      </w:r>
      <w:r w:rsidR="00612B0F" w:rsidRPr="002924DC">
        <w:t>there</w:t>
      </w:r>
      <w:r w:rsidR="006E7E89" w:rsidRPr="002924DC">
        <w:t xml:space="preserve"> – </w:t>
      </w:r>
      <w:r w:rsidR="00B44712" w:rsidRPr="002924DC">
        <w:t>at that frontier, at that time.</w:t>
      </w:r>
    </w:p>
    <w:p w:rsidR="00EF63D2" w:rsidRPr="002924DC" w:rsidRDefault="00986317" w:rsidP="00AC346F">
      <w:pPr>
        <w:spacing w:before="120"/>
        <w:ind w:firstLine="230"/>
      </w:pPr>
      <w:r w:rsidRPr="002924DC">
        <w:t xml:space="preserve">This is my first foray into </w:t>
      </w:r>
      <w:r w:rsidR="00FD47ED" w:rsidRPr="002924DC">
        <w:t>writing down</w:t>
      </w:r>
      <w:r w:rsidR="00B94DB7" w:rsidRPr="002924DC">
        <w:t xml:space="preserve"> </w:t>
      </w:r>
      <w:r w:rsidR="002F02F2" w:rsidRPr="002924DC">
        <w:t>this story</w:t>
      </w:r>
      <w:r w:rsidR="00D72DB7" w:rsidRPr="002924DC">
        <w:t xml:space="preserve">, </w:t>
      </w:r>
      <w:r w:rsidR="0062347E" w:rsidRPr="002924DC">
        <w:t>in hopes of bringing some of that</w:t>
      </w:r>
      <w:r w:rsidR="00D72DB7" w:rsidRPr="002924DC">
        <w:t xml:space="preserve"> thrill back to life</w:t>
      </w:r>
      <w:r w:rsidR="003602A4" w:rsidRPr="002924DC">
        <w:t xml:space="preserve">. </w:t>
      </w:r>
      <w:r w:rsidR="00FC290A" w:rsidRPr="002924DC">
        <w:t xml:space="preserve">In doing so, I have made </w:t>
      </w:r>
      <w:r w:rsidR="00557BF5" w:rsidRPr="002924DC">
        <w:t xml:space="preserve">use of </w:t>
      </w:r>
      <w:r w:rsidR="00FC290A" w:rsidRPr="002924DC">
        <w:t xml:space="preserve">the </w:t>
      </w:r>
      <w:r w:rsidR="00557BF5" w:rsidRPr="002924DC">
        <w:t xml:space="preserve">extensive </w:t>
      </w:r>
      <w:r w:rsidR="001B0BB5" w:rsidRPr="002924DC">
        <w:t xml:space="preserve">ACS </w:t>
      </w:r>
      <w:r w:rsidR="00557BF5" w:rsidRPr="002924DC">
        <w:t xml:space="preserve">historical files compiled by Prof. Mark </w:t>
      </w:r>
      <w:proofErr w:type="spellStart"/>
      <w:r w:rsidR="00557BF5" w:rsidRPr="002924DC">
        <w:t>Smotherman</w:t>
      </w:r>
      <w:proofErr w:type="spellEnd"/>
      <w:r w:rsidR="00557BF5" w:rsidRPr="002924DC">
        <w:t xml:space="preserve"> of Clemson University</w:t>
      </w:r>
      <w:r w:rsidR="00F92431">
        <w:t xml:space="preserve"> </w:t>
      </w:r>
      <w:r w:rsidR="00A211FE" w:rsidRPr="003C0A75">
        <w:t>[1]</w:t>
      </w:r>
      <w:r w:rsidR="00557BF5" w:rsidRPr="002924DC">
        <w:t>, along with my own ar</w:t>
      </w:r>
      <w:r w:rsidR="00304363" w:rsidRPr="002924DC">
        <w:t>chive of ACS documents</w:t>
      </w:r>
      <w:r w:rsidR="00B64143">
        <w:t xml:space="preserve"> </w:t>
      </w:r>
      <w:r w:rsidR="00A211FE" w:rsidRPr="003C0A75">
        <w:t>[2]</w:t>
      </w:r>
      <w:r w:rsidR="00B64143">
        <w:t>.</w:t>
      </w:r>
      <w:r w:rsidR="00EE546A">
        <w:t xml:space="preserve"> </w:t>
      </w:r>
      <w:r w:rsidR="006E7E89" w:rsidRPr="002924DC">
        <w:t>Of</w:t>
      </w:r>
      <w:r w:rsidR="00FC290A" w:rsidRPr="002924DC">
        <w:t xml:space="preserve"> neces</w:t>
      </w:r>
      <w:r w:rsidR="00546C8F" w:rsidRPr="002924DC">
        <w:t>sity</w:t>
      </w:r>
      <w:r w:rsidR="006E7E89" w:rsidRPr="002924DC">
        <w:t>,</w:t>
      </w:r>
      <w:r w:rsidR="00546C8F" w:rsidRPr="002924DC">
        <w:t xml:space="preserve"> much relies on my memory. S</w:t>
      </w:r>
      <w:r w:rsidR="00557BF5" w:rsidRPr="002924DC">
        <w:t xml:space="preserve">ome </w:t>
      </w:r>
      <w:r w:rsidRPr="002924DC">
        <w:t xml:space="preserve">reflections </w:t>
      </w:r>
      <w:r w:rsidR="00FC290A" w:rsidRPr="002924DC">
        <w:t xml:space="preserve">also </w:t>
      </w:r>
      <w:r w:rsidR="00FD47ED" w:rsidRPr="002924DC">
        <w:t>involve</w:t>
      </w:r>
      <w:r w:rsidR="00557BF5" w:rsidRPr="002924DC">
        <w:t xml:space="preserve"> insights</w:t>
      </w:r>
      <w:r w:rsidR="006E7E89" w:rsidRPr="002924DC">
        <w:t xml:space="preserve"> </w:t>
      </w:r>
      <w:r w:rsidR="00F82311" w:rsidRPr="002924DC">
        <w:t xml:space="preserve">gained </w:t>
      </w:r>
      <w:r w:rsidR="006E7E89" w:rsidRPr="002924DC">
        <w:t>from recently uncovered documents</w:t>
      </w:r>
      <w:r w:rsidR="00EF63D2" w:rsidRPr="002924DC">
        <w:t xml:space="preserve">, and </w:t>
      </w:r>
      <w:r w:rsidR="006E7E89" w:rsidRPr="002924DC">
        <w:t>will</w:t>
      </w:r>
      <w:r w:rsidRPr="002924DC">
        <w:t xml:space="preserve"> need revision </w:t>
      </w:r>
      <w:r w:rsidR="006E7E89" w:rsidRPr="002924DC">
        <w:t xml:space="preserve">and expansion </w:t>
      </w:r>
      <w:r w:rsidRPr="002924DC">
        <w:t>as further evidence arises</w:t>
      </w:r>
      <w:r w:rsidR="00FC290A" w:rsidRPr="002924DC">
        <w:t>.</w:t>
      </w:r>
      <w:r w:rsidRPr="002924DC">
        <w:t xml:space="preserve"> </w:t>
      </w:r>
    </w:p>
    <w:p w:rsidR="00B94DB7" w:rsidRPr="002924DC" w:rsidRDefault="00EF63D2" w:rsidP="00AC346F">
      <w:pPr>
        <w:spacing w:before="120"/>
        <w:ind w:firstLine="230"/>
      </w:pPr>
      <w:r w:rsidRPr="002924DC">
        <w:t>One of my goals is</w:t>
      </w:r>
      <w:r w:rsidR="006E7E89" w:rsidRPr="002924DC">
        <w:t xml:space="preserve"> to </w:t>
      </w:r>
      <w:r w:rsidR="009E6BB5" w:rsidRPr="002924DC">
        <w:t>encourage</w:t>
      </w:r>
      <w:r w:rsidR="006E7E89" w:rsidRPr="002924DC">
        <w:t xml:space="preserve"> </w:t>
      </w:r>
      <w:r w:rsidRPr="002924DC">
        <w:t xml:space="preserve">other </w:t>
      </w:r>
      <w:r w:rsidR="00FC290A" w:rsidRPr="002924DC">
        <w:t>ACS vets</w:t>
      </w:r>
      <w:r w:rsidR="00546C8F" w:rsidRPr="002924DC">
        <w:t xml:space="preserve"> </w:t>
      </w:r>
      <w:r w:rsidR="009E6BB5" w:rsidRPr="002924DC">
        <w:t>to</w:t>
      </w:r>
      <w:r w:rsidRPr="002924DC">
        <w:t xml:space="preserve"> </w:t>
      </w:r>
      <w:r w:rsidR="009532A0" w:rsidRPr="002924DC">
        <w:t xml:space="preserve">also </w:t>
      </w:r>
      <w:r w:rsidR="001169D8">
        <w:t>share</w:t>
      </w:r>
      <w:r w:rsidRPr="002924DC">
        <w:t xml:space="preserve"> their reminiscences</w:t>
      </w:r>
      <w:r w:rsidR="006E7E89" w:rsidRPr="002924DC">
        <w:t xml:space="preserve">, so that we </w:t>
      </w:r>
      <w:r w:rsidR="009E6BB5" w:rsidRPr="002924DC">
        <w:t>can better illuminate</w:t>
      </w:r>
      <w:r w:rsidRPr="002924DC">
        <w:t xml:space="preserve"> and</w:t>
      </w:r>
      <w:r w:rsidR="006E7E89" w:rsidRPr="002924DC">
        <w:t xml:space="preserve"> </w:t>
      </w:r>
      <w:r w:rsidR="00FC290A" w:rsidRPr="002924DC">
        <w:t xml:space="preserve">widen our collective understanding of </w:t>
      </w:r>
      <w:r w:rsidR="0096783A" w:rsidRPr="002924DC">
        <w:t xml:space="preserve">the large-scale </w:t>
      </w:r>
      <w:r w:rsidR="0096783A" w:rsidRPr="002924DC">
        <w:rPr>
          <w:i/>
        </w:rPr>
        <w:t>project dynamics</w:t>
      </w:r>
      <w:r w:rsidR="0096783A" w:rsidRPr="002924DC">
        <w:t xml:space="preserve"> </w:t>
      </w:r>
      <w:r w:rsidR="009E6BB5" w:rsidRPr="002924DC">
        <w:t>of</w:t>
      </w:r>
      <w:r w:rsidR="009532A0" w:rsidRPr="002924DC">
        <w:t xml:space="preserve"> that</w:t>
      </w:r>
      <w:r w:rsidR="00F57497" w:rsidRPr="002924DC">
        <w:t xml:space="preserve"> era</w:t>
      </w:r>
      <w:r w:rsidR="00FC290A" w:rsidRPr="002924DC">
        <w:t xml:space="preserve">. </w:t>
      </w:r>
      <w:r w:rsidRPr="002924DC">
        <w:t>Toward that end</w:t>
      </w:r>
      <w:r w:rsidR="00986317" w:rsidRPr="002924DC">
        <w:t xml:space="preserve">, </w:t>
      </w:r>
      <w:r w:rsidR="00F82311" w:rsidRPr="002924DC">
        <w:t xml:space="preserve">and </w:t>
      </w:r>
      <w:r w:rsidR="001B0BB5" w:rsidRPr="002924DC">
        <w:t xml:space="preserve">even </w:t>
      </w:r>
      <w:r w:rsidR="002525A5" w:rsidRPr="002924DC">
        <w:t xml:space="preserve">though </w:t>
      </w:r>
      <w:r w:rsidR="006E7E89" w:rsidRPr="002924DC">
        <w:t xml:space="preserve">very much </w:t>
      </w:r>
      <w:r w:rsidR="002525A5" w:rsidRPr="002924DC">
        <w:t xml:space="preserve">a work in progress, </w:t>
      </w:r>
      <w:r w:rsidR="0008496B" w:rsidRPr="002924DC">
        <w:t>I’d like</w:t>
      </w:r>
      <w:r w:rsidR="00986317" w:rsidRPr="002924DC">
        <w:t xml:space="preserve"> </w:t>
      </w:r>
      <w:r w:rsidR="0008496B" w:rsidRPr="002924DC">
        <w:t xml:space="preserve">to </w:t>
      </w:r>
      <w:r w:rsidR="00986317" w:rsidRPr="002924DC">
        <w:t xml:space="preserve">convey the gist of </w:t>
      </w:r>
      <w:r w:rsidR="006E7E89" w:rsidRPr="002924DC">
        <w:t>the</w:t>
      </w:r>
      <w:r w:rsidR="006477BD" w:rsidRPr="002924DC">
        <w:t xml:space="preserve"> story </w:t>
      </w:r>
      <w:r w:rsidRPr="002924DC">
        <w:t xml:space="preserve">to you </w:t>
      </w:r>
      <w:r w:rsidR="00FD47ED" w:rsidRPr="002924DC">
        <w:t>now</w:t>
      </w:r>
      <w:r w:rsidR="009E6BB5" w:rsidRPr="002924DC">
        <w:t xml:space="preserve"> – </w:t>
      </w:r>
      <w:r w:rsidR="00B94DB7" w:rsidRPr="002924DC">
        <w:t>as best I can</w:t>
      </w:r>
      <w:r w:rsidR="00986317" w:rsidRPr="002924DC">
        <w:t xml:space="preserve">. </w:t>
      </w:r>
    </w:p>
    <w:p w:rsidR="00177E57" w:rsidRDefault="00177E57">
      <w:pPr>
        <w:overflowPunct/>
        <w:autoSpaceDE/>
        <w:autoSpaceDN/>
        <w:adjustRightInd/>
        <w:spacing w:line="240" w:lineRule="auto"/>
        <w:ind w:firstLine="0"/>
        <w:jc w:val="left"/>
        <w:textAlignment w:val="auto"/>
      </w:pPr>
    </w:p>
    <w:p w:rsidR="00177E57" w:rsidRDefault="00177E57">
      <w:pPr>
        <w:overflowPunct/>
        <w:autoSpaceDE/>
        <w:autoSpaceDN/>
        <w:adjustRightInd/>
        <w:spacing w:line="240" w:lineRule="auto"/>
        <w:ind w:firstLine="0"/>
        <w:jc w:val="left"/>
        <w:textAlignment w:val="auto"/>
      </w:pPr>
    </w:p>
    <w:p w:rsidR="009F0CBB" w:rsidRDefault="009F0CBB">
      <w:pPr>
        <w:overflowPunct/>
        <w:autoSpaceDE/>
        <w:autoSpaceDN/>
        <w:adjustRightInd/>
        <w:spacing w:line="240" w:lineRule="auto"/>
        <w:ind w:firstLine="0"/>
        <w:jc w:val="left"/>
        <w:textAlignment w:val="auto"/>
      </w:pPr>
    </w:p>
    <w:p w:rsidR="00177E57" w:rsidRDefault="00177E57">
      <w:pPr>
        <w:overflowPunct/>
        <w:autoSpaceDE/>
        <w:autoSpaceDN/>
        <w:adjustRightInd/>
        <w:spacing w:line="240" w:lineRule="auto"/>
        <w:ind w:firstLine="0"/>
        <w:jc w:val="left"/>
        <w:textAlignment w:val="auto"/>
      </w:pPr>
    </w:p>
    <w:p w:rsidR="00177E57" w:rsidRPr="00177E57" w:rsidRDefault="00177E57" w:rsidP="002772AB">
      <w:pPr>
        <w:spacing w:line="240" w:lineRule="auto"/>
        <w:ind w:firstLine="0"/>
        <w:rPr>
          <w:sz w:val="18"/>
          <w:szCs w:val="18"/>
        </w:rPr>
      </w:pPr>
      <w:r w:rsidRPr="00177E57">
        <w:rPr>
          <w:sz w:val="18"/>
          <w:szCs w:val="18"/>
        </w:rPr>
        <w:t xml:space="preserve">* </w:t>
      </w:r>
      <w:r w:rsidRPr="00177E57">
        <w:rPr>
          <w:rFonts w:eastAsia="Calibri"/>
          <w:sz w:val="18"/>
          <w:szCs w:val="18"/>
        </w:rPr>
        <w:t xml:space="preserve">L. Conway, "IBM-ACS: Reminiscences and Lessons Learned from a 1960's Supercomputer Project"; in: </w:t>
      </w:r>
      <w:r w:rsidRPr="002772AB">
        <w:rPr>
          <w:rFonts w:eastAsia="Calibri"/>
          <w:i/>
          <w:sz w:val="18"/>
          <w:szCs w:val="18"/>
        </w:rPr>
        <w:t xml:space="preserve">C. B. Jones, J. L. Lloyd, (Eds.), Dependable and Historic Computing: Essays Dedicated to Brian </w:t>
      </w:r>
      <w:proofErr w:type="spellStart"/>
      <w:r w:rsidRPr="002772AB">
        <w:rPr>
          <w:rFonts w:eastAsia="Calibri"/>
          <w:i/>
          <w:sz w:val="18"/>
          <w:szCs w:val="18"/>
        </w:rPr>
        <w:t>Randell</w:t>
      </w:r>
      <w:proofErr w:type="spellEnd"/>
      <w:r w:rsidRPr="002772AB">
        <w:rPr>
          <w:rFonts w:eastAsia="Calibri"/>
          <w:i/>
          <w:sz w:val="18"/>
          <w:szCs w:val="18"/>
        </w:rPr>
        <w:t xml:space="preserve"> on</w:t>
      </w:r>
      <w:r w:rsidRPr="00177E57">
        <w:rPr>
          <w:rFonts w:eastAsia="Calibri"/>
          <w:i/>
          <w:sz w:val="18"/>
          <w:szCs w:val="18"/>
        </w:rPr>
        <w:t xml:space="preserve"> the Occasion of his 75th Birthday</w:t>
      </w:r>
      <w:r w:rsidRPr="00177E57">
        <w:rPr>
          <w:sz w:val="18"/>
          <w:szCs w:val="18"/>
        </w:rPr>
        <w:t>, Springer-</w:t>
      </w:r>
      <w:proofErr w:type="spellStart"/>
      <w:r w:rsidRPr="00177E57">
        <w:rPr>
          <w:sz w:val="18"/>
          <w:szCs w:val="18"/>
        </w:rPr>
        <w:t>Verlag</w:t>
      </w:r>
      <w:proofErr w:type="spellEnd"/>
      <w:r w:rsidRPr="00177E57">
        <w:rPr>
          <w:sz w:val="18"/>
          <w:szCs w:val="18"/>
        </w:rPr>
        <w:t xml:space="preserve">, </w:t>
      </w:r>
      <w:r w:rsidRPr="00177E57">
        <w:rPr>
          <w:rFonts w:eastAsia="Calibri"/>
          <w:sz w:val="18"/>
          <w:szCs w:val="18"/>
        </w:rPr>
        <w:t>2011</w:t>
      </w:r>
      <w:r w:rsidRPr="00177E57">
        <w:rPr>
          <w:sz w:val="18"/>
          <w:szCs w:val="18"/>
        </w:rPr>
        <w:t xml:space="preserve">,  </w:t>
      </w:r>
      <w:r w:rsidRPr="00177E57">
        <w:rPr>
          <w:rFonts w:eastAsia="Calibri"/>
          <w:sz w:val="18"/>
          <w:szCs w:val="18"/>
        </w:rPr>
        <w:t>pp.185-224.</w:t>
      </w:r>
      <w:r w:rsidRPr="00177E57">
        <w:rPr>
          <w:sz w:val="18"/>
          <w:szCs w:val="18"/>
        </w:rPr>
        <w:t xml:space="preserve"> </w:t>
      </w:r>
      <w:r>
        <w:rPr>
          <w:sz w:val="18"/>
          <w:szCs w:val="18"/>
        </w:rPr>
        <w:t xml:space="preserve"> O</w:t>
      </w:r>
      <w:r w:rsidRPr="00177E57">
        <w:rPr>
          <w:sz w:val="18"/>
          <w:szCs w:val="18"/>
        </w:rPr>
        <w:t>riginal publication available at</w:t>
      </w:r>
      <w:r>
        <w:rPr>
          <w:sz w:val="18"/>
          <w:szCs w:val="18"/>
        </w:rPr>
        <w:t>:</w:t>
      </w:r>
    </w:p>
    <w:p w:rsidR="00427540" w:rsidRPr="00177E57" w:rsidRDefault="006B5AB9" w:rsidP="002772AB">
      <w:pPr>
        <w:overflowPunct/>
        <w:autoSpaceDE/>
        <w:autoSpaceDN/>
        <w:adjustRightInd/>
        <w:spacing w:line="240" w:lineRule="auto"/>
        <w:ind w:firstLine="0"/>
        <w:jc w:val="left"/>
        <w:textAlignment w:val="auto"/>
        <w:rPr>
          <w:sz w:val="18"/>
          <w:szCs w:val="18"/>
        </w:rPr>
      </w:pPr>
      <w:hyperlink r:id="rId7" w:history="1">
        <w:r w:rsidR="00177E57">
          <w:rPr>
            <w:rStyle w:val="Hyperlink"/>
          </w:rPr>
          <w:t>http://www.springerlink.com/content/u8952k538h128472/</w:t>
        </w:r>
      </w:hyperlink>
      <w:r w:rsidR="00427540" w:rsidRPr="00177E57">
        <w:rPr>
          <w:sz w:val="18"/>
          <w:szCs w:val="18"/>
        </w:rPr>
        <w:br w:type="page"/>
      </w:r>
    </w:p>
    <w:p w:rsidR="00A608F5" w:rsidRPr="002924DC" w:rsidRDefault="00100070" w:rsidP="00AC346F">
      <w:pPr>
        <w:spacing w:before="120"/>
        <w:ind w:firstLine="230"/>
      </w:pPr>
      <w:r w:rsidRPr="002924DC">
        <w:lastRenderedPageBreak/>
        <w:t xml:space="preserve">As often happens in life, </w:t>
      </w:r>
      <w:r w:rsidR="00A608F5" w:rsidRPr="002924DC">
        <w:t xml:space="preserve">my most exciting times at ACS were triggered by </w:t>
      </w:r>
      <w:r w:rsidR="006F4823" w:rsidRPr="002924DC">
        <w:t xml:space="preserve">fateful </w:t>
      </w:r>
      <w:r w:rsidR="00A608F5" w:rsidRPr="002924DC">
        <w:t>accident</w:t>
      </w:r>
      <w:r w:rsidR="006F4823" w:rsidRPr="002924DC">
        <w:t>s</w:t>
      </w:r>
      <w:r w:rsidR="00A608F5" w:rsidRPr="002924DC">
        <w:t>. For example, while building an architectural timing simu</w:t>
      </w:r>
      <w:r w:rsidR="00986317" w:rsidRPr="002924DC">
        <w:t>lator for the new machine</w:t>
      </w:r>
      <w:r w:rsidR="002F02F2" w:rsidRPr="002924DC">
        <w:t>,</w:t>
      </w:r>
      <w:r w:rsidR="00986317" w:rsidRPr="002924DC">
        <w:t xml:space="preserve"> I over</w:t>
      </w:r>
      <w:r w:rsidR="00A608F5" w:rsidRPr="002924DC">
        <w:t xml:space="preserve">heard what I thought was a design challenge. Unaware that it was actually an open research question, I went off and solved it by inventing </w:t>
      </w:r>
      <w:r w:rsidR="00232174" w:rsidRPr="002924DC">
        <w:t>a hardware subsystem that enabled the dynamic issuance of multiple</w:t>
      </w:r>
      <w:r w:rsidR="00A608F5" w:rsidRPr="002924DC">
        <w:t xml:space="preserve"> out-of-order </w:t>
      </w:r>
      <w:r w:rsidR="00951BE1" w:rsidRPr="002924DC">
        <w:t xml:space="preserve">(OOO) </w:t>
      </w:r>
      <w:r w:rsidR="00A608F5" w:rsidRPr="002924DC">
        <w:t>instruction</w:t>
      </w:r>
      <w:r w:rsidR="00232174" w:rsidRPr="002924DC">
        <w:t>s during each machine cycle. We called it “dynamic instruction</w:t>
      </w:r>
      <w:r w:rsidR="00A608F5" w:rsidRPr="002924DC">
        <w:t xml:space="preserve"> scheduling</w:t>
      </w:r>
      <w:r w:rsidR="00232174" w:rsidRPr="002924DC">
        <w:t>”</w:t>
      </w:r>
      <w:r w:rsidR="00A608F5" w:rsidRPr="002924DC">
        <w:t xml:space="preserve"> (DIS).</w:t>
      </w:r>
    </w:p>
    <w:p w:rsidR="00A608F5" w:rsidRPr="002924DC" w:rsidRDefault="00A608F5" w:rsidP="00AC346F">
      <w:pPr>
        <w:spacing w:before="120"/>
        <w:ind w:firstLine="230"/>
      </w:pPr>
      <w:r w:rsidRPr="002924DC">
        <w:t xml:space="preserve">That invention led to a roller-coaster ride of ensuing events. In a </w:t>
      </w:r>
      <w:r w:rsidR="006D4119" w:rsidRPr="002924DC">
        <w:t>rather confrontational internal</w:t>
      </w:r>
      <w:r w:rsidRPr="002924DC">
        <w:t xml:space="preserve"> memorandum entitled “Clean Machine Design”, my ACS colleague Brian </w:t>
      </w:r>
      <w:proofErr w:type="spellStart"/>
      <w:r w:rsidRPr="002924DC">
        <w:t>Randell</w:t>
      </w:r>
      <w:proofErr w:type="spellEnd"/>
      <w:r w:rsidRPr="002924DC">
        <w:t xml:space="preserve"> proposed that my invention, alo</w:t>
      </w:r>
      <w:r w:rsidR="006477BD" w:rsidRPr="002924DC">
        <w:t>ng with a related innovation he ha</w:t>
      </w:r>
      <w:r w:rsidRPr="002924DC">
        <w:t>d made in branching methods, become the bas</w:t>
      </w:r>
      <w:r w:rsidR="00EE546A">
        <w:t>is for a major machine redesign [</w:t>
      </w:r>
      <w:r w:rsidR="00A211FE" w:rsidRPr="003C0A75">
        <w:t>3]</w:t>
      </w:r>
      <w:r w:rsidR="00EE546A">
        <w:t>.</w:t>
      </w:r>
      <w:r w:rsidRPr="002924DC">
        <w:t xml:space="preserve"> Brian’s advice went unheeded, </w:t>
      </w:r>
      <w:r w:rsidR="006477BD" w:rsidRPr="002924DC">
        <w:t xml:space="preserve">however, </w:t>
      </w:r>
      <w:r w:rsidRPr="002924DC">
        <w:t xml:space="preserve">and given an IBM design culture that tended towards energetic but ad-hoc local optimizations, </w:t>
      </w:r>
      <w:r w:rsidR="006D4119" w:rsidRPr="002924DC">
        <w:t xml:space="preserve">the </w:t>
      </w:r>
      <w:r w:rsidRPr="002924DC">
        <w:t xml:space="preserve">DIS </w:t>
      </w:r>
      <w:r w:rsidR="006D4119" w:rsidRPr="002924DC">
        <w:t>scheme w</w:t>
      </w:r>
      <w:r w:rsidRPr="002924DC">
        <w:t xml:space="preserve">as instead </w:t>
      </w:r>
      <w:r w:rsidR="009E6BB5" w:rsidRPr="002924DC">
        <w:t>inserted</w:t>
      </w:r>
      <w:r w:rsidRPr="002924DC">
        <w:t xml:space="preserve"> as an incremental add-on </w:t>
      </w:r>
      <w:r w:rsidR="009E6BB5" w:rsidRPr="002924DC">
        <w:t>within</w:t>
      </w:r>
      <w:r w:rsidRPr="002924DC">
        <w:t xml:space="preserve"> the existing architecture. </w:t>
      </w:r>
    </w:p>
    <w:p w:rsidR="00FD47ED" w:rsidRPr="002924DC" w:rsidRDefault="00A608F5" w:rsidP="00AC346F">
      <w:pPr>
        <w:spacing w:before="120"/>
      </w:pPr>
      <w:r w:rsidRPr="002924DC">
        <w:t xml:space="preserve">Even so, we now know that the resulting ACS-1 machine would </w:t>
      </w:r>
      <w:r w:rsidR="00EF63D2" w:rsidRPr="002924DC">
        <w:t xml:space="preserve">likely </w:t>
      </w:r>
      <w:r w:rsidRPr="002924DC">
        <w:t xml:space="preserve">have been the premier supercomputer of its day, had it been </w:t>
      </w:r>
      <w:r w:rsidR="00EF63D2" w:rsidRPr="002924DC">
        <w:t xml:space="preserve">successfully </w:t>
      </w:r>
      <w:r w:rsidRPr="002924DC">
        <w:t>built</w:t>
      </w:r>
      <w:r w:rsidR="00EE546A">
        <w:t xml:space="preserve"> [</w:t>
      </w:r>
      <w:r w:rsidR="00A211FE" w:rsidRPr="003C0A75">
        <w:t>4]</w:t>
      </w:r>
      <w:r w:rsidRPr="002924DC">
        <w:t xml:space="preserve">. </w:t>
      </w:r>
      <w:r w:rsidR="00903F83" w:rsidRPr="002924DC">
        <w:t xml:space="preserve"> Full of pioneering innovations in machine architecture, it would have been implemented in the most advanced integrated circuitr</w:t>
      </w:r>
      <w:r w:rsidR="00913192" w:rsidRPr="002924DC">
        <w:t>y of the day</w:t>
      </w:r>
      <w:r w:rsidR="00903F83" w:rsidRPr="002924DC">
        <w:t xml:space="preserve"> with 1.6ns gate delays and </w:t>
      </w:r>
      <w:r w:rsidR="003B29F7" w:rsidRPr="002924DC">
        <w:t>an approximate</w:t>
      </w:r>
      <w:r w:rsidR="00903F83" w:rsidRPr="002924DC">
        <w:t xml:space="preserve"> 12ns cycle time. </w:t>
      </w:r>
      <w:r w:rsidRPr="002924DC">
        <w:t xml:space="preserve">However, </w:t>
      </w:r>
      <w:r w:rsidR="00903F83" w:rsidRPr="002924DC">
        <w:t>not being</w:t>
      </w:r>
      <w:r w:rsidRPr="002924DC">
        <w:t xml:space="preserve"> S/360 compatible, </w:t>
      </w:r>
      <w:r w:rsidR="00903F83" w:rsidRPr="002924DC">
        <w:t>it</w:t>
      </w:r>
      <w:r w:rsidRPr="002924DC">
        <w:t xml:space="preserve"> was killed</w:t>
      </w:r>
      <w:r w:rsidR="00FD47ED" w:rsidRPr="002924DC">
        <w:t>-off</w:t>
      </w:r>
      <w:r w:rsidR="00CE4D76">
        <w:t xml:space="preserve"> in the</w:t>
      </w:r>
      <w:r w:rsidRPr="002924DC">
        <w:t xml:space="preserve"> </w:t>
      </w:r>
      <w:r w:rsidR="000221EA" w:rsidRPr="002924DC">
        <w:t>inevitable political shootout</w:t>
      </w:r>
      <w:r w:rsidR="00CE4D76">
        <w:t xml:space="preserve"> </w:t>
      </w:r>
      <w:r w:rsidR="00753DE0">
        <w:t xml:space="preserve">– a type of </w:t>
      </w:r>
      <w:r w:rsidR="00D04BF1">
        <w:t>showdown</w:t>
      </w:r>
      <w:r w:rsidR="00753DE0">
        <w:t xml:space="preserve"> </w:t>
      </w:r>
      <w:r w:rsidR="00351927">
        <w:t>long common in technology firms</w:t>
      </w:r>
      <w:r w:rsidR="00CE4D76">
        <w:t>.</w:t>
      </w:r>
    </w:p>
    <w:p w:rsidR="00A608F5" w:rsidRPr="002924DC" w:rsidRDefault="00753DE0" w:rsidP="00AC346F">
      <w:pPr>
        <w:spacing w:before="120"/>
      </w:pPr>
      <w:r>
        <w:t>W</w:t>
      </w:r>
      <w:r w:rsidRPr="002924DC">
        <w:t>hen the project was eventually canceled</w:t>
      </w:r>
      <w:r w:rsidR="00B93640">
        <w:t>,</w:t>
      </w:r>
      <w:r w:rsidRPr="002924DC">
        <w:t xml:space="preserve"> </w:t>
      </w:r>
      <w:r w:rsidR="00A608F5" w:rsidRPr="002924DC">
        <w:t xml:space="preserve">IBM threw </w:t>
      </w:r>
      <w:r w:rsidR="00553196" w:rsidRPr="002924DC">
        <w:t xml:space="preserve">out </w:t>
      </w:r>
      <w:r w:rsidR="003B29F7" w:rsidRPr="002924DC">
        <w:t>“</w:t>
      </w:r>
      <w:r w:rsidR="00553196" w:rsidRPr="002924DC">
        <w:t>the baby with the bathwater</w:t>
      </w:r>
      <w:r w:rsidR="003B29F7" w:rsidRPr="002924DC">
        <w:t>”</w:t>
      </w:r>
      <w:r w:rsidR="009E6BB5" w:rsidRPr="002924DC">
        <w:t xml:space="preserve">, </w:t>
      </w:r>
      <w:r w:rsidR="00951BE1" w:rsidRPr="002924DC">
        <w:t>at least in part</w:t>
      </w:r>
      <w:r w:rsidR="003B29F7" w:rsidRPr="002924DC">
        <w:t xml:space="preserve"> </w:t>
      </w:r>
      <w:r w:rsidR="00553196" w:rsidRPr="002924DC">
        <w:t xml:space="preserve">I </w:t>
      </w:r>
      <w:r w:rsidR="00FD47ED" w:rsidRPr="002924DC">
        <w:t xml:space="preserve">now </w:t>
      </w:r>
      <w:r w:rsidR="00553196" w:rsidRPr="002924DC">
        <w:t>surmise,</w:t>
      </w:r>
      <w:r w:rsidR="00A608F5" w:rsidRPr="002924DC">
        <w:t xml:space="preserve"> </w:t>
      </w:r>
      <w:r w:rsidR="003B29F7" w:rsidRPr="002924DC">
        <w:t xml:space="preserve">because </w:t>
      </w:r>
      <w:r w:rsidR="009E6BB5" w:rsidRPr="002924DC">
        <w:t>many</w:t>
      </w:r>
      <w:r w:rsidR="00A608F5" w:rsidRPr="002924DC">
        <w:t xml:space="preserve"> principal players were </w:t>
      </w:r>
      <w:r w:rsidR="00C538F1" w:rsidRPr="002924DC">
        <w:t>unaware</w:t>
      </w:r>
      <w:r w:rsidR="00A608F5" w:rsidRPr="002924DC">
        <w:t xml:space="preserve"> of the significance of DIS. This is not too</w:t>
      </w:r>
      <w:r w:rsidR="009E6BB5" w:rsidRPr="002924DC">
        <w:t xml:space="preserve"> surprising</w:t>
      </w:r>
      <w:r w:rsidR="002F02F2" w:rsidRPr="002924DC">
        <w:t xml:space="preserve"> given the</w:t>
      </w:r>
      <w:r w:rsidR="00A608F5" w:rsidRPr="002924DC">
        <w:t xml:space="preserve"> </w:t>
      </w:r>
      <w:r w:rsidR="009E6BB5" w:rsidRPr="002924DC">
        <w:t>way</w:t>
      </w:r>
      <w:r w:rsidR="00A608F5" w:rsidRPr="002924DC">
        <w:t xml:space="preserve"> </w:t>
      </w:r>
      <w:r w:rsidR="003B29F7" w:rsidRPr="002924DC">
        <w:t>the innov</w:t>
      </w:r>
      <w:r w:rsidR="00093AB9" w:rsidRPr="002924DC">
        <w:t>a</w:t>
      </w:r>
      <w:r w:rsidR="003B29F7" w:rsidRPr="002924DC">
        <w:t>tion</w:t>
      </w:r>
      <w:r w:rsidR="00A608F5" w:rsidRPr="002924DC">
        <w:t xml:space="preserve"> </w:t>
      </w:r>
      <w:r w:rsidR="009E6BB5" w:rsidRPr="002924DC">
        <w:t>had been</w:t>
      </w:r>
      <w:r w:rsidR="00A608F5" w:rsidRPr="002924DC">
        <w:t xml:space="preserve"> </w:t>
      </w:r>
      <w:r w:rsidR="009E6BB5" w:rsidRPr="002924DC">
        <w:t>exploited in the first place, i.e., as a minor</w:t>
      </w:r>
      <w:r w:rsidR="00A608F5" w:rsidRPr="002924DC">
        <w:t xml:space="preserve"> add-on. </w:t>
      </w:r>
    </w:p>
    <w:p w:rsidR="00A608F5" w:rsidRPr="002924DC" w:rsidRDefault="00A608F5" w:rsidP="00AC346F">
      <w:pPr>
        <w:spacing w:before="120"/>
      </w:pPr>
      <w:r w:rsidRPr="002924DC">
        <w:t xml:space="preserve">It wasn’t long before the project was declared a “failure” by B. O. Evans, the incoming President of </w:t>
      </w:r>
      <w:r w:rsidR="00093AB9" w:rsidRPr="002924DC">
        <w:t>IBM’s</w:t>
      </w:r>
      <w:r w:rsidRPr="002924DC">
        <w:t xml:space="preserve"> System Development Division</w:t>
      </w:r>
      <w:r w:rsidR="00EE546A">
        <w:t xml:space="preserve"> [</w:t>
      </w:r>
      <w:r w:rsidR="00432BF1" w:rsidRPr="003C0A75">
        <w:t>5]</w:t>
      </w:r>
      <w:r w:rsidRPr="002924DC">
        <w:t>, and there was little follow</w:t>
      </w:r>
      <w:r w:rsidR="009E6BB5" w:rsidRPr="002924DC">
        <w:t>-up on what had happened. Outside of IBM, m</w:t>
      </w:r>
      <w:r w:rsidR="00232174" w:rsidRPr="002924DC">
        <w:t>ulti-</w:t>
      </w:r>
      <w:r w:rsidRPr="002924DC">
        <w:t xml:space="preserve">OOO DIS eventually </w:t>
      </w:r>
      <w:r w:rsidR="009E6BB5" w:rsidRPr="002924DC">
        <w:t>emerged</w:t>
      </w:r>
      <w:r w:rsidRPr="002924DC">
        <w:t xml:space="preserve"> as a foundational concept in su</w:t>
      </w:r>
      <w:r w:rsidR="009E6BB5" w:rsidRPr="002924DC">
        <w:t>perscalar computer</w:t>
      </w:r>
      <w:r w:rsidR="00F91B5E">
        <w:t xml:space="preserve"> architecture </w:t>
      </w:r>
      <w:r w:rsidR="00EE546A">
        <w:t>[</w:t>
      </w:r>
      <w:r w:rsidR="00432BF1" w:rsidRPr="003C0A75">
        <w:t>6</w:t>
      </w:r>
      <w:r w:rsidR="005B5B4C" w:rsidRPr="003C0A75">
        <w:t xml:space="preserve">, </w:t>
      </w:r>
      <w:r w:rsidR="00432BF1" w:rsidRPr="003C0A75">
        <w:t>7</w:t>
      </w:r>
      <w:r w:rsidR="00240D1D" w:rsidRPr="003C0A75">
        <w:t>]</w:t>
      </w:r>
      <w:r w:rsidR="00F91B5E">
        <w:t>,</w:t>
      </w:r>
      <w:r w:rsidR="00F61B6D">
        <w:t xml:space="preserve"> but that is another story.</w:t>
      </w:r>
    </w:p>
    <w:p w:rsidR="00FD47ED" w:rsidRPr="002924DC" w:rsidRDefault="00A608F5" w:rsidP="00AC346F">
      <w:pPr>
        <w:spacing w:before="120"/>
      </w:pPr>
      <w:r w:rsidRPr="002924DC">
        <w:t xml:space="preserve">As these rather stimulating events unfolded, I learned many lessons. I learned </w:t>
      </w:r>
      <w:r w:rsidR="009E6BB5" w:rsidRPr="002924DC">
        <w:t>about the need for</w:t>
      </w:r>
      <w:r w:rsidRPr="002924DC">
        <w:t xml:space="preserve"> targeted computer design tools to cope with design complexity, </w:t>
      </w:r>
      <w:r w:rsidR="00301F81" w:rsidRPr="002924DC">
        <w:t>about carefully defining</w:t>
      </w:r>
      <w:r w:rsidRPr="002924DC">
        <w:t xml:space="preserve"> levels of design abstraction, </w:t>
      </w:r>
      <w:r w:rsidR="00301F81" w:rsidRPr="002924DC">
        <w:t xml:space="preserve">about </w:t>
      </w:r>
      <w:r w:rsidR="00100070" w:rsidRPr="002924DC">
        <w:t>the need to cohere</w:t>
      </w:r>
      <w:r w:rsidRPr="002924DC">
        <w:t xml:space="preserve"> design efforts ac</w:t>
      </w:r>
      <w:r w:rsidR="002F02F2" w:rsidRPr="002924DC">
        <w:t xml:space="preserve">ross all levels of abstraction, about ranging </w:t>
      </w:r>
      <w:r w:rsidRPr="002924DC">
        <w:t xml:space="preserve">widely across levels of abstraction when seeking innovative system optimizations, </w:t>
      </w:r>
      <w:r w:rsidR="009E6BB5" w:rsidRPr="002924DC">
        <w:t>about</w:t>
      </w:r>
      <w:r w:rsidRPr="002924DC">
        <w:t xml:space="preserve"> princi</w:t>
      </w:r>
      <w:r w:rsidR="00301F81" w:rsidRPr="002924DC">
        <w:t>pled versus ad-hoc design</w:t>
      </w:r>
      <w:r w:rsidR="00951BE1" w:rsidRPr="002924DC">
        <w:t xml:space="preserve"> and</w:t>
      </w:r>
      <w:r w:rsidRPr="002924DC">
        <w:t xml:space="preserve"> the need for principled design of the design process itself.</w:t>
      </w:r>
      <w:r w:rsidR="00093AB9" w:rsidRPr="002924DC">
        <w:t xml:space="preserve"> </w:t>
      </w:r>
      <w:r w:rsidR="00301F81" w:rsidRPr="002924DC">
        <w:t xml:space="preserve"> </w:t>
      </w:r>
      <w:r w:rsidRPr="002924DC">
        <w:t>Th</w:t>
      </w:r>
      <w:r w:rsidR="0009637C" w:rsidRPr="002924DC">
        <w:t xml:space="preserve">e collective significance of </w:t>
      </w:r>
      <w:r w:rsidR="003B29F7" w:rsidRPr="002924DC">
        <w:t xml:space="preserve">these multi-faceted </w:t>
      </w:r>
      <w:r w:rsidRPr="002924DC">
        <w:t xml:space="preserve">lessons became clear </w:t>
      </w:r>
      <w:r w:rsidR="00553196" w:rsidRPr="002924DC">
        <w:t xml:space="preserve">to me </w:t>
      </w:r>
      <w:r w:rsidRPr="002924DC">
        <w:t xml:space="preserve">ten years later, when </w:t>
      </w:r>
      <w:r w:rsidR="00813C50" w:rsidRPr="002924DC">
        <w:t>I worked on</w:t>
      </w:r>
      <w:r w:rsidRPr="002924DC">
        <w:t xml:space="preserve"> another hard research challenge: the design of VLSI design methods.  </w:t>
      </w:r>
    </w:p>
    <w:p w:rsidR="00DC21AE" w:rsidRDefault="00A608F5" w:rsidP="00AC346F">
      <w:pPr>
        <w:spacing w:before="120"/>
      </w:pPr>
      <w:r w:rsidRPr="002924DC">
        <w:t xml:space="preserve">What follows is a </w:t>
      </w:r>
      <w:r w:rsidR="00553196" w:rsidRPr="002924DC">
        <w:t xml:space="preserve">very personal account of </w:t>
      </w:r>
      <w:r w:rsidRPr="002924DC">
        <w:t>those lessons learned, so long ago at ACS.</w:t>
      </w:r>
    </w:p>
    <w:p w:rsidR="00DC21AE" w:rsidRDefault="00482BF5" w:rsidP="00427540">
      <w:pPr>
        <w:pStyle w:val="heading10"/>
        <w:ind w:left="562" w:hanging="562"/>
      </w:pPr>
      <w:r>
        <w:t>The Adventure B</w:t>
      </w:r>
      <w:r w:rsidR="00A608F5" w:rsidRPr="002924DC">
        <w:t>egins</w:t>
      </w:r>
    </w:p>
    <w:p w:rsidR="00DC21AE" w:rsidRDefault="00A608F5" w:rsidP="00AC346F">
      <w:pPr>
        <w:pStyle w:val="p1a"/>
        <w:spacing w:before="120"/>
      </w:pPr>
      <w:r w:rsidRPr="002924DC">
        <w:t>As a young student, I found myself at the beginning of a great technological revolution: digital computing in the early 1960s. I was also at the right place, Columbia University’s School of Engineering and Applied Science in New York City, with its close ties to IBM, then a leading force in the new industry.</w:t>
      </w:r>
    </w:p>
    <w:p w:rsidR="00DC21AE" w:rsidRDefault="00A608F5" w:rsidP="00AC346F">
      <w:pPr>
        <w:spacing w:before="120"/>
      </w:pPr>
      <w:r w:rsidRPr="002924DC">
        <w:t xml:space="preserve">Along with delving into every relevant course in mathematics, physics, electrical engineering and computing at Columbia, I also did an independent study with a new faculty member, Herb </w:t>
      </w:r>
      <w:proofErr w:type="spellStart"/>
      <w:r w:rsidRPr="002924DC">
        <w:t>Schorr</w:t>
      </w:r>
      <w:proofErr w:type="spellEnd"/>
      <w:r w:rsidRPr="002924DC">
        <w:t xml:space="preserve">, just prior to his joining IBM Research. </w:t>
      </w:r>
    </w:p>
    <w:p w:rsidR="00DC21AE" w:rsidRDefault="000221EA" w:rsidP="00AC346F">
      <w:pPr>
        <w:spacing w:before="120"/>
      </w:pPr>
      <w:r w:rsidRPr="002924DC">
        <w:t>Herb</w:t>
      </w:r>
      <w:r w:rsidR="00A608F5" w:rsidRPr="002924DC">
        <w:t xml:space="preserve"> suggested that I study some recent research papers by M. V. Wilkes </w:t>
      </w:r>
      <w:r w:rsidR="00301F81" w:rsidRPr="002924DC">
        <w:t>of</w:t>
      </w:r>
      <w:r w:rsidR="00A608F5" w:rsidRPr="002924DC">
        <w:t xml:space="preserve"> Cambridge</w:t>
      </w:r>
      <w:r w:rsidR="003B29F7" w:rsidRPr="002924DC">
        <w:t xml:space="preserve"> University</w:t>
      </w:r>
      <w:r w:rsidR="00A608F5" w:rsidRPr="002924DC">
        <w:t xml:space="preserve">. The topic: Wilkes’ list processing language "WISP" and </w:t>
      </w:r>
      <w:r w:rsidR="003B29F7" w:rsidRPr="002924DC">
        <w:t xml:space="preserve">his </w:t>
      </w:r>
      <w:r w:rsidR="00A608F5" w:rsidRPr="002924DC">
        <w:t>explorations into self-compiling compilers and machine-independent compilation using that language</w:t>
      </w:r>
      <w:r w:rsidR="00EE546A">
        <w:t xml:space="preserve"> [</w:t>
      </w:r>
      <w:r w:rsidR="00432BF1" w:rsidRPr="003C0A75">
        <w:t>8</w:t>
      </w:r>
      <w:r w:rsidR="00240D1D" w:rsidRPr="003C0A75">
        <w:t>]</w:t>
      </w:r>
      <w:r w:rsidR="00A608F5" w:rsidRPr="002924DC">
        <w:t xml:space="preserve">. </w:t>
      </w:r>
    </w:p>
    <w:p w:rsidR="00DC21AE" w:rsidRDefault="00A608F5" w:rsidP="00427540">
      <w:pPr>
        <w:spacing w:before="120"/>
        <w:ind w:firstLine="230"/>
      </w:pPr>
      <w:r w:rsidRPr="002924DC">
        <w:lastRenderedPageBreak/>
        <w:t xml:space="preserve">To test my understanding, I decided to implement a self-compiling compiler for a basic version of WISP on the IBM 1620 computer </w:t>
      </w:r>
      <w:r w:rsidR="00301F81" w:rsidRPr="002924DC">
        <w:t>at</w:t>
      </w:r>
      <w:r w:rsidRPr="002924DC">
        <w:t xml:space="preserve"> Columbia</w:t>
      </w:r>
      <w:r w:rsidR="00093AB9" w:rsidRPr="002924DC">
        <w:t>’s engineering school</w:t>
      </w:r>
      <w:r w:rsidRPr="002924DC">
        <w:t xml:space="preserve">. You had to </w:t>
      </w:r>
      <w:r w:rsidR="003B29F7" w:rsidRPr="002924DC">
        <w:t>have known</w:t>
      </w:r>
      <w:r w:rsidRPr="002924DC">
        <w:t xml:space="preserve"> the 1620 up-close to realize what an arcane effort this was. However, working late into the evenings I quickly got the little compiler working and explored its use to bootstrap more sophisticated versions of the language. </w:t>
      </w:r>
    </w:p>
    <w:p w:rsidR="00DC21AE" w:rsidRDefault="00F42AF0" w:rsidP="00427540">
      <w:pPr>
        <w:spacing w:before="120"/>
      </w:pPr>
      <w:r w:rsidRPr="002924DC">
        <w:t xml:space="preserve">Fortunately, </w:t>
      </w:r>
      <w:proofErr w:type="spellStart"/>
      <w:r w:rsidRPr="002924DC">
        <w:t>Leeson’s</w:t>
      </w:r>
      <w:proofErr w:type="spellEnd"/>
      <w:r w:rsidRPr="002924DC">
        <w:t xml:space="preserve"> and </w:t>
      </w:r>
      <w:proofErr w:type="spellStart"/>
      <w:r w:rsidRPr="002924DC">
        <w:t>Dimitry’s</w:t>
      </w:r>
      <w:proofErr w:type="spellEnd"/>
      <w:r w:rsidRPr="002924DC">
        <w:t xml:space="preserve"> marvelous book on the </w:t>
      </w:r>
      <w:r w:rsidR="00093AB9" w:rsidRPr="002924DC">
        <w:t>1620</w:t>
      </w:r>
      <w:r w:rsidRPr="002924DC">
        <w:t xml:space="preserve"> had just come out</w:t>
      </w:r>
      <w:r w:rsidR="00EE546A">
        <w:t xml:space="preserve"> [</w:t>
      </w:r>
      <w:r w:rsidR="00432BF1" w:rsidRPr="003C0A75">
        <w:t>9</w:t>
      </w:r>
      <w:r w:rsidR="00F17CAF" w:rsidRPr="003C0A75">
        <w:t>]</w:t>
      </w:r>
      <w:r w:rsidRPr="002924DC">
        <w:t xml:space="preserve">. </w:t>
      </w:r>
      <w:r w:rsidR="00835D6B" w:rsidRPr="002924DC">
        <w:t>U</w:t>
      </w:r>
      <w:r w:rsidRPr="002924DC">
        <w:t>sing it a</w:t>
      </w:r>
      <w:r w:rsidR="00A608F5" w:rsidRPr="002924DC">
        <w:t xml:space="preserve">long the way, I </w:t>
      </w:r>
      <w:r w:rsidR="00835D6B" w:rsidRPr="002924DC">
        <w:t xml:space="preserve">learned the 1620 inside and out, </w:t>
      </w:r>
      <w:r w:rsidR="00A608F5" w:rsidRPr="002924DC">
        <w:t xml:space="preserve">hardware, software, I/O, everything. I was thrilled by the intellectual sensation this experience provided, </w:t>
      </w:r>
      <w:r w:rsidR="00C538F1" w:rsidRPr="002924DC">
        <w:t>becoming</w:t>
      </w:r>
      <w:r w:rsidR="00A608F5" w:rsidRPr="002924DC">
        <w:t xml:space="preserve"> totally hooked on creating and making things work in the world of </w:t>
      </w:r>
      <w:r w:rsidR="00835D6B" w:rsidRPr="002924DC">
        <w:t>computers</w:t>
      </w:r>
      <w:r w:rsidR="00FD47ED" w:rsidRPr="002924DC">
        <w:t>, and at any and all levels of design</w:t>
      </w:r>
      <w:r w:rsidR="00A608F5" w:rsidRPr="002924DC">
        <w:t>.</w:t>
      </w:r>
    </w:p>
    <w:p w:rsidR="00DC21AE" w:rsidRDefault="00482BF5" w:rsidP="00427540">
      <w:pPr>
        <w:pStyle w:val="heading10"/>
        <w:ind w:left="562" w:hanging="562"/>
      </w:pPr>
      <w:r>
        <w:t>Joining IBM and the ACS P</w:t>
      </w:r>
      <w:r w:rsidR="00A608F5" w:rsidRPr="002924DC">
        <w:t>roject</w:t>
      </w:r>
    </w:p>
    <w:p w:rsidR="00DC21AE" w:rsidRDefault="00A608F5" w:rsidP="00427540">
      <w:pPr>
        <w:pStyle w:val="p1a"/>
        <w:spacing w:before="120"/>
      </w:pPr>
      <w:r w:rsidRPr="002924DC">
        <w:t>My explorations at Columbia must have made a good impression</w:t>
      </w:r>
      <w:r w:rsidR="00C538F1" w:rsidRPr="002924DC">
        <w:t>:</w:t>
      </w:r>
      <w:r w:rsidRPr="002924DC">
        <w:t xml:space="preserve"> I was qu</w:t>
      </w:r>
      <w:r w:rsidR="003179B9" w:rsidRPr="002924DC">
        <w:t xml:space="preserve">ickly recruited by IBM </w:t>
      </w:r>
      <w:r w:rsidR="00835D6B" w:rsidRPr="002924DC">
        <w:t xml:space="preserve">Research in </w:t>
      </w:r>
      <w:r w:rsidR="003179B9" w:rsidRPr="002924DC">
        <w:t xml:space="preserve">Yorktown Heights, N.Y. </w:t>
      </w:r>
      <w:r w:rsidR="00351578" w:rsidRPr="002924DC">
        <w:t xml:space="preserve">Right from the start I felt great pride and empowerment upon joining the staff there. The stunning new facility had been designed by </w:t>
      </w:r>
      <w:r w:rsidR="00093AB9" w:rsidRPr="002924DC">
        <w:t xml:space="preserve">famed architect </w:t>
      </w:r>
      <w:proofErr w:type="spellStart"/>
      <w:r w:rsidR="00093AB9" w:rsidRPr="002924DC">
        <w:t>Eero</w:t>
      </w:r>
      <w:proofErr w:type="spellEnd"/>
      <w:r w:rsidR="00093AB9" w:rsidRPr="002924DC">
        <w:t xml:space="preserve"> Saarinen. It had a sweeping curved wall of glass at the front, and walkways along it gave close connection with the greenery outdoors. It was </w:t>
      </w:r>
      <w:r w:rsidR="001169D8">
        <w:t>unlike any</w:t>
      </w:r>
      <w:r w:rsidR="00093AB9" w:rsidRPr="002924DC">
        <w:t xml:space="preserve"> </w:t>
      </w:r>
      <w:r w:rsidR="001169D8">
        <w:t xml:space="preserve">building </w:t>
      </w:r>
      <w:r w:rsidR="00093AB9" w:rsidRPr="002924DC">
        <w:t>I’d ever seen. T</w:t>
      </w:r>
      <w:r w:rsidR="00351578" w:rsidRPr="002924DC">
        <w:t xml:space="preserve">he whole atmosphere made employees feel truly special. </w:t>
      </w:r>
    </w:p>
    <w:p w:rsidR="00DC21AE" w:rsidRDefault="002C6588" w:rsidP="00427540">
      <w:pPr>
        <w:spacing w:before="120"/>
      </w:pPr>
      <w:r w:rsidRPr="002924DC">
        <w:t xml:space="preserve">T. J. Watson, Jr., </w:t>
      </w:r>
      <w:r w:rsidR="00484956" w:rsidRPr="002924DC">
        <w:t>the</w:t>
      </w:r>
      <w:r w:rsidR="00703676" w:rsidRPr="002924DC">
        <w:t>n</w:t>
      </w:r>
      <w:r w:rsidR="00484956" w:rsidRPr="002924DC">
        <w:t xml:space="preserve"> President and CEO of IBM, </w:t>
      </w:r>
      <w:r w:rsidRPr="002924DC">
        <w:t>had long been interested in supercomputers. He’d started a project called “Stretch”</w:t>
      </w:r>
      <w:r w:rsidR="00EE546A">
        <w:t xml:space="preserve"> [</w:t>
      </w:r>
      <w:r w:rsidR="00560169" w:rsidRPr="003C0A75">
        <w:t>10</w:t>
      </w:r>
      <w:r w:rsidRPr="003C0A75">
        <w:t>]</w:t>
      </w:r>
      <w:r w:rsidRPr="002924DC">
        <w:t xml:space="preserve"> back in the late 1950’s</w:t>
      </w:r>
      <w:r w:rsidR="00703676" w:rsidRPr="002924DC">
        <w:t>, hoping it would be a sort of flagship effort</w:t>
      </w:r>
      <w:r w:rsidRPr="002924DC">
        <w:t xml:space="preserve"> for the company. But when </w:t>
      </w:r>
      <w:r w:rsidR="00703676" w:rsidRPr="002924DC">
        <w:t>the project rolled</w:t>
      </w:r>
      <w:r w:rsidRPr="002924DC">
        <w:t xml:space="preserve"> out in 1961</w:t>
      </w:r>
      <w:r w:rsidR="00703676" w:rsidRPr="002924DC">
        <w:t>, it ran at only 60 percent</w:t>
      </w:r>
      <w:r w:rsidRPr="002924DC">
        <w:t xml:space="preserve"> of its promised performance. The quick-tempered </w:t>
      </w:r>
      <w:r w:rsidR="00EE546A">
        <w:t>Watson became enraged [</w:t>
      </w:r>
      <w:r w:rsidR="00560169" w:rsidRPr="003C0A75">
        <w:t>11</w:t>
      </w:r>
      <w:r w:rsidR="00703676" w:rsidRPr="003C0A75">
        <w:t>]</w:t>
      </w:r>
      <w:r w:rsidR="00EE546A">
        <w:t>.</w:t>
      </w:r>
      <w:r w:rsidR="00703676" w:rsidRPr="002924DC">
        <w:t xml:space="preserve"> </w:t>
      </w:r>
      <w:r w:rsidRPr="002924DC">
        <w:t xml:space="preserve"> Scolding the engineers</w:t>
      </w:r>
      <w:r w:rsidR="00703676" w:rsidRPr="002924DC">
        <w:t xml:space="preserve"> involved</w:t>
      </w:r>
      <w:r w:rsidRPr="002924DC">
        <w:t xml:space="preserve">, he called a very public press conference and reduced </w:t>
      </w:r>
      <w:r w:rsidR="00703676" w:rsidRPr="002924DC">
        <w:t>the machine’s</w:t>
      </w:r>
      <w:r w:rsidRPr="002924DC">
        <w:t xml:space="preserve"> price fro</w:t>
      </w:r>
      <w:r w:rsidR="00484956" w:rsidRPr="002924DC">
        <w:t>m $13.5 million to $8 million to reflect the lesser performance,</w:t>
      </w:r>
      <w:r w:rsidRPr="002924DC">
        <w:t xml:space="preserve"> </w:t>
      </w:r>
      <w:r w:rsidR="00703676" w:rsidRPr="002924DC">
        <w:t xml:space="preserve">effectively </w:t>
      </w:r>
      <w:r w:rsidR="00EE546A">
        <w:t>dooming the project</w:t>
      </w:r>
      <w:r w:rsidR="00206392">
        <w:t xml:space="preserve"> </w:t>
      </w:r>
      <w:r w:rsidRPr="003C0A75">
        <w:t>[</w:t>
      </w:r>
      <w:r w:rsidR="00560169" w:rsidRPr="003C0A75">
        <w:t>11</w:t>
      </w:r>
      <w:r w:rsidRPr="003C0A75">
        <w:t>]</w:t>
      </w:r>
      <w:r w:rsidR="00206392">
        <w:t>.</w:t>
      </w:r>
    </w:p>
    <w:p w:rsidR="00DC21AE" w:rsidRDefault="00703676" w:rsidP="00427540">
      <w:pPr>
        <w:spacing w:before="120"/>
      </w:pPr>
      <w:r w:rsidRPr="002924DC">
        <w:t>Watson’s</w:t>
      </w:r>
      <w:r w:rsidR="00907419" w:rsidRPr="002924DC">
        <w:t xml:space="preserve"> temper flared again, </w:t>
      </w:r>
      <w:r w:rsidR="002C6588" w:rsidRPr="002924DC">
        <w:t xml:space="preserve">as he </w:t>
      </w:r>
      <w:r w:rsidR="00907419" w:rsidRPr="002924DC">
        <w:t xml:space="preserve">himself </w:t>
      </w:r>
      <w:r w:rsidR="002C6588" w:rsidRPr="002924DC">
        <w:t>later told the story</w:t>
      </w:r>
      <w:r w:rsidR="00484956" w:rsidRPr="002924DC">
        <w:t xml:space="preserve">, </w:t>
      </w:r>
      <w:r w:rsidR="00907419" w:rsidRPr="002924DC">
        <w:t xml:space="preserve">when </w:t>
      </w:r>
      <w:r w:rsidR="00484956" w:rsidRPr="002924DC">
        <w:t>he learned of the CDC 6600</w:t>
      </w:r>
      <w:r w:rsidR="002C6588" w:rsidRPr="002924DC">
        <w:t>:</w:t>
      </w:r>
    </w:p>
    <w:p w:rsidR="00DC21AE" w:rsidRDefault="002C6588" w:rsidP="00DF1299">
      <w:pPr>
        <w:ind w:left="360" w:firstLine="360"/>
        <w:rPr>
          <w:i/>
        </w:rPr>
      </w:pPr>
      <w:r w:rsidRPr="002924DC">
        <w:rPr>
          <w:i/>
        </w:rPr>
        <w:t>In August 1963 came their bombshell: a machine called the 6600 that everyone recognized as a triumph of engineering. For seven million dollars it delivered three times the power of Stretch. Word of the machine made me furious, because I thought the distinction of building the world’s fastest computer should belong to IBM – T. J. Watson, Jr., 1990</w:t>
      </w:r>
      <w:r w:rsidR="00EE546A">
        <w:rPr>
          <w:i/>
        </w:rPr>
        <w:t xml:space="preserve"> </w:t>
      </w:r>
      <w:r w:rsidRPr="00EE546A">
        <w:rPr>
          <w:i/>
        </w:rPr>
        <w:t>[</w:t>
      </w:r>
      <w:r w:rsidR="00560169" w:rsidRPr="00EE546A">
        <w:rPr>
          <w:i/>
        </w:rPr>
        <w:t>11</w:t>
      </w:r>
      <w:r w:rsidRPr="00EE546A">
        <w:rPr>
          <w:i/>
        </w:rPr>
        <w:t>]</w:t>
      </w:r>
    </w:p>
    <w:p w:rsidR="00DC21AE" w:rsidRDefault="00484956" w:rsidP="00A46F23">
      <w:pPr>
        <w:spacing w:before="240"/>
        <w:ind w:firstLine="230"/>
      </w:pPr>
      <w:r w:rsidRPr="002924DC">
        <w:t xml:space="preserve">In early 1965, unaware of the </w:t>
      </w:r>
      <w:r w:rsidR="005B5B4C" w:rsidRPr="002924DC">
        <w:t>exciting</w:t>
      </w:r>
      <w:r w:rsidRPr="002924DC">
        <w:t xml:space="preserve"> events about to swirl around the laboratory, </w:t>
      </w:r>
      <w:r w:rsidR="00351578" w:rsidRPr="002924DC">
        <w:t xml:space="preserve">I was assigned to </w:t>
      </w:r>
      <w:r w:rsidR="00D770F3" w:rsidRPr="002924DC">
        <w:t>“Project Y”</w:t>
      </w:r>
      <w:r w:rsidRPr="002924DC">
        <w:t xml:space="preserve"> – an </w:t>
      </w:r>
      <w:r w:rsidR="00351578" w:rsidRPr="002924DC">
        <w:t xml:space="preserve">exploratory project in supercomputer architecture in Jack Bertram’s Experimental Computers and Programming department. </w:t>
      </w:r>
      <w:r w:rsidR="00B8125E" w:rsidRPr="002924DC">
        <w:t xml:space="preserve">Herb </w:t>
      </w:r>
      <w:proofErr w:type="spellStart"/>
      <w:r w:rsidR="00B8125E" w:rsidRPr="002924DC">
        <w:t>Schorr</w:t>
      </w:r>
      <w:proofErr w:type="spellEnd"/>
      <w:r w:rsidR="00B8125E" w:rsidRPr="002924DC">
        <w:t xml:space="preserve"> and John </w:t>
      </w:r>
      <w:proofErr w:type="spellStart"/>
      <w:r w:rsidR="00B8125E" w:rsidRPr="002924DC">
        <w:t>Cocke</w:t>
      </w:r>
      <w:proofErr w:type="spellEnd"/>
      <w:r w:rsidR="00B8125E" w:rsidRPr="002924DC">
        <w:t xml:space="preserve"> (of Stretch fame) were guiding much of the exploration; my assignment was to work on a timing simulator to enable performance studies of various </w:t>
      </w:r>
      <w:r w:rsidR="002707DE" w:rsidRPr="002924DC">
        <w:t>design alternative</w:t>
      </w:r>
      <w:r w:rsidR="00B8125E" w:rsidRPr="002924DC">
        <w:t>s.</w:t>
      </w:r>
    </w:p>
    <w:p w:rsidR="00DC21AE" w:rsidRDefault="00B8125E" w:rsidP="00427540">
      <w:pPr>
        <w:spacing w:before="120"/>
      </w:pPr>
      <w:r w:rsidRPr="002924DC">
        <w:t xml:space="preserve">In a dramatic </w:t>
      </w:r>
      <w:r w:rsidR="002707DE" w:rsidRPr="002924DC">
        <w:t>decision</w:t>
      </w:r>
      <w:r w:rsidR="00342602" w:rsidRPr="002924DC">
        <w:t xml:space="preserve"> in May 1965,</w:t>
      </w:r>
      <w:r w:rsidR="003179B9" w:rsidRPr="002924DC">
        <w:t xml:space="preserve"> </w:t>
      </w:r>
      <w:r w:rsidR="00484956" w:rsidRPr="002924DC">
        <w:t>T.</w:t>
      </w:r>
      <w:r w:rsidR="003179B9" w:rsidRPr="002924DC">
        <w:t xml:space="preserve"> J. Watson, Jr.</w:t>
      </w:r>
      <w:r w:rsidR="00301F81" w:rsidRPr="002924DC">
        <w:t>,</w:t>
      </w:r>
      <w:r w:rsidR="003179B9" w:rsidRPr="002924DC">
        <w:t xml:space="preserve"> </w:t>
      </w:r>
      <w:r w:rsidR="00342602" w:rsidRPr="002924DC">
        <w:t xml:space="preserve">charged </w:t>
      </w:r>
      <w:r w:rsidR="00907419" w:rsidRPr="002924DC">
        <w:t xml:space="preserve">the </w:t>
      </w:r>
      <w:r w:rsidRPr="002924DC">
        <w:t xml:space="preserve">Project Y </w:t>
      </w:r>
      <w:r w:rsidR="003179B9" w:rsidRPr="002924DC">
        <w:t>group to “go for broke” to create the world’s most powerful scientific computer</w:t>
      </w:r>
      <w:r w:rsidR="00EE546A">
        <w:t xml:space="preserve"> [</w:t>
      </w:r>
      <w:r w:rsidR="00A211FE" w:rsidRPr="003C0A75">
        <w:t>1]</w:t>
      </w:r>
      <w:r w:rsidR="003179B9" w:rsidRPr="002924DC">
        <w:t xml:space="preserve"> – exploiting advanced computer architecture and compilation methods and the latest in high-performance ECL integrated circuitry</w:t>
      </w:r>
      <w:r w:rsidR="00342602" w:rsidRPr="002924DC">
        <w:t xml:space="preserve">. </w:t>
      </w:r>
      <w:r w:rsidR="00484956" w:rsidRPr="002924DC">
        <w:t>It was his personal, powerful reaction to the CDC6600.</w:t>
      </w:r>
      <w:r w:rsidR="00301F81" w:rsidRPr="002924DC">
        <w:t xml:space="preserve"> </w:t>
      </w:r>
      <w:r w:rsidR="00342602" w:rsidRPr="002924DC">
        <w:t xml:space="preserve">Thus was launched </w:t>
      </w:r>
      <w:r w:rsidRPr="002924DC">
        <w:t>a highly</w:t>
      </w:r>
      <w:r w:rsidR="00342602" w:rsidRPr="002924DC">
        <w:t xml:space="preserve"> proprietary supercomputer project staffed with pre-eminent IBM </w:t>
      </w:r>
      <w:r w:rsidR="00913192" w:rsidRPr="002924DC">
        <w:t xml:space="preserve">computing experts of the time. </w:t>
      </w:r>
      <w:r w:rsidR="00342602" w:rsidRPr="002924DC">
        <w:t xml:space="preserve">Named “Advanced Computing Systems” (ACS), the </w:t>
      </w:r>
      <w:r w:rsidR="00A608F5" w:rsidRPr="002924DC">
        <w:t xml:space="preserve">project </w:t>
      </w:r>
      <w:r w:rsidR="00342602" w:rsidRPr="002924DC">
        <w:t xml:space="preserve">was so secretive </w:t>
      </w:r>
      <w:r w:rsidRPr="002924DC">
        <w:t xml:space="preserve">that </w:t>
      </w:r>
      <w:r w:rsidR="00342602" w:rsidRPr="002924DC">
        <w:t xml:space="preserve">it </w:t>
      </w:r>
      <w:r w:rsidRPr="002924DC">
        <w:t xml:space="preserve">remained </w:t>
      </w:r>
      <w:r w:rsidR="00A608F5" w:rsidRPr="002924DC">
        <w:t>largely unknown</w:t>
      </w:r>
      <w:r w:rsidR="00342602" w:rsidRPr="002924DC">
        <w:t>,</w:t>
      </w:r>
      <w:r w:rsidR="00A608F5" w:rsidRPr="002924DC">
        <w:t xml:space="preserve"> even within the company.</w:t>
      </w:r>
      <w:r w:rsidR="008B55D0" w:rsidRPr="002924DC">
        <w:t xml:space="preserve"> </w:t>
      </w:r>
    </w:p>
    <w:p w:rsidR="00DC21AE" w:rsidRDefault="00A608F5" w:rsidP="00427540">
      <w:pPr>
        <w:spacing w:before="120"/>
      </w:pPr>
      <w:r w:rsidRPr="002924DC">
        <w:t xml:space="preserve">Herb </w:t>
      </w:r>
      <w:proofErr w:type="spellStart"/>
      <w:r w:rsidRPr="002924DC">
        <w:t>Schorr</w:t>
      </w:r>
      <w:proofErr w:type="spellEnd"/>
      <w:r w:rsidRPr="002924DC">
        <w:t xml:space="preserve"> led the </w:t>
      </w:r>
      <w:r w:rsidR="002707DE" w:rsidRPr="002924DC">
        <w:t xml:space="preserve">new </w:t>
      </w:r>
      <w:r w:rsidRPr="002924DC">
        <w:t xml:space="preserve">ACS architecture department, where I </w:t>
      </w:r>
      <w:r w:rsidR="001A2249" w:rsidRPr="002924DC">
        <w:t xml:space="preserve">reported to Don </w:t>
      </w:r>
      <w:proofErr w:type="spellStart"/>
      <w:r w:rsidR="001A2249" w:rsidRPr="002924DC">
        <w:t>Rozenberg</w:t>
      </w:r>
      <w:proofErr w:type="spellEnd"/>
      <w:r w:rsidR="001A2249" w:rsidRPr="002924DC">
        <w:t xml:space="preserve"> who reported to Herb. I </w:t>
      </w:r>
      <w:r w:rsidRPr="002924DC">
        <w:t xml:space="preserve">was tasked </w:t>
      </w:r>
      <w:r w:rsidR="00907419" w:rsidRPr="002924DC">
        <w:t>with building</w:t>
      </w:r>
      <w:r w:rsidRPr="002924DC">
        <w:t xml:space="preserve"> an architectural simulation model of the design. Robert </w:t>
      </w:r>
      <w:proofErr w:type="spellStart"/>
      <w:r w:rsidRPr="002924DC">
        <w:t>Riekert</w:t>
      </w:r>
      <w:proofErr w:type="spellEnd"/>
      <w:r w:rsidRPr="002924DC">
        <w:t xml:space="preserve"> and Don Rosenberg had </w:t>
      </w:r>
      <w:r w:rsidR="002707DE" w:rsidRPr="002924DC">
        <w:t xml:space="preserve">recently </w:t>
      </w:r>
      <w:r w:rsidRPr="002924DC">
        <w:t>developed a simulation technique</w:t>
      </w:r>
      <w:r w:rsidR="002707DE" w:rsidRPr="002924DC">
        <w:t>,</w:t>
      </w:r>
      <w:r w:rsidRPr="002924DC">
        <w:t xml:space="preserve"> similar to but far faster than SIM</w:t>
      </w:r>
      <w:r w:rsidR="000221EA" w:rsidRPr="002924DC">
        <w:t>S</w:t>
      </w:r>
      <w:r w:rsidRPr="002924DC">
        <w:t xml:space="preserve">CRIPT, </w:t>
      </w:r>
      <w:r w:rsidR="00100070" w:rsidRPr="002924DC">
        <w:t xml:space="preserve">by </w:t>
      </w:r>
      <w:r w:rsidRPr="002924DC">
        <w:t>crafting FORTRAN utility routines that</w:t>
      </w:r>
      <w:r w:rsidR="00100070" w:rsidRPr="002924DC">
        <w:t xml:space="preserve"> managed cycle-to-cycle machine </w:t>
      </w:r>
      <w:r w:rsidRPr="002924DC">
        <w:t xml:space="preserve">state changes as specified by </w:t>
      </w:r>
      <w:r w:rsidR="00100070" w:rsidRPr="002924DC">
        <w:t xml:space="preserve">the </w:t>
      </w:r>
      <w:r w:rsidRPr="002924DC">
        <w:t>hardware controls</w:t>
      </w:r>
      <w:r w:rsidR="00EE546A">
        <w:t xml:space="preserve"> [</w:t>
      </w:r>
      <w:r w:rsidR="00560169" w:rsidRPr="003C0A75">
        <w:t>12</w:t>
      </w:r>
      <w:r w:rsidR="00F17CAF" w:rsidRPr="003C0A75">
        <w:t>]</w:t>
      </w:r>
      <w:r w:rsidR="00206392">
        <w:t>.</w:t>
      </w:r>
    </w:p>
    <w:p w:rsidR="00DC21AE" w:rsidRDefault="00A608F5" w:rsidP="00CF4B85">
      <w:pPr>
        <w:spacing w:before="120"/>
        <w:ind w:firstLine="230"/>
      </w:pPr>
      <w:r w:rsidRPr="002924DC">
        <w:lastRenderedPageBreak/>
        <w:t xml:space="preserve">I </w:t>
      </w:r>
      <w:r w:rsidR="00903F83" w:rsidRPr="002924DC">
        <w:t>helped tune-up th</w:t>
      </w:r>
      <w:r w:rsidR="0009637C" w:rsidRPr="002924DC">
        <w:t xml:space="preserve">e </w:t>
      </w:r>
      <w:r w:rsidR="00903F83" w:rsidRPr="002924DC">
        <w:t xml:space="preserve">simulation </w:t>
      </w:r>
      <w:r w:rsidR="0009637C" w:rsidRPr="002924DC">
        <w:t>methods</w:t>
      </w:r>
      <w:r w:rsidR="00EE546A">
        <w:t xml:space="preserve"> [</w:t>
      </w:r>
      <w:r w:rsidR="00560169" w:rsidRPr="003C0A75">
        <w:t>12</w:t>
      </w:r>
      <w:r w:rsidR="00F17CAF" w:rsidRPr="003C0A75">
        <w:t>]</w:t>
      </w:r>
      <w:r w:rsidR="0009637C" w:rsidRPr="002924DC">
        <w:t xml:space="preserve"> </w:t>
      </w:r>
      <w:r w:rsidR="003B1025" w:rsidRPr="002924DC">
        <w:t xml:space="preserve">to create the </w:t>
      </w:r>
      <w:r w:rsidR="00D770F3" w:rsidRPr="002924DC">
        <w:t>software</w:t>
      </w:r>
      <w:r w:rsidR="003B1025" w:rsidRPr="002924DC">
        <w:t xml:space="preserve"> </w:t>
      </w:r>
      <w:r w:rsidR="00342602" w:rsidRPr="002924DC">
        <w:t xml:space="preserve">environment </w:t>
      </w:r>
      <w:r w:rsidR="003B1025" w:rsidRPr="002924DC">
        <w:t xml:space="preserve">for the </w:t>
      </w:r>
      <w:r w:rsidR="00342602" w:rsidRPr="002924DC">
        <w:t>“</w:t>
      </w:r>
      <w:r w:rsidR="003B1025" w:rsidRPr="002924DC">
        <w:t>main processing module</w:t>
      </w:r>
      <w:r w:rsidR="00342602" w:rsidRPr="002924DC">
        <w:t>” (MPM</w:t>
      </w:r>
      <w:r w:rsidR="003B1025" w:rsidRPr="002924DC">
        <w:t>) timing simulator, as it became known</w:t>
      </w:r>
      <w:r w:rsidR="00EE546A">
        <w:t xml:space="preserve"> </w:t>
      </w:r>
      <w:r w:rsidR="0020723F" w:rsidRPr="003C0A75">
        <w:t>[13]</w:t>
      </w:r>
      <w:r w:rsidR="00EE546A">
        <w:t>.</w:t>
      </w:r>
      <w:r w:rsidR="00907419" w:rsidRPr="002924DC">
        <w:t xml:space="preserve"> As part of that work, I </w:t>
      </w:r>
      <w:r w:rsidR="002707DE" w:rsidRPr="002924DC">
        <w:t xml:space="preserve">attended </w:t>
      </w:r>
      <w:r w:rsidR="0096175D" w:rsidRPr="002924DC">
        <w:t xml:space="preserve">many </w:t>
      </w:r>
      <w:r w:rsidR="00903F83" w:rsidRPr="002924DC">
        <w:t xml:space="preserve">exciting architecture </w:t>
      </w:r>
      <w:r w:rsidR="0096175D" w:rsidRPr="002924DC">
        <w:t xml:space="preserve">team </w:t>
      </w:r>
      <w:r w:rsidR="00903F83" w:rsidRPr="002924DC">
        <w:t>meetings</w:t>
      </w:r>
      <w:r w:rsidR="00907419" w:rsidRPr="002924DC">
        <w:t xml:space="preserve">:  As </w:t>
      </w:r>
      <w:r w:rsidR="0096175D" w:rsidRPr="002924DC">
        <w:t xml:space="preserve">ideas swirled around and agreements were made on various details, I </w:t>
      </w:r>
      <w:r w:rsidR="002707DE" w:rsidRPr="002924DC">
        <w:t>capture</w:t>
      </w:r>
      <w:r w:rsidR="0096175D" w:rsidRPr="002924DC">
        <w:t>d</w:t>
      </w:r>
      <w:r w:rsidRPr="002924DC">
        <w:t xml:space="preserve"> the evolving </w:t>
      </w:r>
      <w:r w:rsidR="002707DE" w:rsidRPr="002924DC">
        <w:t>design</w:t>
      </w:r>
      <w:r w:rsidR="00100070" w:rsidRPr="002924DC">
        <w:t xml:space="preserve"> </w:t>
      </w:r>
      <w:r w:rsidR="00342602" w:rsidRPr="002924DC">
        <w:t xml:space="preserve">and </w:t>
      </w:r>
      <w:r w:rsidR="0096175D" w:rsidRPr="002924DC">
        <w:t>began</w:t>
      </w:r>
      <w:r w:rsidR="003B1025" w:rsidRPr="002924DC">
        <w:t xml:space="preserve"> </w:t>
      </w:r>
      <w:r w:rsidRPr="002924DC">
        <w:t xml:space="preserve">simulation runs to debug and study </w:t>
      </w:r>
      <w:r w:rsidR="00093AB9" w:rsidRPr="002924DC">
        <w:t>the MPM’s</w:t>
      </w:r>
      <w:r w:rsidRPr="002924DC">
        <w:t xml:space="preserve"> behavior. </w:t>
      </w:r>
    </w:p>
    <w:p w:rsidR="00DC21AE" w:rsidRDefault="00A608F5" w:rsidP="00427540">
      <w:pPr>
        <w:spacing w:before="120"/>
        <w:ind w:firstLine="230"/>
      </w:pPr>
      <w:r w:rsidRPr="002924DC">
        <w:t>Given the relative complexity of the machine</w:t>
      </w:r>
      <w:r w:rsidR="002707DE" w:rsidRPr="002924DC">
        <w:t>, especially the control logic</w:t>
      </w:r>
      <w:r w:rsidRPr="002924DC">
        <w:t xml:space="preserve">, it wasn’t long before the architecture team began using </w:t>
      </w:r>
      <w:r w:rsidR="006215A5" w:rsidRPr="002924DC">
        <w:t xml:space="preserve">the </w:t>
      </w:r>
      <w:r w:rsidR="00342602" w:rsidRPr="002924DC">
        <w:t>MPM</w:t>
      </w:r>
      <w:r w:rsidRPr="002924DC">
        <w:t xml:space="preserve"> </w:t>
      </w:r>
      <w:r w:rsidR="00342602" w:rsidRPr="002924DC">
        <w:t xml:space="preserve">timing </w:t>
      </w:r>
      <w:r w:rsidRPr="002924DC">
        <w:t xml:space="preserve">simulator as our </w:t>
      </w:r>
      <w:r w:rsidR="0023586C">
        <w:t xml:space="preserve">evolving </w:t>
      </w:r>
      <w:r w:rsidR="0009637C" w:rsidRPr="002924DC">
        <w:t>detailed</w:t>
      </w:r>
      <w:r w:rsidRPr="002924DC">
        <w:t xml:space="preserve"> description of </w:t>
      </w:r>
      <w:r w:rsidR="0023586C">
        <w:t>critical portions</w:t>
      </w:r>
      <w:r w:rsidRPr="002924DC">
        <w:t xml:space="preserve"> of the </w:t>
      </w:r>
      <w:r w:rsidR="00100070" w:rsidRPr="002924DC">
        <w:t xml:space="preserve">machine’s </w:t>
      </w:r>
      <w:r w:rsidRPr="002924DC">
        <w:t xml:space="preserve">micro-architecture. By confirming that </w:t>
      </w:r>
      <w:r w:rsidR="00100070" w:rsidRPr="002924DC">
        <w:t xml:space="preserve">each </w:t>
      </w:r>
      <w:r w:rsidR="002707DE" w:rsidRPr="002924DC">
        <w:t xml:space="preserve">design </w:t>
      </w:r>
      <w:r w:rsidR="00100070" w:rsidRPr="002924DC">
        <w:t>update</w:t>
      </w:r>
      <w:r w:rsidRPr="002924DC">
        <w:t xml:space="preserve"> ran</w:t>
      </w:r>
      <w:r w:rsidR="002707DE" w:rsidRPr="002924DC">
        <w:t xml:space="preserve"> correctly</w:t>
      </w:r>
      <w:r w:rsidRPr="002924DC">
        <w:t xml:space="preserve">, we </w:t>
      </w:r>
      <w:r w:rsidR="00100070" w:rsidRPr="002924DC">
        <w:t xml:space="preserve">also </w:t>
      </w:r>
      <w:r w:rsidRPr="002924DC">
        <w:t>avoided nuisance</w:t>
      </w:r>
      <w:r w:rsidR="00C538F1" w:rsidRPr="002924DC">
        <w:t>-type</w:t>
      </w:r>
      <w:r w:rsidRPr="002924DC">
        <w:t xml:space="preserve"> system-level </w:t>
      </w:r>
      <w:r w:rsidR="00100070" w:rsidRPr="002924DC">
        <w:t xml:space="preserve">design </w:t>
      </w:r>
      <w:r w:rsidRPr="002924DC">
        <w:t>bugs</w:t>
      </w:r>
      <w:r w:rsidR="002707DE" w:rsidRPr="002924DC">
        <w:t xml:space="preserve"> (</w:t>
      </w:r>
      <w:r w:rsidR="00835D6B" w:rsidRPr="002924DC">
        <w:t xml:space="preserve">those </w:t>
      </w:r>
      <w:r w:rsidR="002707DE" w:rsidRPr="002924DC">
        <w:t>in state-machine controllers, for example)</w:t>
      </w:r>
      <w:r w:rsidRPr="002924DC">
        <w:t xml:space="preserve">. </w:t>
      </w:r>
    </w:p>
    <w:p w:rsidR="00DC21AE" w:rsidRDefault="003B1025" w:rsidP="00427540">
      <w:pPr>
        <w:spacing w:before="120"/>
        <w:ind w:firstLine="230"/>
      </w:pPr>
      <w:r w:rsidRPr="002924DC">
        <w:t>The initial architecture for what was christened the ACS-1 was presented at a pivotal high-level meeting at Arden House in August 1965</w:t>
      </w:r>
      <w:r w:rsidR="00EE546A">
        <w:t xml:space="preserve"> [</w:t>
      </w:r>
      <w:r w:rsidR="00A211FE" w:rsidRPr="003C0A75">
        <w:t>1]</w:t>
      </w:r>
      <w:r w:rsidRPr="002924DC">
        <w:t xml:space="preserve"> (which I didn’t attend). </w:t>
      </w:r>
      <w:r w:rsidR="00721F29" w:rsidRPr="002924DC">
        <w:t>By then the</w:t>
      </w:r>
      <w:r w:rsidR="00A608F5" w:rsidRPr="002924DC">
        <w:t xml:space="preserve"> design </w:t>
      </w:r>
      <w:r w:rsidR="005A2D99" w:rsidRPr="002924DC">
        <w:t>included</w:t>
      </w:r>
      <w:r w:rsidR="00A608F5" w:rsidRPr="002924DC">
        <w:t xml:space="preserve"> cach</w:t>
      </w:r>
      <w:r w:rsidR="00C740D7" w:rsidRPr="002924DC">
        <w:t xml:space="preserve">e memory, </w:t>
      </w:r>
      <w:r w:rsidR="00301F81" w:rsidRPr="002924DC">
        <w:t xml:space="preserve">novel </w:t>
      </w:r>
      <w:r w:rsidR="00C740D7" w:rsidRPr="002924DC">
        <w:t>instruction pre-fetch</w:t>
      </w:r>
      <w:r w:rsidR="00301F81" w:rsidRPr="002924DC">
        <w:t>ing and decoding hardware,</w:t>
      </w:r>
      <w:r w:rsidR="00DA77D1" w:rsidRPr="002924DC">
        <w:t xml:space="preserve"> </w:t>
      </w:r>
      <w:r w:rsidR="00A608F5" w:rsidRPr="002924DC">
        <w:t>an innovative instruction set and branch hardware for anticipating and minimizing branch di</w:t>
      </w:r>
      <w:r w:rsidR="005A2D99" w:rsidRPr="002924DC">
        <w:t>sruptions in instruction flow</w:t>
      </w:r>
      <w:r w:rsidR="00C740D7" w:rsidRPr="002924DC">
        <w:t>, and multiple pipelined functional units for performing arithmetic-logic-</w:t>
      </w:r>
      <w:r w:rsidR="00301F81" w:rsidRPr="002924DC">
        <w:t xml:space="preserve">unit (ALU) </w:t>
      </w:r>
      <w:r w:rsidR="00C740D7" w:rsidRPr="002924DC">
        <w:t>operations</w:t>
      </w:r>
      <w:r w:rsidR="005A2D99" w:rsidRPr="002924DC">
        <w:t xml:space="preserve">. </w:t>
      </w:r>
    </w:p>
    <w:p w:rsidR="00DC21AE" w:rsidRDefault="00A608F5" w:rsidP="00427540">
      <w:pPr>
        <w:spacing w:before="120"/>
        <w:ind w:firstLine="230"/>
      </w:pPr>
      <w:r w:rsidRPr="002924DC">
        <w:t xml:space="preserve">However, there was a bottleneck in instruction issuance, </w:t>
      </w:r>
      <w:r w:rsidR="00301F81" w:rsidRPr="002924DC">
        <w:t>for</w:t>
      </w:r>
      <w:r w:rsidRPr="002924DC">
        <w:t xml:space="preserve"> </w:t>
      </w:r>
      <w:r w:rsidR="00301F81" w:rsidRPr="002924DC">
        <w:t xml:space="preserve">ALU </w:t>
      </w:r>
      <w:r w:rsidRPr="002924DC">
        <w:t xml:space="preserve">functional units </w:t>
      </w:r>
      <w:r w:rsidR="00301F81" w:rsidRPr="002924DC">
        <w:t>could stand</w:t>
      </w:r>
      <w:r w:rsidRPr="002924DC">
        <w:t xml:space="preserve"> idle as stalled instructions awaited results. The problem had been somewhat alleviated by splitting the </w:t>
      </w:r>
      <w:r w:rsidR="00721F29" w:rsidRPr="002924DC">
        <w:t>incoming instructions into</w:t>
      </w:r>
      <w:r w:rsidRPr="002924DC">
        <w:t xml:space="preserve"> two </w:t>
      </w:r>
      <w:r w:rsidR="00721F29" w:rsidRPr="002924DC">
        <w:t>separate</w:t>
      </w:r>
      <w:r w:rsidR="00C740D7" w:rsidRPr="002924DC">
        <w:t>,</w:t>
      </w:r>
      <w:r w:rsidR="00721F29" w:rsidRPr="002924DC">
        <w:t xml:space="preserve"> parallel </w:t>
      </w:r>
      <w:r w:rsidRPr="002924DC">
        <w:t>streams, on</w:t>
      </w:r>
      <w:r w:rsidR="00305164" w:rsidRPr="002924DC">
        <w:t xml:space="preserve">e </w:t>
      </w:r>
      <w:r w:rsidR="0082673C" w:rsidRPr="002924DC">
        <w:t>of</w:t>
      </w:r>
      <w:r w:rsidR="00305164" w:rsidRPr="002924DC">
        <w:t xml:space="preserve"> index instructions</w:t>
      </w:r>
      <w:r w:rsidRPr="002924DC">
        <w:t xml:space="preserve"> </w:t>
      </w:r>
      <w:r w:rsidR="00FB6003">
        <w:t xml:space="preserve">and </w:t>
      </w:r>
      <w:r w:rsidRPr="002924DC">
        <w:t>the other</w:t>
      </w:r>
      <w:r w:rsidR="0082673C" w:rsidRPr="002924DC">
        <w:t xml:space="preserve"> of</w:t>
      </w:r>
      <w:r w:rsidRPr="002924DC">
        <w:t xml:space="preserve"> floating point instructions</w:t>
      </w:r>
      <w:r w:rsidR="00305164" w:rsidRPr="002924DC">
        <w:t xml:space="preserve">, and </w:t>
      </w:r>
      <w:r w:rsidRPr="002924DC">
        <w:t>re-synchronizing the two streams at branch points –</w:t>
      </w:r>
      <w:r w:rsidR="00721F29" w:rsidRPr="002924DC">
        <w:t xml:space="preserve"> a scheme </w:t>
      </w:r>
      <w:r w:rsidR="006215A5" w:rsidRPr="002924DC">
        <w:t>whose origins lay in</w:t>
      </w:r>
      <w:r w:rsidR="00721F29" w:rsidRPr="002924DC">
        <w:t xml:space="preserve"> </w:t>
      </w:r>
      <w:r w:rsidR="00C740D7" w:rsidRPr="002924DC">
        <w:t>the</w:t>
      </w:r>
      <w:r w:rsidR="006215A5" w:rsidRPr="002924DC">
        <w:t xml:space="preserve"> </w:t>
      </w:r>
      <w:r w:rsidRPr="002924DC">
        <w:t xml:space="preserve">earlier </w:t>
      </w:r>
      <w:r w:rsidR="00721F29" w:rsidRPr="002924DC">
        <w:t>“</w:t>
      </w:r>
      <w:r w:rsidRPr="002924DC">
        <w:t>Stretch</w:t>
      </w:r>
      <w:r w:rsidR="00721F29" w:rsidRPr="002924DC">
        <w:t>”</w:t>
      </w:r>
      <w:r w:rsidRPr="002924DC">
        <w:t xml:space="preserve"> </w:t>
      </w:r>
      <w:r w:rsidR="00FB0BF9" w:rsidRPr="002924DC">
        <w:t>supercomputer</w:t>
      </w:r>
      <w:r w:rsidR="00EE546A">
        <w:t xml:space="preserve"> </w:t>
      </w:r>
      <w:r w:rsidR="00835D6B" w:rsidRPr="003C0A75">
        <w:t>[</w:t>
      </w:r>
      <w:r w:rsidR="00560169" w:rsidRPr="003C0A75">
        <w:t>10</w:t>
      </w:r>
      <w:r w:rsidR="00835D6B" w:rsidRPr="003C0A75">
        <w:t>]</w:t>
      </w:r>
      <w:r w:rsidR="00206392">
        <w:t>.</w:t>
      </w:r>
    </w:p>
    <w:p w:rsidR="00DC21AE" w:rsidRDefault="00A608F5" w:rsidP="00427540">
      <w:pPr>
        <w:spacing w:before="120"/>
        <w:ind w:firstLine="230"/>
      </w:pPr>
      <w:r w:rsidRPr="002924DC">
        <w:t xml:space="preserve">Each of these two streams had its own instruction register and secondary register, thus more than one instruction could sometimes be issued during a machine cycle if operands were available, including </w:t>
      </w:r>
      <w:r w:rsidR="00907419" w:rsidRPr="002924DC">
        <w:t xml:space="preserve">the </w:t>
      </w:r>
      <w:r w:rsidRPr="002924DC">
        <w:t>issuance of a secondary</w:t>
      </w:r>
      <w:r w:rsidR="000221EA" w:rsidRPr="002924DC">
        <w:t>-register</w:t>
      </w:r>
      <w:r w:rsidRPr="002924DC">
        <w:t xml:space="preserve"> instruction around a stalled primar</w:t>
      </w:r>
      <w:r w:rsidR="00301F81" w:rsidRPr="002924DC">
        <w:t>y-</w:t>
      </w:r>
      <w:r w:rsidR="00C740D7" w:rsidRPr="002924DC">
        <w:t xml:space="preserve">register </w:t>
      </w:r>
      <w:r w:rsidRPr="002924DC">
        <w:t>instruction if no source-destination</w:t>
      </w:r>
      <w:r w:rsidR="00907419" w:rsidRPr="002924DC">
        <w:t xml:space="preserve"> register-</w:t>
      </w:r>
      <w:r w:rsidRPr="002924DC">
        <w:t>conflicts</w:t>
      </w:r>
      <w:r w:rsidR="00907419" w:rsidRPr="002924DC">
        <w:t xml:space="preserve"> were detected</w:t>
      </w:r>
      <w:r w:rsidRPr="002924DC">
        <w:t xml:space="preserve">. </w:t>
      </w:r>
    </w:p>
    <w:p w:rsidR="00DC21AE" w:rsidRDefault="00301F81" w:rsidP="00427540">
      <w:pPr>
        <w:spacing w:before="120"/>
        <w:ind w:firstLine="230"/>
      </w:pPr>
      <w:r w:rsidRPr="002924DC">
        <w:t>Such</w:t>
      </w:r>
      <w:r w:rsidR="00721F29" w:rsidRPr="002924DC">
        <w:t xml:space="preserve"> an</w:t>
      </w:r>
      <w:r w:rsidR="00A608F5" w:rsidRPr="002924DC">
        <w:t xml:space="preserve"> issuance scheme was</w:t>
      </w:r>
      <w:r w:rsidR="005A2D99" w:rsidRPr="002924DC">
        <w:t xml:space="preserve"> </w:t>
      </w:r>
      <w:r w:rsidR="00232174" w:rsidRPr="002924DC">
        <w:t>somewhat ad-hoc, being n</w:t>
      </w:r>
      <w:r w:rsidR="00A608F5" w:rsidRPr="002924DC">
        <w:t>on-extensible</w:t>
      </w:r>
      <w:r w:rsidR="0082673C" w:rsidRPr="002924DC">
        <w:t>, and also made interrupt handling problematical</w:t>
      </w:r>
      <w:r w:rsidR="00A608F5" w:rsidRPr="002924DC">
        <w:t xml:space="preserve">. </w:t>
      </w:r>
      <w:r w:rsidR="00907419" w:rsidRPr="002924DC">
        <w:t xml:space="preserve">In effect, it </w:t>
      </w:r>
      <w:r w:rsidR="0024200C" w:rsidRPr="002924DC">
        <w:t>replaced one machine with two, each running only one type of instruction</w:t>
      </w:r>
      <w:r w:rsidR="00721F29" w:rsidRPr="002924DC">
        <w:t>, but was not ext</w:t>
      </w:r>
      <w:r w:rsidR="00826C48" w:rsidRPr="002924DC">
        <w:t xml:space="preserve">ensible to </w:t>
      </w:r>
      <w:r w:rsidR="00C164E2" w:rsidRPr="002924DC">
        <w:t>more</w:t>
      </w:r>
      <w:r w:rsidR="00721F29" w:rsidRPr="002924DC">
        <w:t xml:space="preserve"> </w:t>
      </w:r>
      <w:r w:rsidR="00826C48" w:rsidRPr="002924DC">
        <w:t xml:space="preserve">streams, </w:t>
      </w:r>
      <w:r w:rsidR="00721F29" w:rsidRPr="002924DC">
        <w:t>and thus not extensible to higher-level parallelism</w:t>
      </w:r>
      <w:r w:rsidR="0024200C" w:rsidRPr="002924DC">
        <w:t>.</w:t>
      </w:r>
      <w:r w:rsidR="00721F29" w:rsidRPr="002924DC">
        <w:t xml:space="preserve"> </w:t>
      </w:r>
      <w:r w:rsidR="00826C48" w:rsidRPr="002924DC">
        <w:t>No</w:t>
      </w:r>
      <w:r w:rsidR="00823BBB" w:rsidRPr="002924DC">
        <w:t>r</w:t>
      </w:r>
      <w:r w:rsidR="00826C48" w:rsidRPr="002924DC">
        <w:t xml:space="preserve"> were there</w:t>
      </w:r>
      <w:r w:rsidR="00721F29" w:rsidRPr="002924DC">
        <w:t xml:space="preserve"> apparent way</w:t>
      </w:r>
      <w:r w:rsidR="00823BBB" w:rsidRPr="002924DC">
        <w:t>s</w:t>
      </w:r>
      <w:r w:rsidR="00721F29" w:rsidRPr="002924DC">
        <w:t xml:space="preserve"> to extend the secondary instruction registers to tertiary ones within the required seven levels of logic.</w:t>
      </w:r>
      <w:r w:rsidR="00232174" w:rsidRPr="002924DC">
        <w:t xml:space="preserve"> </w:t>
      </w:r>
      <w:r w:rsidRPr="002924DC">
        <w:t>Even so</w:t>
      </w:r>
      <w:r w:rsidR="00232174" w:rsidRPr="002924DC">
        <w:t>, t</w:t>
      </w:r>
      <w:r w:rsidR="00A608F5" w:rsidRPr="002924DC">
        <w:t xml:space="preserve">he resulting two-stream machine was </w:t>
      </w:r>
      <w:r w:rsidR="00232174" w:rsidRPr="002924DC">
        <w:t>well</w:t>
      </w:r>
      <w:r w:rsidR="00721F29" w:rsidRPr="002924DC">
        <w:t xml:space="preserve"> </w:t>
      </w:r>
      <w:r w:rsidR="00A608F5" w:rsidRPr="002924DC">
        <w:t xml:space="preserve">suited </w:t>
      </w:r>
      <w:r w:rsidR="005A2D99" w:rsidRPr="002924DC">
        <w:t xml:space="preserve">for scientific computing where </w:t>
      </w:r>
      <w:r w:rsidR="00A608F5" w:rsidRPr="002924DC">
        <w:t xml:space="preserve">the two streams </w:t>
      </w:r>
      <w:r w:rsidR="00232174" w:rsidRPr="002924DC">
        <w:t xml:space="preserve">only </w:t>
      </w:r>
      <w:r w:rsidR="005A2D99" w:rsidRPr="002924DC">
        <w:t xml:space="preserve">indirectly </w:t>
      </w:r>
      <w:r w:rsidR="00232174" w:rsidRPr="002924DC">
        <w:t xml:space="preserve">interacted with each other – as </w:t>
      </w:r>
      <w:r w:rsidR="00823BBB" w:rsidRPr="002924DC">
        <w:t>when</w:t>
      </w:r>
      <w:r w:rsidR="006215A5" w:rsidRPr="002924DC">
        <w:t xml:space="preserve"> re</w:t>
      </w:r>
      <w:r w:rsidR="00F7087B" w:rsidRPr="002924DC">
        <w:t>-</w:t>
      </w:r>
      <w:proofErr w:type="spellStart"/>
      <w:r w:rsidR="006215A5" w:rsidRPr="002924DC">
        <w:t>synchonizing</w:t>
      </w:r>
      <w:proofErr w:type="spellEnd"/>
      <w:r w:rsidR="006215A5" w:rsidRPr="002924DC">
        <w:t xml:space="preserve"> </w:t>
      </w:r>
      <w:r w:rsidR="00823BBB" w:rsidRPr="002924DC">
        <w:t>upon</w:t>
      </w:r>
      <w:r w:rsidR="006215A5" w:rsidRPr="002924DC">
        <w:t xml:space="preserve"> </w:t>
      </w:r>
      <w:r w:rsidR="00A608F5" w:rsidRPr="002924DC">
        <w:t>branching</w:t>
      </w:r>
      <w:r w:rsidR="00C538F1" w:rsidRPr="002924DC">
        <w:t xml:space="preserve">. </w:t>
      </w:r>
      <w:r w:rsidR="00B54051" w:rsidRPr="002924DC">
        <w:t>But a</w:t>
      </w:r>
      <w:r w:rsidR="009675F5" w:rsidRPr="002924DC">
        <w:t>lthough</w:t>
      </w:r>
      <w:r w:rsidR="0082673C" w:rsidRPr="002924DC">
        <w:t xml:space="preserve"> </w:t>
      </w:r>
      <w:r w:rsidR="00A608F5" w:rsidRPr="002924DC">
        <w:t xml:space="preserve">speedup </w:t>
      </w:r>
      <w:r w:rsidR="009675F5" w:rsidRPr="002924DC">
        <w:t>was provided</w:t>
      </w:r>
      <w:r w:rsidR="00305164" w:rsidRPr="002924DC">
        <w:t xml:space="preserve"> by </w:t>
      </w:r>
      <w:r w:rsidRPr="002924DC">
        <w:t xml:space="preserve">the </w:t>
      </w:r>
      <w:r w:rsidR="00A608F5" w:rsidRPr="002924DC">
        <w:t xml:space="preserve">hardware over a single stream machine, long stalls could still occur </w:t>
      </w:r>
      <w:r w:rsidR="00305164" w:rsidRPr="002924DC">
        <w:t>during</w:t>
      </w:r>
      <w:r w:rsidR="00A608F5" w:rsidRPr="002924DC">
        <w:t xml:space="preserve"> critical floating point operations. </w:t>
      </w:r>
    </w:p>
    <w:p w:rsidR="00DC21AE" w:rsidRDefault="00A608F5" w:rsidP="00427540">
      <w:pPr>
        <w:spacing w:before="120"/>
        <w:ind w:firstLine="230"/>
      </w:pPr>
      <w:r w:rsidRPr="002924DC">
        <w:t>Gene Amdahl, already famous inside IBM for his work on System 360, along with other prominent computer architects of the day, presumed that no single-stream architecture could be found that issued</w:t>
      </w:r>
      <w:r w:rsidR="00907419" w:rsidRPr="002924DC">
        <w:t xml:space="preserve"> (on average) </w:t>
      </w:r>
      <w:r w:rsidRPr="002924DC">
        <w:t xml:space="preserve">more than one instruction per machine cycle. John </w:t>
      </w:r>
      <w:proofErr w:type="spellStart"/>
      <w:r w:rsidRPr="002924DC">
        <w:t>Co</w:t>
      </w:r>
      <w:r w:rsidR="00206392">
        <w:t>cke</w:t>
      </w:r>
      <w:proofErr w:type="spellEnd"/>
      <w:r w:rsidR="00206392">
        <w:t xml:space="preserve"> questioned this presumption</w:t>
      </w:r>
      <w:r w:rsidR="00EE546A">
        <w:t xml:space="preserve"> [</w:t>
      </w:r>
      <w:r w:rsidR="0020723F" w:rsidRPr="003C0A75">
        <w:t>14</w:t>
      </w:r>
      <w:r w:rsidR="003C1084" w:rsidRPr="003C0A75">
        <w:t>]</w:t>
      </w:r>
      <w:r w:rsidR="00206392">
        <w:t>,</w:t>
      </w:r>
      <w:r w:rsidRPr="002924DC">
        <w:t xml:space="preserve"> but </w:t>
      </w:r>
      <w:r w:rsidR="005A2D99" w:rsidRPr="002924DC">
        <w:t>no way had been found around that</w:t>
      </w:r>
      <w:r w:rsidR="001169D8">
        <w:t xml:space="preserve"> bottleneck within single </w:t>
      </w:r>
      <w:r w:rsidRPr="002924DC">
        <w:t xml:space="preserve">streams. </w:t>
      </w:r>
      <w:r w:rsidR="000221EA" w:rsidRPr="002924DC">
        <w:t>The</w:t>
      </w:r>
      <w:r w:rsidRPr="002924DC">
        <w:t xml:space="preserve"> two-stream approach provided an ad-hoc way to push against this boundary, but not step through it.</w:t>
      </w:r>
    </w:p>
    <w:p w:rsidR="00DC21AE" w:rsidRDefault="00482BF5" w:rsidP="00482BF5">
      <w:pPr>
        <w:pStyle w:val="heading10"/>
      </w:pPr>
      <w:r>
        <w:t>The I</w:t>
      </w:r>
      <w:r w:rsidR="00A608F5" w:rsidRPr="002924DC">
        <w:t>nvention of DIS</w:t>
      </w:r>
    </w:p>
    <w:p w:rsidR="00DC21AE" w:rsidRDefault="00305164" w:rsidP="00482BF5">
      <w:pPr>
        <w:pStyle w:val="p1a"/>
      </w:pPr>
      <w:r w:rsidRPr="002924DC">
        <w:t>During</w:t>
      </w:r>
      <w:r w:rsidR="00A608F5" w:rsidRPr="002924DC">
        <w:t xml:space="preserve"> one of the architecture meetings at Yorktown Heights</w:t>
      </w:r>
      <w:r w:rsidR="00E07904" w:rsidRPr="002924DC">
        <w:t xml:space="preserve">, </w:t>
      </w:r>
      <w:r w:rsidR="005A2D99" w:rsidRPr="002924DC">
        <w:t xml:space="preserve">John </w:t>
      </w:r>
      <w:proofErr w:type="spellStart"/>
      <w:r w:rsidR="009C2FFB" w:rsidRPr="002924DC">
        <w:t>Cocke</w:t>
      </w:r>
      <w:proofErr w:type="spellEnd"/>
      <w:r w:rsidR="009C2FFB" w:rsidRPr="002924DC">
        <w:t xml:space="preserve"> raise</w:t>
      </w:r>
      <w:r w:rsidR="00E07904" w:rsidRPr="002924DC">
        <w:t>d</w:t>
      </w:r>
      <w:r w:rsidR="009C2FFB" w:rsidRPr="002924DC">
        <w:t xml:space="preserve"> a question along the line</w:t>
      </w:r>
      <w:r w:rsidR="00A608F5" w:rsidRPr="002924DC">
        <w:t xml:space="preserve"> of “why can’t we issue more than one instruction per cycle, on average?” John </w:t>
      </w:r>
      <w:r w:rsidR="00386062" w:rsidRPr="002924DC">
        <w:t>often spoke his mind</w:t>
      </w:r>
      <w:r w:rsidR="009C2FFB" w:rsidRPr="002924DC">
        <w:t xml:space="preserve"> that</w:t>
      </w:r>
      <w:r w:rsidR="00386062" w:rsidRPr="002924DC">
        <w:t xml:space="preserve"> way</w:t>
      </w:r>
      <w:r w:rsidR="009C2FFB" w:rsidRPr="002924DC">
        <w:t xml:space="preserve">, </w:t>
      </w:r>
      <w:r w:rsidR="005A2D99" w:rsidRPr="002924DC">
        <w:t>but</w:t>
      </w:r>
      <w:r w:rsidR="00386062" w:rsidRPr="002924DC">
        <w:t xml:space="preserve"> this time</w:t>
      </w:r>
      <w:r w:rsidR="00A608F5" w:rsidRPr="002924DC">
        <w:t xml:space="preserve"> he </w:t>
      </w:r>
      <w:r w:rsidR="00E07904" w:rsidRPr="002924DC">
        <w:t xml:space="preserve">really </w:t>
      </w:r>
      <w:r w:rsidR="00A608F5" w:rsidRPr="002924DC">
        <w:t>got my attention.</w:t>
      </w:r>
    </w:p>
    <w:p w:rsidR="004B7571" w:rsidRDefault="004B7571">
      <w:pPr>
        <w:overflowPunct/>
        <w:autoSpaceDE/>
        <w:autoSpaceDN/>
        <w:adjustRightInd/>
        <w:spacing w:line="240" w:lineRule="auto"/>
        <w:ind w:firstLine="0"/>
        <w:jc w:val="left"/>
        <w:textAlignment w:val="auto"/>
      </w:pPr>
      <w:r>
        <w:br w:type="page"/>
      </w:r>
    </w:p>
    <w:p w:rsidR="00DC21AE" w:rsidRDefault="00912D20" w:rsidP="00613B7D">
      <w:pPr>
        <w:spacing w:before="120"/>
        <w:ind w:firstLine="230"/>
      </w:pPr>
      <w:r w:rsidRPr="002924DC">
        <w:lastRenderedPageBreak/>
        <w:t>Being r</w:t>
      </w:r>
      <w:r w:rsidR="00E07904" w:rsidRPr="002924DC">
        <w:t>ight out of grad</w:t>
      </w:r>
      <w:r w:rsidR="0082673C" w:rsidRPr="002924DC">
        <w:t>uate</w:t>
      </w:r>
      <w:r w:rsidR="00E07904" w:rsidRPr="002924DC">
        <w:t xml:space="preserve"> school</w:t>
      </w:r>
      <w:r w:rsidR="00A608F5" w:rsidRPr="002924DC">
        <w:t xml:space="preserve">, </w:t>
      </w:r>
      <w:r w:rsidR="00B31925" w:rsidRPr="002924DC">
        <w:t xml:space="preserve">I had the benefit of lots and lots of recent coursework. However, </w:t>
      </w:r>
      <w:r w:rsidR="00A608F5" w:rsidRPr="002924DC">
        <w:t xml:space="preserve">I had no knowledge </w:t>
      </w:r>
      <w:r w:rsidR="009675F5" w:rsidRPr="002924DC">
        <w:t>at all</w:t>
      </w:r>
      <w:r w:rsidR="007F6387" w:rsidRPr="002924DC">
        <w:t xml:space="preserve"> </w:t>
      </w:r>
      <w:r w:rsidR="001E019B" w:rsidRPr="002924DC">
        <w:t>of th</w:t>
      </w:r>
      <w:r w:rsidR="007F6387" w:rsidRPr="002924DC">
        <w:t xml:space="preserve">e earlier IBM work on Stretch, </w:t>
      </w:r>
      <w:r w:rsidR="001E019B" w:rsidRPr="002924DC">
        <w:t>of the ongoing supercomputer work at CDC</w:t>
      </w:r>
      <w:r w:rsidR="009675F5" w:rsidRPr="002924DC">
        <w:t>,</w:t>
      </w:r>
      <w:r w:rsidR="001E019B" w:rsidRPr="002924DC">
        <w:t xml:space="preserve"> or </w:t>
      </w:r>
      <w:r w:rsidR="007F6387" w:rsidRPr="002924DC">
        <w:t xml:space="preserve">of </w:t>
      </w:r>
      <w:r w:rsidR="001E019B" w:rsidRPr="002924DC">
        <w:t>the</w:t>
      </w:r>
      <w:r w:rsidR="009675F5" w:rsidRPr="002924DC">
        <w:t xml:space="preserve"> work on the</w:t>
      </w:r>
      <w:r w:rsidR="001E019B" w:rsidRPr="002924DC">
        <w:t xml:space="preserve"> IBM Mod 91.</w:t>
      </w:r>
      <w:r w:rsidR="00671D47" w:rsidRPr="002924DC">
        <w:t xml:space="preserve"> Unaware of </w:t>
      </w:r>
      <w:r w:rsidR="0082673C" w:rsidRPr="002924DC">
        <w:t xml:space="preserve">the </w:t>
      </w:r>
      <w:r w:rsidR="00301F81" w:rsidRPr="002924DC">
        <w:t>ACS-1</w:t>
      </w:r>
      <w:r w:rsidR="006215A5" w:rsidRPr="002924DC">
        <w:t>’s</w:t>
      </w:r>
      <w:r w:rsidR="00671D47" w:rsidRPr="002924DC">
        <w:t xml:space="preserve"> origins in Stretch,</w:t>
      </w:r>
      <w:r w:rsidR="001E019B" w:rsidRPr="002924DC">
        <w:t xml:space="preserve"> </w:t>
      </w:r>
      <w:r w:rsidR="00E07904" w:rsidRPr="002924DC">
        <w:t>I</w:t>
      </w:r>
      <w:r w:rsidR="00A608F5" w:rsidRPr="002924DC">
        <w:t xml:space="preserve"> assumed</w:t>
      </w:r>
      <w:r w:rsidR="00E07904" w:rsidRPr="002924DC">
        <w:t xml:space="preserve"> </w:t>
      </w:r>
      <w:r w:rsidR="006215A5" w:rsidRPr="002924DC">
        <w:t xml:space="preserve">that </w:t>
      </w:r>
      <w:r w:rsidR="00A608F5" w:rsidRPr="002924DC">
        <w:t xml:space="preserve">the Arden House </w:t>
      </w:r>
      <w:r w:rsidR="00386062" w:rsidRPr="002924DC">
        <w:t xml:space="preserve">architecture had </w:t>
      </w:r>
      <w:r w:rsidR="007F6387" w:rsidRPr="002924DC">
        <w:t xml:space="preserve">arisen </w:t>
      </w:r>
      <w:r w:rsidR="00386062" w:rsidRPr="002924DC">
        <w:t xml:space="preserve">from scratch </w:t>
      </w:r>
      <w:r w:rsidR="00A608F5" w:rsidRPr="002924DC">
        <w:t xml:space="preserve">during </w:t>
      </w:r>
      <w:r w:rsidR="00E07904" w:rsidRPr="002924DC">
        <w:t>the</w:t>
      </w:r>
      <w:r w:rsidR="00305164" w:rsidRPr="002924DC">
        <w:t xml:space="preserve"> </w:t>
      </w:r>
      <w:r w:rsidR="001E019B" w:rsidRPr="002924DC">
        <w:t xml:space="preserve">early </w:t>
      </w:r>
      <w:r w:rsidR="0082673C" w:rsidRPr="002924DC">
        <w:t>Project Y a</w:t>
      </w:r>
      <w:r w:rsidR="00305164" w:rsidRPr="002924DC">
        <w:t xml:space="preserve">rchitecture </w:t>
      </w:r>
      <w:r w:rsidR="00A608F5" w:rsidRPr="002924DC">
        <w:t>meetings</w:t>
      </w:r>
      <w:r w:rsidR="001E019B" w:rsidRPr="002924DC">
        <w:t xml:space="preserve">.  </w:t>
      </w:r>
      <w:r w:rsidR="005A2D99" w:rsidRPr="002924DC">
        <w:t xml:space="preserve">I </w:t>
      </w:r>
      <w:r w:rsidR="006215A5" w:rsidRPr="002924DC">
        <w:t>also d</w:t>
      </w:r>
      <w:r w:rsidR="007F6387" w:rsidRPr="002924DC">
        <w:t>id not</w:t>
      </w:r>
      <w:r w:rsidR="005A2D99" w:rsidRPr="002924DC">
        <w:t xml:space="preserve"> know </w:t>
      </w:r>
      <w:r w:rsidR="006215A5" w:rsidRPr="002924DC">
        <w:t>about S</w:t>
      </w:r>
      <w:r w:rsidR="001E019B" w:rsidRPr="002924DC">
        <w:t>tretch</w:t>
      </w:r>
      <w:r w:rsidR="00110458" w:rsidRPr="002924DC">
        <w:t>’s failure</w:t>
      </w:r>
      <w:r w:rsidR="001E019B" w:rsidRPr="002924DC">
        <w:t xml:space="preserve"> to meet </w:t>
      </w:r>
      <w:r w:rsidR="00671D47" w:rsidRPr="002924DC">
        <w:t xml:space="preserve">IBM’s </w:t>
      </w:r>
      <w:r w:rsidR="001E019B" w:rsidRPr="002924DC">
        <w:t>expectations</w:t>
      </w:r>
      <w:r w:rsidR="00EE546A">
        <w:t xml:space="preserve"> [</w:t>
      </w:r>
      <w:r w:rsidR="00560169" w:rsidRPr="003C0A75">
        <w:t>11</w:t>
      </w:r>
      <w:r w:rsidR="007F4C6F" w:rsidRPr="003C0A75">
        <w:t>]</w:t>
      </w:r>
      <w:r w:rsidR="00206392">
        <w:t>,</w:t>
      </w:r>
      <w:r w:rsidR="00EE546A">
        <w:t xml:space="preserve"> </w:t>
      </w:r>
      <w:r w:rsidRPr="002924DC">
        <w:t>or</w:t>
      </w:r>
      <w:r w:rsidR="00110458" w:rsidRPr="002924DC">
        <w:t xml:space="preserve"> </w:t>
      </w:r>
      <w:r w:rsidR="005A2D99" w:rsidRPr="002924DC">
        <w:t xml:space="preserve">that </w:t>
      </w:r>
      <w:r w:rsidR="000221EA" w:rsidRPr="002924DC">
        <w:t xml:space="preserve">John </w:t>
      </w:r>
      <w:proofErr w:type="spellStart"/>
      <w:r w:rsidR="001E019B" w:rsidRPr="002924DC">
        <w:t>Cocke</w:t>
      </w:r>
      <w:proofErr w:type="spellEnd"/>
      <w:r w:rsidR="009675F5" w:rsidRPr="002924DC">
        <w:t>, who had contributed to Stretch’s architecture,</w:t>
      </w:r>
      <w:r w:rsidR="001E019B" w:rsidRPr="002924DC">
        <w:t xml:space="preserve"> </w:t>
      </w:r>
      <w:r w:rsidR="00FB0BF9" w:rsidRPr="002924DC">
        <w:t>might have</w:t>
      </w:r>
      <w:r w:rsidR="001E019B" w:rsidRPr="002924DC">
        <w:t xml:space="preserve"> </w:t>
      </w:r>
      <w:r w:rsidR="00110458" w:rsidRPr="002924DC">
        <w:t>felt</w:t>
      </w:r>
      <w:r w:rsidR="001E019B" w:rsidRPr="002924DC">
        <w:t xml:space="preserve"> residual concerns from that experience. </w:t>
      </w:r>
      <w:r w:rsidR="00110458" w:rsidRPr="002924DC">
        <w:t xml:space="preserve">However, I </w:t>
      </w:r>
      <w:r w:rsidR="007F32F9" w:rsidRPr="002924DC">
        <w:t xml:space="preserve">did </w:t>
      </w:r>
      <w:r w:rsidR="00FB0BF9" w:rsidRPr="002924DC">
        <w:t>pick up on</w:t>
      </w:r>
      <w:r w:rsidR="001E019B" w:rsidRPr="002924DC">
        <w:t xml:space="preserve"> </w:t>
      </w:r>
      <w:r w:rsidR="00FB0BF9" w:rsidRPr="002924DC">
        <w:t xml:space="preserve">a </w:t>
      </w:r>
      <w:r w:rsidR="00305164" w:rsidRPr="002924DC">
        <w:t xml:space="preserve">concern that the machine’s issuance rate on real code might not meet expectations. </w:t>
      </w:r>
    </w:p>
    <w:p w:rsidR="00D66133" w:rsidRDefault="007F32F9" w:rsidP="00427540">
      <w:pPr>
        <w:spacing w:before="120"/>
        <w:ind w:firstLine="230"/>
      </w:pPr>
      <w:r w:rsidRPr="002924DC">
        <w:t>Clueless</w:t>
      </w:r>
      <w:r w:rsidR="009B22BA" w:rsidRPr="002924DC">
        <w:t xml:space="preserve"> that</w:t>
      </w:r>
      <w:r w:rsidR="00E07904" w:rsidRPr="002924DC">
        <w:t xml:space="preserve"> the </w:t>
      </w:r>
      <w:r w:rsidR="00A608F5" w:rsidRPr="002924DC">
        <w:t xml:space="preserve">instruction-issuance problem </w:t>
      </w:r>
      <w:r w:rsidR="009C2FFB" w:rsidRPr="002924DC">
        <w:t>was an</w:t>
      </w:r>
      <w:r w:rsidRPr="002924DC">
        <w:t xml:space="preserve"> open </w:t>
      </w:r>
      <w:r w:rsidR="00912D20" w:rsidRPr="002924DC">
        <w:t>research question, I though of it as a</w:t>
      </w:r>
      <w:r w:rsidRPr="002924DC">
        <w:t xml:space="preserve"> really </w:t>
      </w:r>
      <w:r w:rsidR="00110458" w:rsidRPr="002924DC">
        <w:t xml:space="preserve">cool </w:t>
      </w:r>
      <w:r w:rsidR="00A608F5" w:rsidRPr="002924DC">
        <w:t>design challenge</w:t>
      </w:r>
      <w:r w:rsidRPr="002924DC">
        <w:t xml:space="preserve"> and </w:t>
      </w:r>
      <w:r w:rsidR="00582AB2" w:rsidRPr="002924DC">
        <w:t>obsessed</w:t>
      </w:r>
      <w:r w:rsidR="00A608F5" w:rsidRPr="002924DC">
        <w:t xml:space="preserve"> over it</w:t>
      </w:r>
      <w:r w:rsidR="00582AB2" w:rsidRPr="002924DC">
        <w:t xml:space="preserve"> for more than a month</w:t>
      </w:r>
      <w:r w:rsidR="00A608F5" w:rsidRPr="002924DC">
        <w:t xml:space="preserve">. </w:t>
      </w:r>
      <w:r w:rsidR="009C2FFB" w:rsidRPr="002924DC">
        <w:t xml:space="preserve"> </w:t>
      </w:r>
      <w:r w:rsidR="00A608F5" w:rsidRPr="002924DC">
        <w:t xml:space="preserve">I explored </w:t>
      </w:r>
      <w:r w:rsidR="001169D8">
        <w:t>various</w:t>
      </w:r>
      <w:r w:rsidR="00A608F5" w:rsidRPr="002924DC">
        <w:t xml:space="preserve"> ways to represent and issue instructions, mentally juggling all aspects of the problem simultaneously – everything from mathematical abstractions, to architectural structures, to circuit-level im</w:t>
      </w:r>
      <w:r w:rsidR="00D66133">
        <w:t>plementations, but to no avail.</w:t>
      </w:r>
    </w:p>
    <w:p w:rsidR="00DC21AE" w:rsidRDefault="007F32F9" w:rsidP="00427540">
      <w:pPr>
        <w:spacing w:before="120"/>
        <w:ind w:firstLine="230"/>
      </w:pPr>
      <w:r w:rsidRPr="002924DC">
        <w:t xml:space="preserve">I had a good background for doing </w:t>
      </w:r>
      <w:r w:rsidR="00912D20" w:rsidRPr="002924DC">
        <w:t>this sort of</w:t>
      </w:r>
      <w:r w:rsidRPr="002924DC">
        <w:t xml:space="preserve"> </w:t>
      </w:r>
      <w:r w:rsidR="00B31925" w:rsidRPr="002924DC">
        <w:t>exploration, for</w:t>
      </w:r>
      <w:r w:rsidR="007F6387" w:rsidRPr="002924DC">
        <w:t xml:space="preserve"> I had</w:t>
      </w:r>
      <w:r w:rsidRPr="002924DC">
        <w:t xml:space="preserve"> </w:t>
      </w:r>
      <w:r w:rsidR="00006842" w:rsidRPr="002924DC">
        <w:t xml:space="preserve">recently </w:t>
      </w:r>
      <w:r w:rsidRPr="002924DC">
        <w:t xml:space="preserve">studied and read widely in number theory, </w:t>
      </w:r>
      <w:r w:rsidR="00B31925" w:rsidRPr="002924DC">
        <w:t xml:space="preserve">probability theory, </w:t>
      </w:r>
      <w:r w:rsidR="00913192" w:rsidRPr="002924DC">
        <w:t xml:space="preserve">queuing theory, </w:t>
      </w:r>
      <w:r w:rsidR="00B31925" w:rsidRPr="002924DC">
        <w:t xml:space="preserve">switching theory, </w:t>
      </w:r>
      <w:r w:rsidR="009F79FA" w:rsidRPr="002924DC">
        <w:t>logic design</w:t>
      </w:r>
      <w:r w:rsidR="00B31925" w:rsidRPr="002924DC">
        <w:t>,</w:t>
      </w:r>
      <w:r w:rsidRPr="002924DC">
        <w:t xml:space="preserve"> </w:t>
      </w:r>
      <w:r w:rsidR="009F79FA" w:rsidRPr="002924DC">
        <w:t xml:space="preserve">and </w:t>
      </w:r>
      <w:r w:rsidR="007F6387" w:rsidRPr="002924DC">
        <w:t xml:space="preserve">pulse and digital </w:t>
      </w:r>
      <w:r w:rsidR="00B31925" w:rsidRPr="002924DC">
        <w:t xml:space="preserve">electronic </w:t>
      </w:r>
      <w:r w:rsidRPr="002924DC">
        <w:t>circuit design</w:t>
      </w:r>
      <w:r w:rsidR="009F79FA" w:rsidRPr="002924DC">
        <w:t>. I had also</w:t>
      </w:r>
      <w:r w:rsidRPr="002924DC">
        <w:t xml:space="preserve"> followed </w:t>
      </w:r>
      <w:r w:rsidR="009F79FA" w:rsidRPr="002924DC">
        <w:t xml:space="preserve">recent </w:t>
      </w:r>
      <w:r w:rsidRPr="002924DC">
        <w:t xml:space="preserve">work in computer arithmetic-logic-unit </w:t>
      </w:r>
      <w:r w:rsidR="00913192" w:rsidRPr="002924DC">
        <w:t xml:space="preserve">(ALU) </w:t>
      </w:r>
      <w:r w:rsidRPr="002924DC">
        <w:t>design</w:t>
      </w:r>
      <w:r w:rsidR="009F79FA" w:rsidRPr="002924DC">
        <w:t>,</w:t>
      </w:r>
      <w:r w:rsidRPr="002924DC">
        <w:t xml:space="preserve"> </w:t>
      </w:r>
      <w:r w:rsidR="007F6387" w:rsidRPr="002924DC">
        <w:t xml:space="preserve">work </w:t>
      </w:r>
      <w:r w:rsidRPr="002924DC">
        <w:t>in which rather broad-gauge innovation</w:t>
      </w:r>
      <w:r w:rsidR="00FB0BF9" w:rsidRPr="002924DC">
        <w:t>s</w:t>
      </w:r>
      <w:r w:rsidRPr="002924DC">
        <w:t xml:space="preserve"> had been made that cut-across </w:t>
      </w:r>
      <w:r w:rsidR="009F79FA" w:rsidRPr="002924DC">
        <w:t xml:space="preserve">abstraction </w:t>
      </w:r>
      <w:r w:rsidR="00FB0BF9" w:rsidRPr="002924DC">
        <w:t xml:space="preserve">levels </w:t>
      </w:r>
      <w:r w:rsidRPr="002924DC">
        <w:t>from algorithms to architecture to logic design to circuitry.</w:t>
      </w:r>
      <w:r w:rsidR="00FB0BF9" w:rsidRPr="002924DC">
        <w:t xml:space="preserve"> Althou</w:t>
      </w:r>
      <w:r w:rsidR="00CE27AE" w:rsidRPr="002924DC">
        <w:t>gh such ALU work</w:t>
      </w:r>
      <w:r w:rsidR="00FB0BF9" w:rsidRPr="002924DC">
        <w:t xml:space="preserve"> </w:t>
      </w:r>
      <w:r w:rsidR="00CE27AE" w:rsidRPr="002924DC">
        <w:t>for pipelined systems</w:t>
      </w:r>
      <w:r w:rsidR="00FB0BF9" w:rsidRPr="002924DC">
        <w:t xml:space="preserve"> was by </w:t>
      </w:r>
      <w:r w:rsidR="007F6387" w:rsidRPr="002924DC">
        <w:t>then</w:t>
      </w:r>
      <w:r w:rsidR="00FB0BF9" w:rsidRPr="002924DC">
        <w:t xml:space="preserve"> </w:t>
      </w:r>
      <w:r w:rsidR="00912D20" w:rsidRPr="002924DC">
        <w:t xml:space="preserve">becoming </w:t>
      </w:r>
      <w:r w:rsidR="00FB0BF9" w:rsidRPr="002924DC">
        <w:t>somewhat classic</w:t>
      </w:r>
      <w:r w:rsidR="009F79FA" w:rsidRPr="002924DC">
        <w:t>al</w:t>
      </w:r>
      <w:r w:rsidR="00FB0BF9" w:rsidRPr="002924DC">
        <w:t xml:space="preserve"> and well-understood, it left </w:t>
      </w:r>
      <w:r w:rsidR="00912D20" w:rsidRPr="002924DC">
        <w:t xml:space="preserve">meta-level </w:t>
      </w:r>
      <w:r w:rsidR="00FB0BF9" w:rsidRPr="002924DC">
        <w:t xml:space="preserve">clues on how multi-level </w:t>
      </w:r>
      <w:r w:rsidR="00912D20" w:rsidRPr="002924DC">
        <w:t xml:space="preserve">system </w:t>
      </w:r>
      <w:r w:rsidR="00FB0BF9" w:rsidRPr="002924DC">
        <w:t xml:space="preserve">design might be done in other </w:t>
      </w:r>
      <w:r w:rsidR="00912D20" w:rsidRPr="002924DC">
        <w:t xml:space="preserve">architectural </w:t>
      </w:r>
      <w:r w:rsidR="00FB0BF9" w:rsidRPr="002924DC">
        <w:t>areas.</w:t>
      </w:r>
      <w:r w:rsidR="00913192" w:rsidRPr="002924DC">
        <w:t xml:space="preserve"> </w:t>
      </w:r>
    </w:p>
    <w:p w:rsidR="00DC21AE" w:rsidRDefault="007F32F9" w:rsidP="00427540">
      <w:pPr>
        <w:spacing w:before="120"/>
        <w:ind w:firstLine="230"/>
      </w:pPr>
      <w:r w:rsidRPr="002924DC">
        <w:t xml:space="preserve">I was particularly fortunate to have studied Caldwell’s book on </w:t>
      </w:r>
      <w:r w:rsidRPr="002924DC">
        <w:rPr>
          <w:i/>
        </w:rPr>
        <w:t>Switching Theory and Logic Design</w:t>
      </w:r>
      <w:r w:rsidR="00055F96">
        <w:rPr>
          <w:i/>
        </w:rPr>
        <w:t xml:space="preserve"> </w:t>
      </w:r>
      <w:r w:rsidR="00932770" w:rsidRPr="003C0A75">
        <w:t>[</w:t>
      </w:r>
      <w:r w:rsidR="0051799C" w:rsidRPr="003C0A75">
        <w:t>15</w:t>
      </w:r>
      <w:r w:rsidR="00932770" w:rsidRPr="003C0A75">
        <w:t>]</w:t>
      </w:r>
      <w:r w:rsidRPr="002924DC">
        <w:t xml:space="preserve">, which gave extensive coverage to the earlier </w:t>
      </w:r>
      <w:r w:rsidR="00823BBB" w:rsidRPr="002924DC">
        <w:t>co</w:t>
      </w:r>
      <w:r w:rsidR="00B31925" w:rsidRPr="002924DC">
        <w:t>ntact-</w:t>
      </w:r>
      <w:r w:rsidRPr="002924DC">
        <w:t>relay switching circuits</w:t>
      </w:r>
      <w:r w:rsidR="00823BBB" w:rsidRPr="002924DC">
        <w:t xml:space="preserve"> –</w:t>
      </w:r>
      <w:r w:rsidRPr="002924DC">
        <w:t xml:space="preserve"> </w:t>
      </w:r>
      <w:r w:rsidR="00823BBB" w:rsidRPr="002924DC">
        <w:t>including</w:t>
      </w:r>
      <w:r w:rsidRPr="002924DC">
        <w:t xml:space="preserve"> topics such as symmetric functions and their impl</w:t>
      </w:r>
      <w:r w:rsidR="007F6387" w:rsidRPr="002924DC">
        <w:t>ementation in arrays of contact-</w:t>
      </w:r>
      <w:r w:rsidRPr="002924DC">
        <w:t xml:space="preserve">relay switches. </w:t>
      </w:r>
      <w:r w:rsidR="00FB0BF9" w:rsidRPr="002924DC">
        <w:t>Those</w:t>
      </w:r>
      <w:r w:rsidRPr="002924DC">
        <w:t xml:space="preserve"> reading</w:t>
      </w:r>
      <w:r w:rsidR="00FB0BF9" w:rsidRPr="002924DC">
        <w:t>s</w:t>
      </w:r>
      <w:r w:rsidRPr="002924DC">
        <w:t xml:space="preserve"> had opened my eyes to a</w:t>
      </w:r>
      <w:r w:rsidR="00912D20" w:rsidRPr="002924DC">
        <w:t xml:space="preserve"> long-</w:t>
      </w:r>
      <w:r w:rsidRPr="002924DC">
        <w:t>lost art in which important ‘</w:t>
      </w:r>
      <w:r w:rsidR="00FD0A41" w:rsidRPr="002924DC">
        <w:t xml:space="preserve">spatially-arrayed </w:t>
      </w:r>
      <w:r w:rsidRPr="002924DC">
        <w:t>logic-algorithms’ (</w:t>
      </w:r>
      <w:r w:rsidR="00912D20" w:rsidRPr="002924DC">
        <w:t xml:space="preserve">such as those </w:t>
      </w:r>
      <w:r w:rsidR="00823BBB" w:rsidRPr="002924DC">
        <w:t>that implemented</w:t>
      </w:r>
      <w:r w:rsidRPr="002924DC">
        <w:t xml:space="preserve"> tally functions</w:t>
      </w:r>
      <w:r w:rsidR="00823BBB" w:rsidRPr="002924DC">
        <w:t>, for example</w:t>
      </w:r>
      <w:r w:rsidRPr="002924DC">
        <w:t>) could be directly mapped</w:t>
      </w:r>
      <w:r w:rsidR="009F79FA" w:rsidRPr="002924DC">
        <w:t xml:space="preserve"> almost by inspection</w:t>
      </w:r>
      <w:r w:rsidRPr="002924DC">
        <w:t xml:space="preserve"> into simple, elegant switch arrays.</w:t>
      </w:r>
    </w:p>
    <w:p w:rsidR="00DC21AE" w:rsidRDefault="007F32F9" w:rsidP="00427540">
      <w:pPr>
        <w:spacing w:before="120"/>
        <w:ind w:firstLine="230"/>
      </w:pPr>
      <w:r w:rsidRPr="002924DC">
        <w:t>Right in the middle of all this, I got the news that the ACS project was</w:t>
      </w:r>
      <w:r w:rsidR="00B05828" w:rsidRPr="002924DC">
        <w:t xml:space="preserve"> transferring to th</w:t>
      </w:r>
      <w:r w:rsidR="001169D8">
        <w:t>e System Development Division (S</w:t>
      </w:r>
      <w:r w:rsidR="00B05828" w:rsidRPr="002924DC">
        <w:t>DD) and</w:t>
      </w:r>
      <w:r w:rsidRPr="002924DC">
        <w:t xml:space="preserve"> moving </w:t>
      </w:r>
      <w:r w:rsidR="00907419" w:rsidRPr="002924DC">
        <w:t xml:space="preserve">out </w:t>
      </w:r>
      <w:r w:rsidR="00BC6EF7" w:rsidRPr="002924DC">
        <w:t>west</w:t>
      </w:r>
      <w:r w:rsidR="009F79FA" w:rsidRPr="002924DC">
        <w:t xml:space="preserve"> </w:t>
      </w:r>
      <w:r w:rsidRPr="002924DC">
        <w:t>to</w:t>
      </w:r>
      <w:r w:rsidR="00FD0A41" w:rsidRPr="002924DC">
        <w:t xml:space="preserve"> a building on </w:t>
      </w:r>
      <w:proofErr w:type="spellStart"/>
      <w:r w:rsidR="00FD0A41" w:rsidRPr="002924DC">
        <w:t>Kifer</w:t>
      </w:r>
      <w:proofErr w:type="spellEnd"/>
      <w:r w:rsidR="00FD0A41" w:rsidRPr="002924DC">
        <w:t xml:space="preserve"> Road in Sunnyvale California – and </w:t>
      </w:r>
      <w:r w:rsidR="009F79FA" w:rsidRPr="002924DC">
        <w:t xml:space="preserve">that </w:t>
      </w:r>
      <w:r w:rsidR="00FD0A41" w:rsidRPr="002924DC">
        <w:t xml:space="preserve">I was invited to go </w:t>
      </w:r>
      <w:r w:rsidR="00907419" w:rsidRPr="002924DC">
        <w:t xml:space="preserve">along </w:t>
      </w:r>
      <w:r w:rsidR="00FD0A41" w:rsidRPr="002924DC">
        <w:t>as a member of the</w:t>
      </w:r>
      <w:r w:rsidR="00912D20" w:rsidRPr="002924DC">
        <w:t xml:space="preserve"> architecture</w:t>
      </w:r>
      <w:r w:rsidR="00FD0A41" w:rsidRPr="002924DC">
        <w:t xml:space="preserve"> </w:t>
      </w:r>
      <w:r w:rsidR="009F79FA" w:rsidRPr="002924DC">
        <w:t xml:space="preserve">team. </w:t>
      </w:r>
      <w:r w:rsidR="007F6387" w:rsidRPr="002924DC">
        <w:t>This was totally thrilling news,</w:t>
      </w:r>
      <w:r w:rsidR="00FD0A41" w:rsidRPr="002924DC">
        <w:t xml:space="preserve"> and </w:t>
      </w:r>
      <w:r w:rsidR="009F79FA" w:rsidRPr="002924DC">
        <w:t xml:space="preserve">the </w:t>
      </w:r>
      <w:r w:rsidR="00FD0A41" w:rsidRPr="002924DC">
        <w:t>excitement surrounding the move</w:t>
      </w:r>
      <w:r w:rsidR="00912D20" w:rsidRPr="002924DC">
        <w:t xml:space="preserve"> </w:t>
      </w:r>
      <w:r w:rsidR="00FD0A41" w:rsidRPr="002924DC">
        <w:t>further stimulated my thinking</w:t>
      </w:r>
      <w:r w:rsidR="00DC00EB" w:rsidRPr="002924DC">
        <w:t xml:space="preserve">. </w:t>
      </w:r>
    </w:p>
    <w:p w:rsidR="00482BF5" w:rsidRDefault="009F79FA" w:rsidP="00427540">
      <w:pPr>
        <w:spacing w:before="120"/>
        <w:ind w:firstLine="230"/>
      </w:pPr>
      <w:r w:rsidRPr="002924DC">
        <w:t>S</w:t>
      </w:r>
      <w:r w:rsidR="00FA1981" w:rsidRPr="002924DC">
        <w:t>hortly after the move</w:t>
      </w:r>
      <w:r w:rsidR="007F6387" w:rsidRPr="002924DC">
        <w:t xml:space="preserve"> </w:t>
      </w:r>
      <w:r w:rsidR="00907419" w:rsidRPr="002924DC">
        <w:t xml:space="preserve">to California </w:t>
      </w:r>
      <w:r w:rsidRPr="002924DC">
        <w:t>in September 1965</w:t>
      </w:r>
      <w:r w:rsidR="00FA1981" w:rsidRPr="002924DC">
        <w:t xml:space="preserve">, </w:t>
      </w:r>
      <w:r w:rsidR="00951BE1" w:rsidRPr="002924DC">
        <w:t>it suddenly beamed down to me: b</w:t>
      </w:r>
      <w:r w:rsidR="00A608F5" w:rsidRPr="002924DC">
        <w:t xml:space="preserve">y holding pending instructions in a queue, and representing </w:t>
      </w:r>
      <w:r w:rsidR="00951BE1" w:rsidRPr="002924DC">
        <w:t xml:space="preserve">the identifying numbers of </w:t>
      </w:r>
      <w:r w:rsidR="00A608F5" w:rsidRPr="002924DC">
        <w:t xml:space="preserve">source and destination registers and functional units in unary form rather than in binary, I determined that it would be possible to scan the queue, resolve dependencies, and </w:t>
      </w:r>
      <w:r w:rsidR="00A316D3" w:rsidRPr="002924DC">
        <w:rPr>
          <w:i/>
        </w:rPr>
        <w:t xml:space="preserve">dynamically </w:t>
      </w:r>
      <w:r w:rsidR="00A608F5" w:rsidRPr="002924DC">
        <w:rPr>
          <w:i/>
        </w:rPr>
        <w:t>issue multiple out-of-order (OOO)</w:t>
      </w:r>
      <w:r w:rsidR="009675F5" w:rsidRPr="002924DC">
        <w:rPr>
          <w:i/>
        </w:rPr>
        <w:t xml:space="preserve"> instructions</w:t>
      </w:r>
      <w:r w:rsidR="007F6387" w:rsidRPr="002924DC">
        <w:t xml:space="preserve"> each machine cycle</w:t>
      </w:r>
      <w:r w:rsidR="00A608F5" w:rsidRPr="002924DC">
        <w:t>, even when various entries were stalled</w:t>
      </w:r>
      <w:r w:rsidR="007F6387" w:rsidRPr="002924DC">
        <w:t xml:space="preserve"> awaiting results</w:t>
      </w:r>
      <w:r w:rsidR="005B5B4C" w:rsidRPr="002924DC">
        <w:t>. (</w:t>
      </w:r>
      <w:r w:rsidR="00DC00EB" w:rsidRPr="002924DC">
        <w:t>In today’s computer architecture terminology, s</w:t>
      </w:r>
      <w:r w:rsidR="005B5B4C" w:rsidRPr="002924DC">
        <w:t xml:space="preserve">uch a queue would be known a </w:t>
      </w:r>
      <w:r w:rsidR="005B5B4C" w:rsidRPr="002924DC">
        <w:rPr>
          <w:i/>
        </w:rPr>
        <w:t xml:space="preserve">centralized </w:t>
      </w:r>
      <w:r w:rsidR="005B5B4C" w:rsidRPr="002924DC">
        <w:t>instruction</w:t>
      </w:r>
      <w:r w:rsidR="005B5B4C" w:rsidRPr="002924DC">
        <w:rPr>
          <w:i/>
        </w:rPr>
        <w:t xml:space="preserve"> windo</w:t>
      </w:r>
      <w:r w:rsidR="00DC00EB" w:rsidRPr="002924DC">
        <w:rPr>
          <w:i/>
        </w:rPr>
        <w:t>w</w:t>
      </w:r>
      <w:r w:rsidR="00EE546A">
        <w:rPr>
          <w:i/>
        </w:rPr>
        <w:t xml:space="preserve"> </w:t>
      </w:r>
      <w:r w:rsidR="00432BF1" w:rsidRPr="003C0A75">
        <w:t>[6]</w:t>
      </w:r>
      <w:r w:rsidR="00206392">
        <w:t>.</w:t>
      </w:r>
      <w:r w:rsidR="00055F96">
        <w:t xml:space="preserve">) </w:t>
      </w:r>
      <w:r w:rsidR="005B5B4C" w:rsidRPr="002924DC">
        <w:t xml:space="preserve">It </w:t>
      </w:r>
      <w:r w:rsidR="00CE27AE" w:rsidRPr="002924DC">
        <w:t>was so simple and elegant that I’d converge</w:t>
      </w:r>
      <w:r w:rsidR="00912D20" w:rsidRPr="002924DC">
        <w:t>d on the idea</w:t>
      </w:r>
      <w:r w:rsidR="00CE27AE" w:rsidRPr="002924DC">
        <w:t xml:space="preserve"> while </w:t>
      </w:r>
      <w:r w:rsidR="007F6387" w:rsidRPr="002924DC">
        <w:t xml:space="preserve">struggling to </w:t>
      </w:r>
      <w:r w:rsidR="00907419" w:rsidRPr="002924DC">
        <w:t>visualize</w:t>
      </w:r>
      <w:r w:rsidR="000C5A11" w:rsidRPr="002924DC">
        <w:t xml:space="preserve"> </w:t>
      </w:r>
      <w:r w:rsidR="00907419" w:rsidRPr="002924DC">
        <w:t xml:space="preserve">and </w:t>
      </w:r>
      <w:r w:rsidR="007F6387" w:rsidRPr="002924DC">
        <w:t>simulate</w:t>
      </w:r>
      <w:r w:rsidR="00CE27AE" w:rsidRPr="002924DC">
        <w:t xml:space="preserve"> alternative functionalities in my head.</w:t>
      </w:r>
      <w:r w:rsidR="00915008" w:rsidRPr="002924DC">
        <w:t xml:space="preserve"> </w:t>
      </w:r>
    </w:p>
    <w:p w:rsidR="00DC21AE" w:rsidRDefault="00915008" w:rsidP="00427540">
      <w:pPr>
        <w:spacing w:before="120"/>
        <w:ind w:firstLine="230"/>
      </w:pPr>
      <w:r w:rsidRPr="002924DC">
        <w:t xml:space="preserve">One can </w:t>
      </w:r>
      <w:r w:rsidR="00DC00EB" w:rsidRPr="002924DC">
        <w:t xml:space="preserve">visualize and </w:t>
      </w:r>
      <w:r w:rsidR="00907419" w:rsidRPr="002924DC">
        <w:t>mentally model</w:t>
      </w:r>
      <w:r w:rsidR="009B328C" w:rsidRPr="002924DC">
        <w:t xml:space="preserve"> </w:t>
      </w:r>
      <w:r w:rsidR="00DC00EB" w:rsidRPr="002924DC">
        <w:t>such a</w:t>
      </w:r>
      <w:r w:rsidR="00385D92" w:rsidRPr="002924DC">
        <w:t xml:space="preserve"> subsystem</w:t>
      </w:r>
      <w:r w:rsidRPr="002924DC">
        <w:t xml:space="preserve"> </w:t>
      </w:r>
      <w:r w:rsidR="000C5A11" w:rsidRPr="002924DC">
        <w:t>as</w:t>
      </w:r>
      <w:r w:rsidR="00385D92" w:rsidRPr="002924DC">
        <w:t xml:space="preserve"> </w:t>
      </w:r>
      <w:r w:rsidRPr="002924DC">
        <w:t xml:space="preserve">taking a </w:t>
      </w:r>
      <w:r w:rsidR="000221EA" w:rsidRPr="002924DC">
        <w:t>first-in-first-out (</w:t>
      </w:r>
      <w:r w:rsidRPr="002924DC">
        <w:t>FIFO</w:t>
      </w:r>
      <w:r w:rsidR="000221EA" w:rsidRPr="002924DC">
        <w:t>)</w:t>
      </w:r>
      <w:r w:rsidRPr="002924DC">
        <w:t xml:space="preserve"> queue and making it into a “first-in </w:t>
      </w:r>
      <w:r w:rsidR="00A316D3" w:rsidRPr="002924DC">
        <w:t xml:space="preserve">dynamic </w:t>
      </w:r>
      <w:r w:rsidRPr="002924DC">
        <w:t>multiple-out-of-order out” (FI</w:t>
      </w:r>
      <w:r w:rsidR="00A316D3" w:rsidRPr="002924DC">
        <w:t>D</w:t>
      </w:r>
      <w:r w:rsidRPr="002924DC">
        <w:t xml:space="preserve">MOOOO) queue </w:t>
      </w:r>
      <w:r w:rsidR="009B328C" w:rsidRPr="002924DC">
        <w:t>that holds the</w:t>
      </w:r>
      <w:r w:rsidR="00385D92" w:rsidRPr="002924DC">
        <w:t xml:space="preserve"> pending instructions –</w:t>
      </w:r>
      <w:r w:rsidR="001169D8">
        <w:t xml:space="preserve"> </w:t>
      </w:r>
      <w:r w:rsidRPr="002924DC">
        <w:t xml:space="preserve">decoding </w:t>
      </w:r>
      <w:r w:rsidR="00912D20" w:rsidRPr="002924DC">
        <w:t>each instruction’</w:t>
      </w:r>
      <w:r w:rsidR="00385D92" w:rsidRPr="002924DC">
        <w:t xml:space="preserve">s </w:t>
      </w:r>
      <w:r w:rsidR="009B328C" w:rsidRPr="002924DC">
        <w:t>source and destination register numbers</w:t>
      </w:r>
      <w:r w:rsidRPr="002924DC">
        <w:t xml:space="preserve"> into unary</w:t>
      </w:r>
      <w:r w:rsidR="00385D92" w:rsidRPr="002924DC">
        <w:t>, instead of binary.  Multiple c</w:t>
      </w:r>
      <w:r w:rsidRPr="002924DC">
        <w:t xml:space="preserve">ross-comparisons to </w:t>
      </w:r>
      <w:r w:rsidR="00385D92" w:rsidRPr="002924DC">
        <w:t>detect</w:t>
      </w:r>
      <w:r w:rsidRPr="002924DC">
        <w:t xml:space="preserve"> source-destination conflicts among instructions could then </w:t>
      </w:r>
      <w:r w:rsidR="00385D92" w:rsidRPr="002924DC">
        <w:t>implemented by</w:t>
      </w:r>
      <w:r w:rsidRPr="002924DC">
        <w:t xml:space="preserve"> </w:t>
      </w:r>
      <w:r w:rsidR="009B328C" w:rsidRPr="002924DC">
        <w:t>using simple logical OR</w:t>
      </w:r>
      <w:r w:rsidRPr="002924DC">
        <w:t xml:space="preserve">s </w:t>
      </w:r>
      <w:r w:rsidR="00912D20" w:rsidRPr="002924DC">
        <w:t>up and down</w:t>
      </w:r>
      <w:r w:rsidRPr="002924DC">
        <w:t xml:space="preserve"> </w:t>
      </w:r>
      <w:r w:rsidR="009B328C" w:rsidRPr="002924DC">
        <w:t xml:space="preserve">the </w:t>
      </w:r>
      <w:r w:rsidRPr="002924DC">
        <w:t>columns of decoded</w:t>
      </w:r>
      <w:r w:rsidR="00912D20" w:rsidRPr="002924DC">
        <w:t xml:space="preserve"> register-position bits of </w:t>
      </w:r>
      <w:r w:rsidRPr="002924DC">
        <w:t>instruction</w:t>
      </w:r>
      <w:r w:rsidR="009B328C" w:rsidRPr="002924DC">
        <w:t>s</w:t>
      </w:r>
      <w:r w:rsidRPr="002924DC">
        <w:t xml:space="preserve"> in the</w:t>
      </w:r>
      <w:r w:rsidR="009B328C" w:rsidRPr="002924DC">
        <w:t xml:space="preserve"> queue</w:t>
      </w:r>
      <w:r w:rsidRPr="002924DC">
        <w:t>.</w:t>
      </w:r>
    </w:p>
    <w:p w:rsidR="004B7571" w:rsidRDefault="004B7571">
      <w:pPr>
        <w:overflowPunct/>
        <w:autoSpaceDE/>
        <w:autoSpaceDN/>
        <w:adjustRightInd/>
        <w:spacing w:line="240" w:lineRule="auto"/>
        <w:ind w:firstLine="0"/>
        <w:jc w:val="left"/>
        <w:textAlignment w:val="auto"/>
      </w:pPr>
      <w:r>
        <w:br w:type="page"/>
      </w:r>
    </w:p>
    <w:p w:rsidR="00DC21AE" w:rsidRDefault="003445B9" w:rsidP="00427540">
      <w:pPr>
        <w:spacing w:before="120"/>
        <w:ind w:firstLine="230"/>
      </w:pPr>
      <w:r w:rsidRPr="002924DC">
        <w:lastRenderedPageBreak/>
        <w:t>Th</w:t>
      </w:r>
      <w:r w:rsidR="00907419" w:rsidRPr="002924DC">
        <w:t>us th</w:t>
      </w:r>
      <w:r w:rsidRPr="002924DC">
        <w:t>e scheme involved not only mathematical and micro-architectural conceptions, but also</w:t>
      </w:r>
      <w:r w:rsidR="00907419" w:rsidRPr="002924DC">
        <w:t xml:space="preserve"> utilized</w:t>
      </w:r>
      <w:r w:rsidRPr="002924DC">
        <w:t xml:space="preserve"> tricks at the logic and circuit levels by using arrays of ACS high-speed integrated circuits – exploiting ECL ‘wired-OR’ connections to enable </w:t>
      </w:r>
      <w:r w:rsidR="00912D20" w:rsidRPr="002924DC">
        <w:t xml:space="preserve">the </w:t>
      </w:r>
      <w:r w:rsidRPr="002924DC">
        <w:t xml:space="preserve">queue-column scans </w:t>
      </w:r>
      <w:r w:rsidR="00912D20" w:rsidRPr="002924DC">
        <w:t xml:space="preserve">to be completed </w:t>
      </w:r>
      <w:r w:rsidRPr="002924DC">
        <w:t xml:space="preserve">within the </w:t>
      </w:r>
      <w:r w:rsidR="00912D20" w:rsidRPr="002924DC">
        <w:t>seven level</w:t>
      </w:r>
      <w:r w:rsidR="00A95988" w:rsidRPr="002924DC">
        <w:t>s of logic-circuitry</w:t>
      </w:r>
      <w:r w:rsidR="00DC00EB" w:rsidRPr="002924DC">
        <w:t xml:space="preserve"> </w:t>
      </w:r>
      <w:r w:rsidRPr="002924DC">
        <w:t>machine-cycle time constraint.</w:t>
      </w:r>
      <w:r w:rsidR="005B5B4C" w:rsidRPr="002924DC">
        <w:t xml:space="preserve"> </w:t>
      </w:r>
    </w:p>
    <w:p w:rsidR="00DC21AE" w:rsidRDefault="00582AB2" w:rsidP="004B7571">
      <w:pPr>
        <w:spacing w:before="120"/>
        <w:ind w:firstLine="230"/>
      </w:pPr>
      <w:r w:rsidRPr="002924DC">
        <w:t>At first I could hardly believe it all worked</w:t>
      </w:r>
      <w:r w:rsidR="00143D45" w:rsidRPr="002924DC">
        <w:t xml:space="preserve">, so </w:t>
      </w:r>
      <w:r w:rsidRPr="002924DC">
        <w:t xml:space="preserve">I carefully </w:t>
      </w:r>
      <w:r w:rsidR="00143D45" w:rsidRPr="002924DC">
        <w:t xml:space="preserve">diagrammed it and </w:t>
      </w:r>
      <w:r w:rsidRPr="002924DC">
        <w:t xml:space="preserve">checked it over and over </w:t>
      </w:r>
      <w:r w:rsidR="00912D20" w:rsidRPr="002924DC">
        <w:t xml:space="preserve">and over </w:t>
      </w:r>
      <w:r w:rsidRPr="002924DC">
        <w:t xml:space="preserve">again. Once convinced that it </w:t>
      </w:r>
      <w:r w:rsidR="00DC00EB" w:rsidRPr="002924DC">
        <w:t xml:space="preserve">might </w:t>
      </w:r>
      <w:r w:rsidRPr="002924DC">
        <w:t xml:space="preserve">really work, I showed it to Herb </w:t>
      </w:r>
      <w:proofErr w:type="spellStart"/>
      <w:r w:rsidRPr="002924DC">
        <w:t>Schorr</w:t>
      </w:r>
      <w:proofErr w:type="spellEnd"/>
      <w:r w:rsidRPr="002924DC">
        <w:t xml:space="preserve"> and Don </w:t>
      </w:r>
      <w:proofErr w:type="spellStart"/>
      <w:r w:rsidRPr="002924DC">
        <w:t>Rozenberg</w:t>
      </w:r>
      <w:proofErr w:type="spellEnd"/>
      <w:r w:rsidRPr="002924DC">
        <w:t xml:space="preserve">. </w:t>
      </w:r>
      <w:r w:rsidR="00143D45" w:rsidRPr="002924DC">
        <w:t xml:space="preserve"> Herb thought it </w:t>
      </w:r>
      <w:r w:rsidR="00B21768" w:rsidRPr="002924DC">
        <w:t xml:space="preserve">looked </w:t>
      </w:r>
      <w:r w:rsidR="00143D45" w:rsidRPr="002924DC">
        <w:t xml:space="preserve">pretty interesting, and </w:t>
      </w:r>
      <w:r w:rsidR="005F4DE4" w:rsidRPr="002924DC">
        <w:t>sug</w:t>
      </w:r>
      <w:r w:rsidR="00143D45" w:rsidRPr="002924DC">
        <w:t>gested that I give</w:t>
      </w:r>
      <w:r w:rsidR="005F4DE4" w:rsidRPr="002924DC">
        <w:t xml:space="preserve"> a presentation </w:t>
      </w:r>
      <w:r w:rsidR="00143D45" w:rsidRPr="002924DC">
        <w:t>about it</w:t>
      </w:r>
      <w:r w:rsidR="00B21768" w:rsidRPr="002924DC">
        <w:t xml:space="preserve"> to ACS staff members</w:t>
      </w:r>
      <w:r w:rsidR="00143D45" w:rsidRPr="002924DC">
        <w:t xml:space="preserve">.  </w:t>
      </w:r>
    </w:p>
    <w:p w:rsidR="00DC21AE" w:rsidRDefault="00143D45" w:rsidP="004B7571">
      <w:pPr>
        <w:spacing w:before="120"/>
      </w:pPr>
      <w:r w:rsidRPr="002924DC">
        <w:t xml:space="preserve">I’m not sure who all attended my presentation, but the audience included a number of </w:t>
      </w:r>
      <w:r w:rsidR="009675F5" w:rsidRPr="002924DC">
        <w:t xml:space="preserve">the </w:t>
      </w:r>
      <w:r w:rsidRPr="002924DC">
        <w:t xml:space="preserve">key folks at </w:t>
      </w:r>
      <w:proofErr w:type="spellStart"/>
      <w:r w:rsidRPr="002924DC">
        <w:t>Kifer</w:t>
      </w:r>
      <w:proofErr w:type="spellEnd"/>
      <w:r w:rsidRPr="002924DC">
        <w:t xml:space="preserve"> Road</w:t>
      </w:r>
      <w:r w:rsidR="007F6387" w:rsidRPr="002924DC">
        <w:t xml:space="preserve"> at the time (this was in late October or </w:t>
      </w:r>
      <w:r w:rsidR="00CE27AE" w:rsidRPr="002924DC">
        <w:t>early November 1965)</w:t>
      </w:r>
      <w:r w:rsidRPr="002924DC">
        <w:t xml:space="preserve">. Although </w:t>
      </w:r>
      <w:r w:rsidR="00912D20" w:rsidRPr="002924DC">
        <w:t xml:space="preserve">I was </w:t>
      </w:r>
      <w:r w:rsidR="007F6387" w:rsidRPr="002924DC">
        <w:t>quite</w:t>
      </w:r>
      <w:r w:rsidRPr="002924DC">
        <w:t xml:space="preserve"> junior </w:t>
      </w:r>
      <w:r w:rsidR="001833B5" w:rsidRPr="002924DC">
        <w:t xml:space="preserve">and </w:t>
      </w:r>
      <w:r w:rsidR="00912D20" w:rsidRPr="002924DC">
        <w:t>very</w:t>
      </w:r>
      <w:r w:rsidR="001833B5" w:rsidRPr="002924DC">
        <w:t xml:space="preserve"> shy </w:t>
      </w:r>
      <w:r w:rsidRPr="002924DC">
        <w:t xml:space="preserve">at the time, my presentation seemed to go </w:t>
      </w:r>
      <w:r w:rsidR="001833B5" w:rsidRPr="002924DC">
        <w:t xml:space="preserve">well. </w:t>
      </w:r>
      <w:r w:rsidR="00F33148" w:rsidRPr="002924DC">
        <w:t>Apparently</w:t>
      </w:r>
      <w:r w:rsidR="007F6387" w:rsidRPr="002924DC">
        <w:t xml:space="preserve"> neither John </w:t>
      </w:r>
      <w:proofErr w:type="spellStart"/>
      <w:r w:rsidR="007F6387" w:rsidRPr="002924DC">
        <w:t>Cocke</w:t>
      </w:r>
      <w:proofErr w:type="spellEnd"/>
      <w:r w:rsidR="007F6387" w:rsidRPr="002924DC">
        <w:t xml:space="preserve"> n</w:t>
      </w:r>
      <w:r w:rsidRPr="002924DC">
        <w:t xml:space="preserve">or Ed </w:t>
      </w:r>
      <w:proofErr w:type="spellStart"/>
      <w:r w:rsidRPr="002924DC">
        <w:t>Sussenguth</w:t>
      </w:r>
      <w:proofErr w:type="spellEnd"/>
      <w:r w:rsidRPr="002924DC">
        <w:t xml:space="preserve"> </w:t>
      </w:r>
      <w:r w:rsidR="00951BE1" w:rsidRPr="002924DC">
        <w:t>had moved out to California by then</w:t>
      </w:r>
      <w:r w:rsidR="00F33148" w:rsidRPr="002924DC">
        <w:t>,</w:t>
      </w:r>
      <w:r w:rsidR="00951BE1" w:rsidRPr="002924DC">
        <w:t xml:space="preserve"> and </w:t>
      </w:r>
      <w:r w:rsidR="00F33148" w:rsidRPr="002924DC">
        <w:t>in any event</w:t>
      </w:r>
      <w:r w:rsidR="00951BE1" w:rsidRPr="002924DC">
        <w:t xml:space="preserve"> were not </w:t>
      </w:r>
      <w:r w:rsidR="00F33148" w:rsidRPr="002924DC">
        <w:t>in attendance</w:t>
      </w:r>
      <w:r w:rsidR="00951BE1" w:rsidRPr="002924DC">
        <w:t>.</w:t>
      </w:r>
      <w:r w:rsidR="00CE27AE" w:rsidRPr="002924DC">
        <w:t xml:space="preserve"> </w:t>
      </w:r>
      <w:r w:rsidR="00A95988" w:rsidRPr="002924DC">
        <w:t xml:space="preserve">Unfortunately, </w:t>
      </w:r>
      <w:r w:rsidRPr="002924DC">
        <w:t>I never had a chance to explain DIS to them</w:t>
      </w:r>
      <w:r w:rsidR="00CE27AE" w:rsidRPr="002924DC">
        <w:t>,</w:t>
      </w:r>
      <w:r w:rsidR="009F79FA" w:rsidRPr="002924DC">
        <w:t xml:space="preserve"> </w:t>
      </w:r>
      <w:r w:rsidR="007F6387" w:rsidRPr="002924DC">
        <w:t>either</w:t>
      </w:r>
      <w:r w:rsidR="00912D20" w:rsidRPr="002924DC">
        <w:t xml:space="preserve"> </w:t>
      </w:r>
      <w:r w:rsidR="007F6387" w:rsidRPr="002924DC">
        <w:t xml:space="preserve">then or </w:t>
      </w:r>
      <w:r w:rsidR="009F79FA" w:rsidRPr="002924DC">
        <w:t>later</w:t>
      </w:r>
      <w:r w:rsidRPr="002924DC">
        <w:t xml:space="preserve">.  </w:t>
      </w:r>
    </w:p>
    <w:p w:rsidR="00DC21AE" w:rsidRDefault="007F6387" w:rsidP="004B7571">
      <w:pPr>
        <w:spacing w:before="120"/>
      </w:pPr>
      <w:r w:rsidRPr="002924DC">
        <w:t xml:space="preserve">Brian </w:t>
      </w:r>
      <w:proofErr w:type="spellStart"/>
      <w:r w:rsidRPr="002924DC">
        <w:t>Randell</w:t>
      </w:r>
      <w:proofErr w:type="spellEnd"/>
      <w:r w:rsidRPr="002924DC">
        <w:t xml:space="preserve"> </w:t>
      </w:r>
      <w:r w:rsidR="008B55D0" w:rsidRPr="002924DC">
        <w:t xml:space="preserve">of the original </w:t>
      </w:r>
      <w:r w:rsidRPr="002924DC">
        <w:t xml:space="preserve">Project Y group had </w:t>
      </w:r>
      <w:r w:rsidR="008B55D0" w:rsidRPr="002924DC">
        <w:t xml:space="preserve">come west with ACS, and he </w:t>
      </w:r>
      <w:r w:rsidR="00110458" w:rsidRPr="002924DC">
        <w:t>attended my initial presentation</w:t>
      </w:r>
      <w:r w:rsidR="001833B5" w:rsidRPr="002924DC">
        <w:t xml:space="preserve">. </w:t>
      </w:r>
      <w:r w:rsidR="00B21768" w:rsidRPr="002924DC">
        <w:t>Brian</w:t>
      </w:r>
      <w:r w:rsidR="001833B5" w:rsidRPr="002924DC">
        <w:t xml:space="preserve"> got </w:t>
      </w:r>
      <w:r w:rsidR="00143D45" w:rsidRPr="002924DC">
        <w:t xml:space="preserve">very </w:t>
      </w:r>
      <w:r w:rsidR="00110458" w:rsidRPr="002924DC">
        <w:t>excited about the idea</w:t>
      </w:r>
      <w:r w:rsidR="00582AB2" w:rsidRPr="002924DC">
        <w:t xml:space="preserve"> and</w:t>
      </w:r>
      <w:r w:rsidR="00A608F5" w:rsidRPr="002924DC">
        <w:t xml:space="preserve"> coine</w:t>
      </w:r>
      <w:r w:rsidR="00110458" w:rsidRPr="002924DC">
        <w:t>d a perfect name for the scheme:</w:t>
      </w:r>
      <w:r w:rsidR="00A608F5" w:rsidRPr="002924DC">
        <w:t xml:space="preserve"> </w:t>
      </w:r>
      <w:r w:rsidR="00A608F5" w:rsidRPr="002924DC">
        <w:rPr>
          <w:i/>
          <w:iCs/>
        </w:rPr>
        <w:t>Dynamic Instruction Scheduling</w:t>
      </w:r>
      <w:r w:rsidR="00A608F5" w:rsidRPr="002924DC">
        <w:t xml:space="preserve"> (DIS). </w:t>
      </w:r>
      <w:r w:rsidR="00643FF2" w:rsidRPr="002924DC">
        <w:t xml:space="preserve">Before long, </w:t>
      </w:r>
      <w:r w:rsidR="00A608F5" w:rsidRPr="002924DC">
        <w:t xml:space="preserve">Herb </w:t>
      </w:r>
      <w:proofErr w:type="spellStart"/>
      <w:r w:rsidR="00A608F5" w:rsidRPr="002924DC">
        <w:t>Schorr</w:t>
      </w:r>
      <w:proofErr w:type="spellEnd"/>
      <w:r w:rsidR="00A608F5" w:rsidRPr="002924DC">
        <w:t xml:space="preserve"> tasked </w:t>
      </w:r>
      <w:r w:rsidR="007827E4" w:rsidRPr="002924DC">
        <w:t xml:space="preserve">me and Brian </w:t>
      </w:r>
      <w:r w:rsidR="00A608F5" w:rsidRPr="002924DC">
        <w:t>to wri</w:t>
      </w:r>
      <w:r w:rsidR="00643FF2" w:rsidRPr="002924DC">
        <w:t>t</w:t>
      </w:r>
      <w:r w:rsidR="001833B5" w:rsidRPr="002924DC">
        <w:t xml:space="preserve">e a tutorial </w:t>
      </w:r>
      <w:r w:rsidR="00FB6003">
        <w:t xml:space="preserve">on the functionality of </w:t>
      </w:r>
      <w:r w:rsidR="001833B5" w:rsidRPr="002924DC">
        <w:t xml:space="preserve">the new method – </w:t>
      </w:r>
      <w:r w:rsidR="00A608F5" w:rsidRPr="002924DC">
        <w:t xml:space="preserve">with help from Don </w:t>
      </w:r>
      <w:proofErr w:type="spellStart"/>
      <w:r w:rsidR="00A608F5" w:rsidRPr="002924DC">
        <w:t>Rozenberg</w:t>
      </w:r>
      <w:proofErr w:type="spellEnd"/>
      <w:r w:rsidR="00A608F5" w:rsidRPr="002924DC">
        <w:t xml:space="preserve"> and Don </w:t>
      </w:r>
      <w:proofErr w:type="spellStart"/>
      <w:r w:rsidR="00A608F5" w:rsidRPr="002924DC">
        <w:t>Senzig</w:t>
      </w:r>
      <w:proofErr w:type="spellEnd"/>
      <w:r w:rsidR="00643FF2" w:rsidRPr="002924DC">
        <w:t xml:space="preserve"> – so as to enable others to better understand it</w:t>
      </w:r>
      <w:r w:rsidR="00A608F5" w:rsidRPr="002924DC">
        <w:t xml:space="preserve">.  </w:t>
      </w:r>
    </w:p>
    <w:p w:rsidR="00DC21AE" w:rsidRDefault="00951BE1" w:rsidP="004B7571">
      <w:pPr>
        <w:spacing w:before="120"/>
      </w:pPr>
      <w:r w:rsidRPr="002924DC">
        <w:t xml:space="preserve">The DIS tutorial included examples of how to handle branching, indirect addressing and interleaved memory accesses during dynamic multi-OOO scheduling operations, in order to reveal the generality of the DIS subsystem and its ease of insertion in among various micro-architectures. </w:t>
      </w:r>
      <w:r w:rsidR="00A95988" w:rsidRPr="002924DC">
        <w:t>We completed the tutorial in February 1966 and circulated it widely in the ACS architectu</w:t>
      </w:r>
      <w:r w:rsidR="00055F96">
        <w:t xml:space="preserve">re and engineering departments. </w:t>
      </w:r>
      <w:r w:rsidR="00206392">
        <w:t xml:space="preserve">It has survived to this day </w:t>
      </w:r>
      <w:r w:rsidR="00A95988" w:rsidRPr="003C0A75">
        <w:t>[</w:t>
      </w:r>
      <w:r w:rsidR="0051799C" w:rsidRPr="003C0A75">
        <w:t>16</w:t>
      </w:r>
      <w:r w:rsidR="00A95988" w:rsidRPr="003C0A75">
        <w:t>]</w:t>
      </w:r>
      <w:r w:rsidR="00206392">
        <w:t>.</w:t>
      </w:r>
    </w:p>
    <w:p w:rsidR="00D66133" w:rsidRDefault="00D66133" w:rsidP="00A95988"/>
    <w:p w:rsidR="006D3DAC" w:rsidRDefault="00AC346F" w:rsidP="004B7571">
      <w:pPr>
        <w:pStyle w:val="image"/>
        <w:spacing w:before="120" w:after="0"/>
      </w:pPr>
      <w:r>
        <w:rPr>
          <w:noProof/>
          <w:lang w:eastAsia="en-US"/>
        </w:rPr>
        <w:drawing>
          <wp:inline distT="0" distB="0" distL="0" distR="0">
            <wp:extent cx="4170040" cy="3321050"/>
            <wp:effectExtent l="19050" t="19050" r="20960" b="12700"/>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8" cstate="print"/>
                    <a:srcRect/>
                    <a:stretch>
                      <a:fillRect/>
                    </a:stretch>
                  </pic:blipFill>
                  <pic:spPr bwMode="auto">
                    <a:xfrm>
                      <a:off x="0" y="0"/>
                      <a:ext cx="4163807" cy="3316086"/>
                    </a:xfrm>
                    <a:prstGeom prst="rect">
                      <a:avLst/>
                    </a:prstGeom>
                    <a:noFill/>
                    <a:ln w="6350" cmpd="sng">
                      <a:solidFill>
                        <a:srgbClr val="000000"/>
                      </a:solidFill>
                      <a:miter lim="800000"/>
                      <a:headEnd/>
                      <a:tailEnd/>
                    </a:ln>
                    <a:effectLst/>
                  </pic:spPr>
                </pic:pic>
              </a:graphicData>
            </a:graphic>
          </wp:inline>
        </w:drawing>
      </w:r>
    </w:p>
    <w:p w:rsidR="006A43BA" w:rsidRDefault="006A43BA" w:rsidP="006A43BA">
      <w:pPr>
        <w:rPr>
          <w:b/>
        </w:rPr>
      </w:pPr>
    </w:p>
    <w:p w:rsidR="006A43BA" w:rsidRPr="00447737" w:rsidRDefault="005A16C3" w:rsidP="00447737">
      <w:pPr>
        <w:jc w:val="center"/>
        <w:rPr>
          <w:sz w:val="18"/>
          <w:szCs w:val="18"/>
        </w:rPr>
      </w:pPr>
      <w:proofErr w:type="gramStart"/>
      <w:r w:rsidRPr="00447737">
        <w:rPr>
          <w:b/>
          <w:sz w:val="18"/>
          <w:szCs w:val="18"/>
        </w:rPr>
        <w:t>Fig.</w:t>
      </w:r>
      <w:proofErr w:type="gramEnd"/>
      <w:r w:rsidRPr="00447737">
        <w:rPr>
          <w:b/>
          <w:sz w:val="18"/>
          <w:szCs w:val="18"/>
        </w:rPr>
        <w:t xml:space="preserve"> </w:t>
      </w:r>
      <w:fldSimple w:instr=" SEQ &quot;Figure&quot; \* MERGEFORMAT ">
        <w:r w:rsidR="002772AB" w:rsidRPr="002772AB">
          <w:rPr>
            <w:b/>
            <w:noProof/>
            <w:sz w:val="18"/>
            <w:szCs w:val="18"/>
          </w:rPr>
          <w:t>1</w:t>
        </w:r>
      </w:fldSimple>
      <w:r w:rsidRPr="00447737">
        <w:rPr>
          <w:b/>
          <w:sz w:val="18"/>
          <w:szCs w:val="18"/>
        </w:rPr>
        <w:t>.</w:t>
      </w:r>
      <w:r w:rsidRPr="00447737">
        <w:rPr>
          <w:sz w:val="18"/>
          <w:szCs w:val="18"/>
        </w:rPr>
        <w:t xml:space="preserve"> </w:t>
      </w:r>
      <w:r w:rsidR="006D3DAC" w:rsidRPr="00447737">
        <w:rPr>
          <w:sz w:val="18"/>
          <w:szCs w:val="18"/>
        </w:rPr>
        <w:t>Figs</w:t>
      </w:r>
      <w:r w:rsidRPr="00447737">
        <w:rPr>
          <w:sz w:val="18"/>
          <w:szCs w:val="18"/>
        </w:rPr>
        <w:t xml:space="preserve">. </w:t>
      </w:r>
      <w:r w:rsidR="006D3DAC" w:rsidRPr="00447737">
        <w:rPr>
          <w:sz w:val="18"/>
          <w:szCs w:val="18"/>
        </w:rPr>
        <w:t>5 and 6 from the original DIS tutorial</w:t>
      </w:r>
      <w:r w:rsidRPr="00447737">
        <w:rPr>
          <w:sz w:val="18"/>
          <w:szCs w:val="18"/>
        </w:rPr>
        <w:t xml:space="preserve"> of February 23, 1966</w:t>
      </w:r>
      <w:r w:rsidR="00EE546A" w:rsidRPr="00447737">
        <w:rPr>
          <w:sz w:val="18"/>
          <w:szCs w:val="18"/>
        </w:rPr>
        <w:t xml:space="preserve"> [</w:t>
      </w:r>
      <w:r w:rsidR="0051799C" w:rsidRPr="00447737">
        <w:rPr>
          <w:sz w:val="18"/>
          <w:szCs w:val="18"/>
        </w:rPr>
        <w:t>16</w:t>
      </w:r>
      <w:r w:rsidR="009675F5" w:rsidRPr="00447737">
        <w:rPr>
          <w:sz w:val="18"/>
          <w:szCs w:val="18"/>
        </w:rPr>
        <w:t>]</w:t>
      </w:r>
    </w:p>
    <w:p w:rsidR="006A43BA" w:rsidRPr="006A43BA" w:rsidRDefault="006A43BA" w:rsidP="004B7571">
      <w:pPr>
        <w:spacing w:before="120"/>
        <w:ind w:firstLine="230"/>
      </w:pPr>
      <w:r w:rsidRPr="002924DC">
        <w:lastRenderedPageBreak/>
        <w:t xml:space="preserve">During that work, Brian </w:t>
      </w:r>
      <w:proofErr w:type="gramStart"/>
      <w:r w:rsidRPr="002924DC">
        <w:t>innovated</w:t>
      </w:r>
      <w:proofErr w:type="gramEnd"/>
      <w:r w:rsidRPr="002924DC">
        <w:t xml:space="preserve"> a clever and rather counter-intuitive branching method (which we now call </w:t>
      </w:r>
      <w:proofErr w:type="spellStart"/>
      <w:r w:rsidRPr="002924DC">
        <w:rPr>
          <w:i/>
        </w:rPr>
        <w:t>Prioritised</w:t>
      </w:r>
      <w:proofErr w:type="spellEnd"/>
      <w:r w:rsidRPr="002924DC">
        <w:rPr>
          <w:i/>
        </w:rPr>
        <w:t xml:space="preserve"> Conditional Branching</w:t>
      </w:r>
      <w:r w:rsidRPr="002924DC">
        <w:t xml:space="preserve">) that dovetailed well with multi-OOO DIS instruction-issuance. In architectures where “branch anticipation” is not supported there will be no instructions in the queues below a branch instruction. Brian proposed in such </w:t>
      </w:r>
      <w:r>
        <w:t>architectures</w:t>
      </w:r>
      <w:r w:rsidRPr="002924DC">
        <w:t xml:space="preserve"> to simply give priority to the latest executable instruction in the queue, despite the strange (though valid) effects this would have on instruction sequencing. (This strategy would of course need an extension if branch outcomes were to be anticipated.)  </w:t>
      </w:r>
    </w:p>
    <w:p w:rsidR="00DC21AE" w:rsidRDefault="00702968" w:rsidP="004B7571">
      <w:pPr>
        <w:spacing w:before="120"/>
        <w:ind w:firstLine="230"/>
      </w:pPr>
      <w:r w:rsidRPr="002924DC">
        <w:t xml:space="preserve">In parallel with all that, I began interacting with Charlie </w:t>
      </w:r>
      <w:proofErr w:type="spellStart"/>
      <w:r w:rsidRPr="002924DC">
        <w:t>Freiman</w:t>
      </w:r>
      <w:proofErr w:type="spellEnd"/>
      <w:r w:rsidRPr="002924DC">
        <w:t xml:space="preserve"> </w:t>
      </w:r>
      <w:r w:rsidR="00C65ED3" w:rsidRPr="002924DC">
        <w:t xml:space="preserve">in architecture (an expert in pipelined ALU architecture and logic design) </w:t>
      </w:r>
      <w:r w:rsidRPr="002924DC">
        <w:t xml:space="preserve">and </w:t>
      </w:r>
      <w:r w:rsidR="009675F5" w:rsidRPr="002924DC">
        <w:t xml:space="preserve">with </w:t>
      </w:r>
      <w:r w:rsidRPr="002924DC">
        <w:t xml:space="preserve">Merle Homan in engineering </w:t>
      </w:r>
      <w:r w:rsidR="00C65ED3" w:rsidRPr="002924DC">
        <w:t xml:space="preserve">(a top logic designer) </w:t>
      </w:r>
      <w:r w:rsidRPr="002924DC">
        <w:t xml:space="preserve">on the logic </w:t>
      </w:r>
      <w:r w:rsidR="00C65ED3" w:rsidRPr="002924DC">
        <w:t>design of the “contender stacks</w:t>
      </w:r>
      <w:r w:rsidRPr="002924DC">
        <w:t xml:space="preserve">” </w:t>
      </w:r>
      <w:r w:rsidR="00C65ED3" w:rsidRPr="002924DC">
        <w:t>(</w:t>
      </w:r>
      <w:r w:rsidRPr="002924DC">
        <w:t xml:space="preserve">as </w:t>
      </w:r>
      <w:r w:rsidR="00DC00EB" w:rsidRPr="002924DC">
        <w:t xml:space="preserve">the </w:t>
      </w:r>
      <w:r w:rsidRPr="002924DC">
        <w:t xml:space="preserve">engineering </w:t>
      </w:r>
      <w:r w:rsidR="00DC00EB" w:rsidRPr="002924DC">
        <w:t xml:space="preserve">group </w:t>
      </w:r>
      <w:r w:rsidRPr="002924DC">
        <w:t>began calling the two DIS queues</w:t>
      </w:r>
      <w:r w:rsidR="00C65ED3" w:rsidRPr="002924DC">
        <w:t>)</w:t>
      </w:r>
      <w:r w:rsidRPr="002924DC">
        <w:t xml:space="preserve">. After some effort, Merle and I </w:t>
      </w:r>
      <w:r w:rsidR="00E46172" w:rsidRPr="002924DC">
        <w:t xml:space="preserve">finally </w:t>
      </w:r>
      <w:r w:rsidRPr="002924DC">
        <w:t xml:space="preserve">confirmed that everything </w:t>
      </w:r>
      <w:r w:rsidR="00C65ED3" w:rsidRPr="002924DC">
        <w:t>would work</w:t>
      </w:r>
      <w:r w:rsidRPr="002924DC">
        <w:t xml:space="preserve"> within the seven levels of ACS logic circuitry, up to floating point issuance rates of 3 instructions per cycle out of an 8-deep instruction queue.</w:t>
      </w:r>
    </w:p>
    <w:p w:rsidR="00A608F5" w:rsidRPr="00482BF5" w:rsidRDefault="00482BF5" w:rsidP="00482BF5">
      <w:pPr>
        <w:pStyle w:val="heading10"/>
      </w:pPr>
      <w:r>
        <w:t>An U</w:t>
      </w:r>
      <w:r w:rsidR="00A608F5" w:rsidRPr="002924DC">
        <w:t xml:space="preserve">nspoken </w:t>
      </w:r>
      <w:r>
        <w:t>C</w:t>
      </w:r>
      <w:r w:rsidR="00D00B14" w:rsidRPr="002924DC">
        <w:t>hallenge</w:t>
      </w:r>
      <w:r>
        <w:t xml:space="preserve">, </w:t>
      </w:r>
      <w:proofErr w:type="spellStart"/>
      <w:r>
        <w:t>Unspokenly</w:t>
      </w:r>
      <w:proofErr w:type="spellEnd"/>
      <w:r>
        <w:t xml:space="preserve"> R</w:t>
      </w:r>
      <w:r w:rsidR="00A608F5" w:rsidRPr="002924DC">
        <w:t>esolved</w:t>
      </w:r>
    </w:p>
    <w:p w:rsidR="00DC21AE" w:rsidRDefault="00032977" w:rsidP="004B7571">
      <w:pPr>
        <w:pStyle w:val="p1a"/>
        <w:spacing w:before="120"/>
      </w:pPr>
      <w:r w:rsidRPr="002924DC">
        <w:t xml:space="preserve">When DIS first gelled in my mind, </w:t>
      </w:r>
      <w:r w:rsidR="00D00B14" w:rsidRPr="002924DC">
        <w:t xml:space="preserve">I </w:t>
      </w:r>
      <w:r w:rsidR="00B21768" w:rsidRPr="002924DC">
        <w:t>saw it as a very general instruction</w:t>
      </w:r>
      <w:r w:rsidR="00977B30" w:rsidRPr="002924DC">
        <w:t>-issuance method</w:t>
      </w:r>
      <w:r w:rsidR="00DC00EB" w:rsidRPr="002924DC">
        <w:t xml:space="preserve"> that might possibly have wide applicability</w:t>
      </w:r>
      <w:r w:rsidR="00977B30" w:rsidRPr="002924DC">
        <w:t xml:space="preserve">. I even </w:t>
      </w:r>
      <w:r w:rsidR="00B21768" w:rsidRPr="002924DC">
        <w:t xml:space="preserve">hoped that it </w:t>
      </w:r>
      <w:r w:rsidR="00643FF2" w:rsidRPr="002924DC">
        <w:t>might</w:t>
      </w:r>
      <w:r w:rsidRPr="002924DC">
        <w:t xml:space="preserve"> </w:t>
      </w:r>
      <w:r w:rsidR="00B21768" w:rsidRPr="002924DC">
        <w:t xml:space="preserve">somehow </w:t>
      </w:r>
      <w:r w:rsidR="00FA1981" w:rsidRPr="002924DC">
        <w:t xml:space="preserve">be used </w:t>
      </w:r>
      <w:r w:rsidR="00B21768" w:rsidRPr="002924DC">
        <w:t xml:space="preserve">at ACS. </w:t>
      </w:r>
      <w:r w:rsidR="00977B30" w:rsidRPr="002924DC">
        <w:t>T</w:t>
      </w:r>
      <w:r w:rsidR="00B21768" w:rsidRPr="002924DC">
        <w:t xml:space="preserve">hat hope </w:t>
      </w:r>
      <w:r w:rsidR="00977B30" w:rsidRPr="002924DC">
        <w:t xml:space="preserve">quickly </w:t>
      </w:r>
      <w:r w:rsidR="00B21768" w:rsidRPr="002924DC">
        <w:t xml:space="preserve">proved </w:t>
      </w:r>
      <w:r w:rsidR="008B55D0" w:rsidRPr="002924DC">
        <w:t xml:space="preserve">naïve, </w:t>
      </w:r>
      <w:r w:rsidR="00DC00EB" w:rsidRPr="002924DC">
        <w:t xml:space="preserve">however, </w:t>
      </w:r>
      <w:r w:rsidR="00977B30" w:rsidRPr="002924DC">
        <w:t xml:space="preserve">for the idea presented an </w:t>
      </w:r>
      <w:r w:rsidR="00D00B14" w:rsidRPr="002924DC">
        <w:t>unspoken challenge</w:t>
      </w:r>
      <w:r w:rsidR="00977B30" w:rsidRPr="002924DC">
        <w:t xml:space="preserve"> to the team</w:t>
      </w:r>
      <w:r w:rsidR="00D00B14" w:rsidRPr="002924DC">
        <w:t xml:space="preserve">: it </w:t>
      </w:r>
      <w:r w:rsidR="00A608F5" w:rsidRPr="002924DC">
        <w:t xml:space="preserve">threatened to destabilize the </w:t>
      </w:r>
      <w:r w:rsidR="00DC00EB" w:rsidRPr="002924DC">
        <w:t xml:space="preserve">current </w:t>
      </w:r>
      <w:r w:rsidR="00D00B14" w:rsidRPr="002924DC">
        <w:t>machine architecture</w:t>
      </w:r>
      <w:r w:rsidR="00FA1981" w:rsidRPr="002924DC">
        <w:t xml:space="preserve">. </w:t>
      </w:r>
      <w:r w:rsidR="00A608F5" w:rsidRPr="002924DC">
        <w:t xml:space="preserve">After all, why use the </w:t>
      </w:r>
      <w:r w:rsidR="005C7D31" w:rsidRPr="002924DC">
        <w:t xml:space="preserve">somewhat </w:t>
      </w:r>
      <w:r w:rsidR="00A608F5" w:rsidRPr="002924DC">
        <w:t xml:space="preserve">ad-hoc, two-stream, Stretch-like </w:t>
      </w:r>
      <w:r w:rsidR="00D00B14" w:rsidRPr="002924DC">
        <w:t>‘</w:t>
      </w:r>
      <w:r w:rsidR="00A608F5" w:rsidRPr="002924DC">
        <w:t>Arden House</w:t>
      </w:r>
      <w:r w:rsidR="00D00B14" w:rsidRPr="002924DC">
        <w:t>’</w:t>
      </w:r>
      <w:r w:rsidR="00A608F5" w:rsidRPr="002924DC">
        <w:t xml:space="preserve"> architecture, if it could be replaced by a simple</w:t>
      </w:r>
      <w:r w:rsidR="009C2FFB" w:rsidRPr="002924DC">
        <w:t xml:space="preserve">, </w:t>
      </w:r>
      <w:r w:rsidR="00A608F5" w:rsidRPr="002924DC">
        <w:t xml:space="preserve">elegant, </w:t>
      </w:r>
      <w:r w:rsidR="00D00B14" w:rsidRPr="002924DC">
        <w:t xml:space="preserve">parametrically variable, </w:t>
      </w:r>
      <w:r w:rsidR="00A608F5" w:rsidRPr="002924DC">
        <w:t>higher-performance single-stream arc</w:t>
      </w:r>
      <w:r w:rsidR="00671D47" w:rsidRPr="002924DC">
        <w:t xml:space="preserve">hitecture? </w:t>
      </w:r>
      <w:r w:rsidR="00A608F5" w:rsidRPr="002924DC">
        <w:t>I</w:t>
      </w:r>
      <w:r w:rsidR="00671D47" w:rsidRPr="002924DC">
        <w:t>mmersed in a sea of powerful personalities, I</w:t>
      </w:r>
      <w:r w:rsidR="00A608F5" w:rsidRPr="002924DC">
        <w:t xml:space="preserve"> </w:t>
      </w:r>
      <w:r w:rsidR="00643FF2" w:rsidRPr="002924DC">
        <w:t>began to worry</w:t>
      </w:r>
      <w:r w:rsidR="00A608F5" w:rsidRPr="002924DC">
        <w:t xml:space="preserve"> about </w:t>
      </w:r>
      <w:r w:rsidR="00671D47" w:rsidRPr="002924DC">
        <w:t xml:space="preserve">how the </w:t>
      </w:r>
      <w:r w:rsidR="00B061E0" w:rsidRPr="002924DC">
        <w:t>top architects</w:t>
      </w:r>
      <w:r w:rsidR="00A608F5" w:rsidRPr="002924DC">
        <w:t xml:space="preserve"> </w:t>
      </w:r>
      <w:r w:rsidR="00671D47" w:rsidRPr="002924DC">
        <w:t>would react</w:t>
      </w:r>
      <w:r w:rsidR="00977B30" w:rsidRPr="002924DC">
        <w:t xml:space="preserve"> to my </w:t>
      </w:r>
      <w:r w:rsidR="008B55D0" w:rsidRPr="002924DC">
        <w:t>proposing</w:t>
      </w:r>
      <w:r w:rsidR="000E7953" w:rsidRPr="002924DC">
        <w:t xml:space="preserve"> </w:t>
      </w:r>
      <w:r w:rsidR="00977B30" w:rsidRPr="002924DC">
        <w:t>DIS</w:t>
      </w:r>
      <w:r w:rsidR="000E7953" w:rsidRPr="002924DC">
        <w:t xml:space="preserve"> in the first place</w:t>
      </w:r>
      <w:r w:rsidR="00671D47" w:rsidRPr="002924DC">
        <w:t xml:space="preserve">.  </w:t>
      </w:r>
    </w:p>
    <w:p w:rsidR="00DC21AE" w:rsidRDefault="00B061E0" w:rsidP="004B7571">
      <w:pPr>
        <w:spacing w:before="120"/>
      </w:pPr>
      <w:r w:rsidRPr="002924DC">
        <w:t>T</w:t>
      </w:r>
      <w:r w:rsidR="00A608F5" w:rsidRPr="002924DC">
        <w:t>hat co</w:t>
      </w:r>
      <w:r w:rsidRPr="002924DC">
        <w:t>ncern evaporated when</w:t>
      </w:r>
      <w:r w:rsidR="00A608F5" w:rsidRPr="002924DC">
        <w:t xml:space="preserve"> Herb </w:t>
      </w:r>
      <w:r w:rsidRPr="002924DC">
        <w:t>t</w:t>
      </w:r>
      <w:r w:rsidR="00A608F5" w:rsidRPr="002924DC">
        <w:t xml:space="preserve">asked me to put </w:t>
      </w:r>
      <w:r w:rsidR="00A608F5" w:rsidRPr="002924DC">
        <w:rPr>
          <w:u w:val="single"/>
        </w:rPr>
        <w:t>two</w:t>
      </w:r>
      <w:r w:rsidR="00A608F5" w:rsidRPr="002924DC">
        <w:t xml:space="preserve"> DIS queues into the machine</w:t>
      </w:r>
      <w:r w:rsidR="00702968" w:rsidRPr="002924DC">
        <w:t>, one in each instruction stream</w:t>
      </w:r>
      <w:r w:rsidRPr="002924DC">
        <w:t>,</w:t>
      </w:r>
      <w:r w:rsidR="00A608F5" w:rsidRPr="002924DC">
        <w:t xml:space="preserve"> and </w:t>
      </w:r>
      <w:r w:rsidR="00DB205A" w:rsidRPr="002924DC">
        <w:t xml:space="preserve">to </w:t>
      </w:r>
      <w:r w:rsidR="00671D47" w:rsidRPr="002924DC">
        <w:t>run</w:t>
      </w:r>
      <w:r w:rsidR="00DA77D1" w:rsidRPr="002924DC">
        <w:t xml:space="preserve"> simulation</w:t>
      </w:r>
      <w:r w:rsidR="00A608F5" w:rsidRPr="002924DC">
        <w:t xml:space="preserve">s </w:t>
      </w:r>
      <w:r w:rsidR="00FA1981" w:rsidRPr="002924DC">
        <w:t>to measure the performance improvement</w:t>
      </w:r>
      <w:r w:rsidR="00A608F5" w:rsidRPr="002924DC">
        <w:t xml:space="preserve">. A man of few words, he </w:t>
      </w:r>
      <w:r w:rsidR="00F03479" w:rsidRPr="002924DC">
        <w:t>mentioned the request in</w:t>
      </w:r>
      <w:r w:rsidR="005C7D31" w:rsidRPr="002924DC">
        <w:t xml:space="preserve"> passing in the hallway</w:t>
      </w:r>
      <w:r w:rsidR="00DC00EB" w:rsidRPr="002924DC">
        <w:t>, just outside my office</w:t>
      </w:r>
      <w:r w:rsidR="005C7D31" w:rsidRPr="002924DC">
        <w:t xml:space="preserve">. Herb’s approach compounded the performance boosts provided by both methods, although at a cost </w:t>
      </w:r>
      <w:r w:rsidR="00F03479" w:rsidRPr="002924DC">
        <w:t>of</w:t>
      </w:r>
      <w:r w:rsidR="005C7D31" w:rsidRPr="002924DC">
        <w:t xml:space="preserve"> complexity. In any event, DIS was in the machine! </w:t>
      </w:r>
      <w:r w:rsidR="000C04A2" w:rsidRPr="002924DC">
        <w:t>This r</w:t>
      </w:r>
      <w:r w:rsidR="000E7953" w:rsidRPr="002924DC">
        <w:t>eally made my day, and I was in the clouds for</w:t>
      </w:r>
      <w:r w:rsidR="00F03479" w:rsidRPr="002924DC">
        <w:t xml:space="preserve"> a</w:t>
      </w:r>
      <w:r w:rsidR="000E7953" w:rsidRPr="002924DC">
        <w:t xml:space="preserve"> long time afterwards.</w:t>
      </w:r>
    </w:p>
    <w:p w:rsidR="00DC21AE" w:rsidRDefault="000E7953" w:rsidP="004B7571">
      <w:pPr>
        <w:spacing w:before="120"/>
      </w:pPr>
      <w:r w:rsidRPr="002924DC">
        <w:t>Thus it was that w</w:t>
      </w:r>
      <w:r w:rsidR="00E7674E" w:rsidRPr="002924DC">
        <w:t>e</w:t>
      </w:r>
      <w:r w:rsidR="00A608F5" w:rsidRPr="002924DC">
        <w:t xml:space="preserve"> </w:t>
      </w:r>
      <w:r w:rsidR="008B55D0" w:rsidRPr="002924DC">
        <w:t>‘</w:t>
      </w:r>
      <w:r w:rsidR="00A608F5" w:rsidRPr="002924DC">
        <w:t>kep</w:t>
      </w:r>
      <w:r w:rsidRPr="002924DC">
        <w:t>t</w:t>
      </w:r>
      <w:r w:rsidR="008B55D0" w:rsidRPr="002924DC">
        <w:t>’</w:t>
      </w:r>
      <w:r w:rsidRPr="002924DC">
        <w:t xml:space="preserve"> the Arden House architecture</w:t>
      </w:r>
      <w:r w:rsidR="008B55D0" w:rsidRPr="002924DC">
        <w:t>:</w:t>
      </w:r>
      <w:r w:rsidRPr="002924DC">
        <w:t xml:space="preserve"> by replacing</w:t>
      </w:r>
      <w:r w:rsidR="00A608F5" w:rsidRPr="002924DC">
        <w:t xml:space="preserve"> the two instruction-register pairs with two separate DIS multi-OOO instruction-issuance queues. This ad-hoc </w:t>
      </w:r>
      <w:r w:rsidR="00B061E0" w:rsidRPr="002924DC">
        <w:t xml:space="preserve">incremental </w:t>
      </w:r>
      <w:r w:rsidRPr="002924DC">
        <w:t>update</w:t>
      </w:r>
      <w:r w:rsidR="00E7674E" w:rsidRPr="002924DC">
        <w:t xml:space="preserve"> did not impact the</w:t>
      </w:r>
      <w:r w:rsidR="008B55D0" w:rsidRPr="002924DC">
        <w:t xml:space="preserve"> ACS</w:t>
      </w:r>
      <w:r w:rsidR="00E7674E" w:rsidRPr="002924DC">
        <w:t xml:space="preserve"> </w:t>
      </w:r>
      <w:r w:rsidR="00F55C43" w:rsidRPr="002924DC">
        <w:t>instruction set architecture (</w:t>
      </w:r>
      <w:r w:rsidR="00E7674E" w:rsidRPr="002924DC">
        <w:t>ISA</w:t>
      </w:r>
      <w:r w:rsidR="00F55C43" w:rsidRPr="002924DC">
        <w:t>)</w:t>
      </w:r>
      <w:r w:rsidR="00EE546A">
        <w:t xml:space="preserve"> [</w:t>
      </w:r>
      <w:r w:rsidR="0051799C" w:rsidRPr="003C0A75">
        <w:t>17</w:t>
      </w:r>
      <w:r w:rsidR="00E9095D" w:rsidRPr="003C0A75">
        <w:t>]</w:t>
      </w:r>
      <w:r w:rsidR="00A608F5" w:rsidRPr="002924DC">
        <w:t xml:space="preserve"> and it </w:t>
      </w:r>
      <w:r w:rsidR="00CE27AE" w:rsidRPr="002924DC">
        <w:t xml:space="preserve">also </w:t>
      </w:r>
      <w:r w:rsidR="00A608F5" w:rsidRPr="002924DC">
        <w:t xml:space="preserve">kept John </w:t>
      </w:r>
      <w:proofErr w:type="spellStart"/>
      <w:r w:rsidR="00A608F5" w:rsidRPr="002924DC">
        <w:t>Cocke’s</w:t>
      </w:r>
      <w:proofErr w:type="spellEnd"/>
      <w:r w:rsidR="00A608F5" w:rsidRPr="002924DC">
        <w:t xml:space="preserve"> Stretch-like two instruction streams in place, along with </w:t>
      </w:r>
      <w:r w:rsidR="00C97FAD" w:rsidRPr="002924DC">
        <w:t>a</w:t>
      </w:r>
      <w:r w:rsidR="00A608F5" w:rsidRPr="002924DC">
        <w:t xml:space="preserve"> </w:t>
      </w:r>
      <w:r w:rsidR="005C7D31" w:rsidRPr="002924DC">
        <w:t xml:space="preserve">pioneering </w:t>
      </w:r>
      <w:r w:rsidR="00A608F5" w:rsidRPr="002924DC">
        <w:t xml:space="preserve">branching scheme </w:t>
      </w:r>
      <w:r w:rsidRPr="002924DC">
        <w:t xml:space="preserve">that </w:t>
      </w:r>
      <w:r w:rsidR="00FA1981" w:rsidRPr="002924DC">
        <w:t xml:space="preserve">Herb </w:t>
      </w:r>
      <w:proofErr w:type="spellStart"/>
      <w:r w:rsidR="00FA1981" w:rsidRPr="002924DC">
        <w:t>Schorr</w:t>
      </w:r>
      <w:proofErr w:type="spellEnd"/>
      <w:r w:rsidR="00FA1981" w:rsidRPr="002924DC">
        <w:t xml:space="preserve">, </w:t>
      </w:r>
      <w:r w:rsidR="00A608F5" w:rsidRPr="002924DC">
        <w:t xml:space="preserve">Ed </w:t>
      </w:r>
      <w:proofErr w:type="spellStart"/>
      <w:r w:rsidR="00A608F5" w:rsidRPr="002924DC">
        <w:t>Sussenguth</w:t>
      </w:r>
      <w:proofErr w:type="spellEnd"/>
      <w:r w:rsidR="00A608F5" w:rsidRPr="002924DC">
        <w:t xml:space="preserve"> </w:t>
      </w:r>
      <w:r w:rsidR="00FA1981" w:rsidRPr="002924DC">
        <w:t xml:space="preserve">and Dick Arnold </w:t>
      </w:r>
      <w:r w:rsidR="00A608F5" w:rsidRPr="002924DC">
        <w:t xml:space="preserve">had </w:t>
      </w:r>
      <w:r w:rsidR="00DB3CA3">
        <w:t>innovated</w:t>
      </w:r>
      <w:r w:rsidR="005C7D31" w:rsidRPr="002924DC">
        <w:t xml:space="preserve"> (using a </w:t>
      </w:r>
      <w:r w:rsidR="005C7D31" w:rsidRPr="002924DC">
        <w:rPr>
          <w:i/>
        </w:rPr>
        <w:t>branch history table</w:t>
      </w:r>
      <w:r w:rsidR="005C7D31" w:rsidRPr="002924DC">
        <w:t>)</w:t>
      </w:r>
      <w:r w:rsidR="00C97FAD" w:rsidRPr="002924DC">
        <w:t xml:space="preserve"> to well exploit the </w:t>
      </w:r>
      <w:r w:rsidR="00913192" w:rsidRPr="002924DC">
        <w:t>instruction set’s</w:t>
      </w:r>
      <w:r w:rsidR="00C97FAD" w:rsidRPr="002924DC">
        <w:t xml:space="preserve"> separate Branch and Exit instructions</w:t>
      </w:r>
      <w:r w:rsidR="00A608F5" w:rsidRPr="002924DC">
        <w:t>.</w:t>
      </w:r>
      <w:r w:rsidR="00B061E0" w:rsidRPr="002924DC">
        <w:t xml:space="preserve"> </w:t>
      </w:r>
      <w:r w:rsidR="00826C48" w:rsidRPr="002924DC">
        <w:t xml:space="preserve">Any </w:t>
      </w:r>
      <w:r w:rsidR="008B55D0" w:rsidRPr="002924DC">
        <w:t xml:space="preserve">subliminal </w:t>
      </w:r>
      <w:r w:rsidR="00826C48" w:rsidRPr="002924DC">
        <w:t xml:space="preserve">‘NIH’ problems were </w:t>
      </w:r>
      <w:r w:rsidR="00913192" w:rsidRPr="002924DC">
        <w:t>thus also</w:t>
      </w:r>
      <w:r w:rsidR="00826C48" w:rsidRPr="002924DC">
        <w:t xml:space="preserve"> finessed.</w:t>
      </w:r>
    </w:p>
    <w:p w:rsidR="00DC21AE" w:rsidRDefault="00A608F5" w:rsidP="004B7571">
      <w:pPr>
        <w:spacing w:before="120"/>
      </w:pPr>
      <w:r w:rsidRPr="002924DC">
        <w:t xml:space="preserve">I assumed </w:t>
      </w:r>
      <w:r w:rsidR="00C97FAD" w:rsidRPr="002924DC">
        <w:t xml:space="preserve">that Herb had, over time, </w:t>
      </w:r>
      <w:r w:rsidR="000C04A2" w:rsidRPr="002924DC">
        <w:t xml:space="preserve">fully </w:t>
      </w:r>
      <w:r w:rsidRPr="002924DC">
        <w:t xml:space="preserve">coordinated </w:t>
      </w:r>
      <w:r w:rsidR="008B55D0" w:rsidRPr="002924DC">
        <w:t>t</w:t>
      </w:r>
      <w:r w:rsidR="00FA1981" w:rsidRPr="002924DC">
        <w:t xml:space="preserve">his decision </w:t>
      </w:r>
      <w:r w:rsidRPr="002924DC">
        <w:t xml:space="preserve">with </w:t>
      </w:r>
      <w:r w:rsidR="00C97FAD" w:rsidRPr="002924DC">
        <w:t>other</w:t>
      </w:r>
      <w:r w:rsidR="008B55D0" w:rsidRPr="002924DC">
        <w:t xml:space="preserve"> the </w:t>
      </w:r>
      <w:r w:rsidR="00643FF2" w:rsidRPr="002924DC">
        <w:t>key folks</w:t>
      </w:r>
      <w:r w:rsidR="00B061E0" w:rsidRPr="002924DC">
        <w:t xml:space="preserve"> ACS</w:t>
      </w:r>
      <w:r w:rsidR="00577DE1" w:rsidRPr="002924DC">
        <w:t xml:space="preserve">, including John </w:t>
      </w:r>
      <w:proofErr w:type="spellStart"/>
      <w:r w:rsidR="00577DE1" w:rsidRPr="002924DC">
        <w:t>Cocke</w:t>
      </w:r>
      <w:proofErr w:type="spellEnd"/>
      <w:r w:rsidR="00577DE1" w:rsidRPr="002924DC">
        <w:t xml:space="preserve">, </w:t>
      </w:r>
      <w:r w:rsidR="000C04A2" w:rsidRPr="002924DC">
        <w:t xml:space="preserve">Ed </w:t>
      </w:r>
      <w:proofErr w:type="spellStart"/>
      <w:r w:rsidR="000C04A2" w:rsidRPr="002924DC">
        <w:t>Sussenguth</w:t>
      </w:r>
      <w:proofErr w:type="spellEnd"/>
      <w:r w:rsidR="00577DE1" w:rsidRPr="002924DC">
        <w:t xml:space="preserve"> and Dick Arnold, and I began the intensive process of </w:t>
      </w:r>
      <w:r w:rsidRPr="002924DC">
        <w:t xml:space="preserve">putting the new hardware into the simulator and </w:t>
      </w:r>
      <w:r w:rsidR="000C2581" w:rsidRPr="002924DC">
        <w:t>making</w:t>
      </w:r>
      <w:r w:rsidRPr="002924DC">
        <w:t xml:space="preserve"> runs to evaluate</w:t>
      </w:r>
      <w:r w:rsidR="00FA1981" w:rsidRPr="002924DC">
        <w:t xml:space="preserve"> </w:t>
      </w:r>
      <w:r w:rsidR="000C2581" w:rsidRPr="002924DC">
        <w:t xml:space="preserve">its </w:t>
      </w:r>
      <w:r w:rsidR="00FA1981" w:rsidRPr="002924DC">
        <w:t>performance</w:t>
      </w:r>
      <w:r w:rsidRPr="002924DC">
        <w:t xml:space="preserve">. </w:t>
      </w:r>
    </w:p>
    <w:p w:rsidR="00DC21AE" w:rsidRDefault="00A608F5" w:rsidP="004B7571">
      <w:pPr>
        <w:spacing w:before="120"/>
      </w:pPr>
      <w:r w:rsidRPr="002924DC">
        <w:t xml:space="preserve">The result: DIS provided a sort of 'turbocharger’ for pushing more instructions through a processor during each machine cycle than would otherwise </w:t>
      </w:r>
      <w:r w:rsidR="00F03479" w:rsidRPr="002924DC">
        <w:t>have been</w:t>
      </w:r>
      <w:r w:rsidRPr="002924DC">
        <w:t xml:space="preserve"> possible. Although huge regular arrays of ECL circuits were required to implement the two ‘turbochargers’ for the ACS-1</w:t>
      </w:r>
      <w:r w:rsidR="000C04A2" w:rsidRPr="002924DC">
        <w:t>’s two instructions streams</w:t>
      </w:r>
      <w:r w:rsidRPr="002924DC">
        <w:t xml:space="preserve"> (</w:t>
      </w:r>
      <w:r w:rsidR="000C04A2" w:rsidRPr="002924DC">
        <w:t xml:space="preserve">i.e., </w:t>
      </w:r>
      <w:r w:rsidRPr="002924DC">
        <w:t xml:space="preserve">a </w:t>
      </w:r>
      <w:r w:rsidR="00F33148" w:rsidRPr="002924DC">
        <w:t>significant</w:t>
      </w:r>
      <w:r w:rsidRPr="002924DC">
        <w:t xml:space="preserve"> fraction of the main processor’s total circuitry), the </w:t>
      </w:r>
      <w:r w:rsidR="005C7D31" w:rsidRPr="002924DC">
        <w:t xml:space="preserve">DIS </w:t>
      </w:r>
      <w:r w:rsidRPr="002924DC">
        <w:t xml:space="preserve">scheme </w:t>
      </w:r>
      <w:r w:rsidR="005C7D31" w:rsidRPr="002924DC">
        <w:t>was</w:t>
      </w:r>
      <w:r w:rsidRPr="002924DC">
        <w:t xml:space="preserve"> simple and elegant </w:t>
      </w:r>
      <w:r w:rsidR="00C97FAD" w:rsidRPr="002924DC">
        <w:t xml:space="preserve">in both function and structure; </w:t>
      </w:r>
      <w:r w:rsidR="00F33148" w:rsidRPr="002924DC">
        <w:t>later simulation</w:t>
      </w:r>
      <w:r w:rsidR="00C97FAD" w:rsidRPr="002924DC">
        <w:t xml:space="preserve"> runs </w:t>
      </w:r>
      <w:r w:rsidR="00F33148" w:rsidRPr="002924DC">
        <w:t xml:space="preserve">showed that </w:t>
      </w:r>
      <w:r w:rsidR="00C97FAD" w:rsidRPr="002924DC">
        <w:t xml:space="preserve">it </w:t>
      </w:r>
      <w:r w:rsidR="00534D1F" w:rsidRPr="002924DC">
        <w:t>roughly</w:t>
      </w:r>
      <w:r w:rsidRPr="002924DC">
        <w:t xml:space="preserve"> doubled the machine’s performance over the Arden House version. </w:t>
      </w:r>
    </w:p>
    <w:p w:rsidR="00DC21AE" w:rsidRDefault="00482BF5" w:rsidP="00482BF5">
      <w:pPr>
        <w:pStyle w:val="heading10"/>
      </w:pPr>
      <w:r>
        <w:lastRenderedPageBreak/>
        <w:t xml:space="preserve">Brian </w:t>
      </w:r>
      <w:proofErr w:type="spellStart"/>
      <w:r>
        <w:t>Randell’s</w:t>
      </w:r>
      <w:proofErr w:type="spellEnd"/>
      <w:r>
        <w:t xml:space="preserve"> C</w:t>
      </w:r>
      <w:r w:rsidR="00A608F5" w:rsidRPr="002924DC">
        <w:t>hallenge: “Clean Machine Design”</w:t>
      </w:r>
    </w:p>
    <w:p w:rsidR="00DC21AE" w:rsidRDefault="00A608F5" w:rsidP="00482BF5">
      <w:pPr>
        <w:pStyle w:val="p1a"/>
      </w:pPr>
      <w:r w:rsidRPr="002924DC">
        <w:t xml:space="preserve">In early summer 1966, Brian revisited Herb’s </w:t>
      </w:r>
      <w:r w:rsidR="000E7953" w:rsidRPr="002924DC">
        <w:t xml:space="preserve">DIS-insertion </w:t>
      </w:r>
      <w:r w:rsidRPr="002924DC">
        <w:t>decision by writing a blockbuster memorandum entitled “Clean Machine Design” and sending it to all the key people at ACS</w:t>
      </w:r>
      <w:r w:rsidR="00206392">
        <w:t xml:space="preserve"> </w:t>
      </w:r>
      <w:r w:rsidR="00A211FE" w:rsidRPr="00EE546A">
        <w:t>[3]</w:t>
      </w:r>
      <w:r w:rsidR="00206392">
        <w:t xml:space="preserve">. </w:t>
      </w:r>
      <w:r w:rsidRPr="002924DC">
        <w:t xml:space="preserve">In it he argued against the additive accumulation of ad-hoc sub-optimizations in the ACS-1, and for a more principled approach to its design.  In particular, </w:t>
      </w:r>
      <w:r w:rsidR="00F55C43" w:rsidRPr="002924DC">
        <w:t xml:space="preserve">my recollection is that </w:t>
      </w:r>
      <w:r w:rsidRPr="002924DC">
        <w:t>he argued that the two-stream Stretch-based Arden House design and its branching mechanism</w:t>
      </w:r>
      <w:r w:rsidR="001833B5" w:rsidRPr="002924DC">
        <w:t>s</w:t>
      </w:r>
      <w:r w:rsidRPr="002924DC">
        <w:t xml:space="preserve"> should be </w:t>
      </w:r>
      <w:r w:rsidR="001833B5" w:rsidRPr="002924DC">
        <w:t>shelved</w:t>
      </w:r>
      <w:r w:rsidRPr="002924DC">
        <w:t>, and replaced with a single-stream DIS-based design and his associated b</w:t>
      </w:r>
      <w:r w:rsidR="00577DE1" w:rsidRPr="002924DC">
        <w:t>ranching mechanism</w:t>
      </w:r>
      <w:r w:rsidR="00470E34" w:rsidRPr="002924DC">
        <w:t>.</w:t>
      </w:r>
      <w:r w:rsidRPr="002924DC">
        <w:t xml:space="preserve"> </w:t>
      </w:r>
      <w:r w:rsidR="00470E34" w:rsidRPr="002924DC">
        <w:t>(U</w:t>
      </w:r>
      <w:r w:rsidR="00F55C43" w:rsidRPr="002924DC">
        <w:t xml:space="preserve">nfortunately, it appears that no copies of this memorandum have </w:t>
      </w:r>
      <w:r w:rsidR="008824EC" w:rsidRPr="002924DC">
        <w:t>s</w:t>
      </w:r>
      <w:r w:rsidR="00F55C43" w:rsidRPr="002924DC">
        <w:t>urvived.)</w:t>
      </w:r>
    </w:p>
    <w:p w:rsidR="00DC21AE" w:rsidRDefault="00A608F5" w:rsidP="00CF4B85">
      <w:pPr>
        <w:spacing w:before="120"/>
        <w:ind w:firstLine="230"/>
      </w:pPr>
      <w:r w:rsidRPr="002924DC">
        <w:t xml:space="preserve">My </w:t>
      </w:r>
      <w:r w:rsidR="00F03479" w:rsidRPr="002924DC">
        <w:t>concern about the NIH aspects of DIS re-emerged</w:t>
      </w:r>
      <w:r w:rsidR="00F67EEF" w:rsidRPr="002924DC">
        <w:t>, but to</w:t>
      </w:r>
      <w:r w:rsidR="002F779B" w:rsidRPr="002924DC">
        <w:t xml:space="preserve"> my amazement</w:t>
      </w:r>
      <w:r w:rsidRPr="002924DC">
        <w:t xml:space="preserve"> there were no open discussions about Brian’s memo, no</w:t>
      </w:r>
      <w:r w:rsidR="000E7953" w:rsidRPr="002924DC">
        <w:t xml:space="preserve"> reactions, </w:t>
      </w:r>
      <w:r w:rsidR="006F049D" w:rsidRPr="002924DC">
        <w:t xml:space="preserve">nothing. </w:t>
      </w:r>
      <w:r w:rsidR="00977B30" w:rsidRPr="002924DC">
        <w:t>Everything</w:t>
      </w:r>
      <w:r w:rsidR="006F049D" w:rsidRPr="002924DC">
        <w:t xml:space="preserve"> went on as if </w:t>
      </w:r>
      <w:r w:rsidR="00F67EEF" w:rsidRPr="002924DC">
        <w:t>nothing had</w:t>
      </w:r>
      <w:r w:rsidR="006F049D" w:rsidRPr="002924DC">
        <w:t xml:space="preserve"> happened</w:t>
      </w:r>
      <w:r w:rsidR="00F03479" w:rsidRPr="002924DC">
        <w:t>.</w:t>
      </w:r>
    </w:p>
    <w:p w:rsidR="00DC21AE" w:rsidRDefault="00C97FAD" w:rsidP="00CF4B85">
      <w:pPr>
        <w:spacing w:before="120"/>
        <w:ind w:firstLine="230"/>
      </w:pPr>
      <w:r w:rsidRPr="002924DC">
        <w:t>Instead</w:t>
      </w:r>
      <w:r w:rsidR="00F03479" w:rsidRPr="002924DC">
        <w:t>,</w:t>
      </w:r>
      <w:r w:rsidR="00F55C43" w:rsidRPr="002924DC">
        <w:t xml:space="preserve"> </w:t>
      </w:r>
      <w:r w:rsidR="00F03479" w:rsidRPr="002924DC">
        <w:t xml:space="preserve">it wasn’t long before </w:t>
      </w:r>
      <w:r w:rsidR="00F55C43" w:rsidRPr="002924DC">
        <w:t xml:space="preserve">Brian left ACS and returned to </w:t>
      </w:r>
      <w:r w:rsidR="00702968" w:rsidRPr="002924DC">
        <w:t xml:space="preserve">IBM Research at </w:t>
      </w:r>
      <w:r w:rsidR="00F55C43" w:rsidRPr="002924DC">
        <w:t>Yorktown Heights</w:t>
      </w:r>
      <w:r w:rsidR="00B05828" w:rsidRPr="002924DC">
        <w:t xml:space="preserve">, </w:t>
      </w:r>
      <w:r w:rsidR="00F03479" w:rsidRPr="002924DC">
        <w:t>leaving his colleagues with the prediction</w:t>
      </w:r>
      <w:r w:rsidR="00470E34" w:rsidRPr="002924DC">
        <w:t>s</w:t>
      </w:r>
      <w:r w:rsidR="00F03479" w:rsidRPr="002924DC">
        <w:t xml:space="preserve"> that </w:t>
      </w:r>
      <w:r w:rsidR="00B05828" w:rsidRPr="002924DC">
        <w:t>(</w:t>
      </w:r>
      <w:proofErr w:type="spellStart"/>
      <w:r w:rsidR="00B05828" w:rsidRPr="002924DC">
        <w:t>i</w:t>
      </w:r>
      <w:proofErr w:type="spellEnd"/>
      <w:r w:rsidR="00B05828" w:rsidRPr="002924DC">
        <w:t xml:space="preserve">) the project </w:t>
      </w:r>
      <w:r w:rsidR="001169D8">
        <w:t>would</w:t>
      </w:r>
      <w:r w:rsidR="00B05828" w:rsidRPr="002924DC">
        <w:t xml:space="preserve"> never be able to convince IBM’s main East Coast Laboratories that there is a worthwhile advantage to having a non-S/360-compatible word length and instruction set, so </w:t>
      </w:r>
      <w:r w:rsidR="001169D8">
        <w:t>would</w:t>
      </w:r>
      <w:r w:rsidR="00B05828" w:rsidRPr="002924DC">
        <w:t xml:space="preserve"> be forced to switch to producing a S/360-compatible design, and (ii) the project </w:t>
      </w:r>
      <w:r w:rsidR="001169D8">
        <w:t>would</w:t>
      </w:r>
      <w:r w:rsidR="00B05828" w:rsidRPr="002924DC">
        <w:t xml:space="preserve"> then be killed</w:t>
      </w:r>
      <w:r w:rsidR="006F049D" w:rsidRPr="002924DC">
        <w:t>.</w:t>
      </w:r>
    </w:p>
    <w:p w:rsidR="00DC21AE" w:rsidRDefault="006F049D" w:rsidP="00CF4B85">
      <w:pPr>
        <w:spacing w:before="120"/>
        <w:ind w:firstLine="230"/>
      </w:pPr>
      <w:r w:rsidRPr="002924DC">
        <w:t xml:space="preserve">I began to wonder whether </w:t>
      </w:r>
      <w:r w:rsidR="00F67EEF" w:rsidRPr="002924DC">
        <w:t>the key folks</w:t>
      </w:r>
      <w:r w:rsidRPr="002924DC">
        <w:t xml:space="preserve"> </w:t>
      </w:r>
      <w:r w:rsidR="00577DE1" w:rsidRPr="002924DC">
        <w:t xml:space="preserve">had </w:t>
      </w:r>
      <w:r w:rsidR="00A608F5" w:rsidRPr="002924DC">
        <w:t xml:space="preserve">understood what </w:t>
      </w:r>
      <w:r w:rsidRPr="002924DC">
        <w:t>Brian</w:t>
      </w:r>
      <w:r w:rsidR="00A608F5" w:rsidRPr="002924DC">
        <w:t xml:space="preserve"> was talking about</w:t>
      </w:r>
      <w:r w:rsidRPr="002924DC">
        <w:t xml:space="preserve">. </w:t>
      </w:r>
      <w:r w:rsidR="00A608F5" w:rsidRPr="002924DC">
        <w:t xml:space="preserve"> Did they think his </w:t>
      </w:r>
      <w:r w:rsidR="00F03479" w:rsidRPr="002924DC">
        <w:t xml:space="preserve">“Clean Machine Design” </w:t>
      </w:r>
      <w:r w:rsidR="00A608F5" w:rsidRPr="002924DC">
        <w:t xml:space="preserve">memo was </w:t>
      </w:r>
      <w:r w:rsidR="00F67EEF" w:rsidRPr="002924DC">
        <w:t xml:space="preserve">just </w:t>
      </w:r>
      <w:r w:rsidR="00A608F5" w:rsidRPr="002924DC">
        <w:t xml:space="preserve">an academic argument </w:t>
      </w:r>
      <w:r w:rsidRPr="002924DC">
        <w:t>on</w:t>
      </w:r>
      <w:r w:rsidR="00A608F5" w:rsidRPr="002924DC">
        <w:t xml:space="preserve"> how to run a project, rather</w:t>
      </w:r>
      <w:r w:rsidR="00577DE1" w:rsidRPr="002924DC">
        <w:t xml:space="preserve"> than about our real situation? Furthermore, how</w:t>
      </w:r>
      <w:r w:rsidR="000C04A2" w:rsidRPr="002924DC">
        <w:t xml:space="preserve"> many </w:t>
      </w:r>
      <w:r w:rsidR="00C97FAD" w:rsidRPr="002924DC">
        <w:t xml:space="preserve">of the </w:t>
      </w:r>
      <w:r w:rsidR="00577DE1" w:rsidRPr="002924DC">
        <w:t>key architects</w:t>
      </w:r>
      <w:r w:rsidR="000C04A2" w:rsidRPr="002924DC">
        <w:t xml:space="preserve"> had </w:t>
      </w:r>
      <w:r w:rsidR="00C97FAD" w:rsidRPr="002924DC">
        <w:t>even</w:t>
      </w:r>
      <w:r w:rsidR="002F779B" w:rsidRPr="002924DC">
        <w:t xml:space="preserve"> </w:t>
      </w:r>
      <w:r w:rsidR="00A608F5" w:rsidRPr="002924DC">
        <w:t xml:space="preserve">studied the DIS tutorial? </w:t>
      </w:r>
      <w:r w:rsidRPr="002924DC">
        <w:t xml:space="preserve">Was </w:t>
      </w:r>
      <w:r w:rsidR="002F779B" w:rsidRPr="002924DC">
        <w:t>it</w:t>
      </w:r>
      <w:r w:rsidR="000C2581" w:rsidRPr="002924DC">
        <w:t xml:space="preserve"> possible </w:t>
      </w:r>
      <w:r w:rsidR="000C04A2" w:rsidRPr="002924DC">
        <w:t xml:space="preserve">that </w:t>
      </w:r>
      <w:r w:rsidRPr="002924DC">
        <w:t>some</w:t>
      </w:r>
      <w:r w:rsidR="000C2581" w:rsidRPr="002924DC">
        <w:t xml:space="preserve"> didn’t </w:t>
      </w:r>
      <w:r w:rsidR="000C04A2" w:rsidRPr="002924DC">
        <w:t xml:space="preserve">even </w:t>
      </w:r>
      <w:r w:rsidR="000C2581" w:rsidRPr="002924DC">
        <w:t xml:space="preserve">know what </w:t>
      </w:r>
      <w:r w:rsidR="00C97FAD" w:rsidRPr="002924DC">
        <w:t>DIS</w:t>
      </w:r>
      <w:r w:rsidR="000C2581" w:rsidRPr="002924DC">
        <w:t xml:space="preserve"> was? Or, if they did</w:t>
      </w:r>
      <w:r w:rsidR="002F779B" w:rsidRPr="002924DC">
        <w:t xml:space="preserve"> know</w:t>
      </w:r>
      <w:r w:rsidR="000E7953" w:rsidRPr="002924DC">
        <w:t xml:space="preserve"> what </w:t>
      </w:r>
      <w:r w:rsidR="00C97FAD" w:rsidRPr="002924DC">
        <w:t>it</w:t>
      </w:r>
      <w:r w:rsidR="000E7953" w:rsidRPr="002924DC">
        <w:t xml:space="preserve"> was</w:t>
      </w:r>
      <w:r w:rsidR="00A608F5" w:rsidRPr="002924DC">
        <w:t xml:space="preserve">, </w:t>
      </w:r>
      <w:r w:rsidRPr="002924DC">
        <w:t>did they perhaps think</w:t>
      </w:r>
      <w:r w:rsidR="00A608F5" w:rsidRPr="002924DC">
        <w:t xml:space="preserve"> “Well, it’s already in the machine, isn’t it?” </w:t>
      </w:r>
      <w:r w:rsidRPr="002924DC">
        <w:t>The</w:t>
      </w:r>
      <w:r w:rsidR="002F779B" w:rsidRPr="002924DC">
        <w:t xml:space="preserve">re was no way to answer </w:t>
      </w:r>
      <w:r w:rsidR="00577DE1" w:rsidRPr="002924DC">
        <w:t>such</w:t>
      </w:r>
      <w:r w:rsidR="002F779B" w:rsidRPr="002924DC">
        <w:t xml:space="preserve"> questions </w:t>
      </w:r>
      <w:r w:rsidR="00F67EEF" w:rsidRPr="002924DC">
        <w:t>back then</w:t>
      </w:r>
      <w:r w:rsidR="002F779B" w:rsidRPr="002924DC">
        <w:t>, and t</w:t>
      </w:r>
      <w:r w:rsidR="00A608F5" w:rsidRPr="002924DC">
        <w:t xml:space="preserve">hey </w:t>
      </w:r>
      <w:r w:rsidR="00702968" w:rsidRPr="002924DC">
        <w:t xml:space="preserve">have </w:t>
      </w:r>
      <w:r w:rsidR="00F67EEF" w:rsidRPr="002924DC">
        <w:t>mostly remained</w:t>
      </w:r>
      <w:r w:rsidR="00A608F5" w:rsidRPr="002924DC">
        <w:t xml:space="preserve"> a mystery </w:t>
      </w:r>
      <w:r w:rsidR="00702968" w:rsidRPr="002924DC">
        <w:t xml:space="preserve">to me </w:t>
      </w:r>
      <w:r w:rsidR="00F67EEF" w:rsidRPr="002924DC">
        <w:t>until now</w:t>
      </w:r>
      <w:r w:rsidR="00A608F5" w:rsidRPr="002924DC">
        <w:t xml:space="preserve">. </w:t>
      </w:r>
    </w:p>
    <w:p w:rsidR="00DC21AE" w:rsidRDefault="000E7953" w:rsidP="00CF4B85">
      <w:pPr>
        <w:spacing w:before="120"/>
        <w:ind w:firstLine="230"/>
      </w:pPr>
      <w:r w:rsidRPr="002924DC">
        <w:t>I stumble</w:t>
      </w:r>
      <w:r w:rsidR="000C04A2" w:rsidRPr="002924DC">
        <w:t>d</w:t>
      </w:r>
      <w:r w:rsidRPr="002924DC">
        <w:t xml:space="preserve"> into</w:t>
      </w:r>
      <w:r w:rsidR="006F049D" w:rsidRPr="002924DC">
        <w:t xml:space="preserve"> </w:t>
      </w:r>
      <w:r w:rsidR="00E448DE" w:rsidRPr="002924DC">
        <w:t xml:space="preserve">another </w:t>
      </w:r>
      <w:r w:rsidRPr="002924DC">
        <w:t>inexplicable</w:t>
      </w:r>
      <w:r w:rsidR="00A608F5" w:rsidRPr="002924DC">
        <w:t xml:space="preserve"> </w:t>
      </w:r>
      <w:r w:rsidR="00977B30" w:rsidRPr="002924DC">
        <w:t>situation</w:t>
      </w:r>
      <w:r w:rsidRPr="002924DC">
        <w:t xml:space="preserve"> </w:t>
      </w:r>
      <w:r w:rsidR="000C04A2" w:rsidRPr="002924DC">
        <w:t>while exploring</w:t>
      </w:r>
      <w:r w:rsidR="002F779B" w:rsidRPr="002924DC">
        <w:t xml:space="preserve"> the patenting of DIS </w:t>
      </w:r>
      <w:r w:rsidR="00A608F5" w:rsidRPr="002924DC">
        <w:t>with an IBM attorney</w:t>
      </w:r>
      <w:r w:rsidR="00B26C48" w:rsidRPr="002924DC">
        <w:t xml:space="preserve"> named Vincent Cleary</w:t>
      </w:r>
      <w:r w:rsidR="00C97FAD" w:rsidRPr="002924DC">
        <w:t xml:space="preserve">, shortly after we filed </w:t>
      </w:r>
      <w:r w:rsidR="00A95988" w:rsidRPr="002924DC">
        <w:t>an</w:t>
      </w:r>
      <w:r w:rsidR="00C97FAD" w:rsidRPr="002924DC">
        <w:t xml:space="preserve"> invention disclosure </w:t>
      </w:r>
      <w:r w:rsidR="006E6439" w:rsidRPr="002924DC">
        <w:t xml:space="preserve">entitled “Instruction Sequencing” </w:t>
      </w:r>
      <w:r w:rsidR="00C97FAD" w:rsidRPr="002924DC">
        <w:t xml:space="preserve">on the idea on January </w:t>
      </w:r>
      <w:r w:rsidR="006E6439" w:rsidRPr="002924DC">
        <w:t>27, 1966</w:t>
      </w:r>
      <w:r w:rsidR="00206392">
        <w:t xml:space="preserve"> </w:t>
      </w:r>
      <w:r w:rsidR="00C97FAD" w:rsidRPr="003C0A75">
        <w:t>[</w:t>
      </w:r>
      <w:r w:rsidR="0051799C" w:rsidRPr="003C0A75">
        <w:t>18</w:t>
      </w:r>
      <w:r w:rsidR="00C97FAD" w:rsidRPr="003C0A75">
        <w:t>]</w:t>
      </w:r>
      <w:r w:rsidR="00206392">
        <w:t>.</w:t>
      </w:r>
      <w:r w:rsidR="00A608F5" w:rsidRPr="002924DC">
        <w:t xml:space="preserve"> Unfortunately, D</w:t>
      </w:r>
      <w:r w:rsidR="006F049D" w:rsidRPr="002924DC">
        <w:t xml:space="preserve">IS was such a </w:t>
      </w:r>
      <w:r w:rsidR="006E6439" w:rsidRPr="002924DC">
        <w:t xml:space="preserve">novel </w:t>
      </w:r>
      <w:r w:rsidR="006F049D" w:rsidRPr="002924DC">
        <w:t xml:space="preserve">high-level system </w:t>
      </w:r>
      <w:r w:rsidR="00A608F5" w:rsidRPr="002924DC">
        <w:t xml:space="preserve">architectural concept, and </w:t>
      </w:r>
      <w:r w:rsidR="002F779B" w:rsidRPr="002924DC">
        <w:t>its</w:t>
      </w:r>
      <w:r w:rsidR="00A608F5" w:rsidRPr="002924DC">
        <w:t xml:space="preserve"> logic design implementations were so regular in </w:t>
      </w:r>
      <w:r w:rsidR="002F779B" w:rsidRPr="002924DC">
        <w:t>structure</w:t>
      </w:r>
      <w:r w:rsidR="00A608F5" w:rsidRPr="002924DC">
        <w:t xml:space="preserve">, that </w:t>
      </w:r>
      <w:r w:rsidR="00C97FAD" w:rsidRPr="002924DC">
        <w:t>the attorney</w:t>
      </w:r>
      <w:r w:rsidR="00A608F5" w:rsidRPr="002924DC">
        <w:t xml:space="preserve"> didn't see any way to protect it. I </w:t>
      </w:r>
      <w:r w:rsidR="00B26C48" w:rsidRPr="002924DC">
        <w:t xml:space="preserve">vividly </w:t>
      </w:r>
      <w:r w:rsidR="00A608F5" w:rsidRPr="002924DC">
        <w:t xml:space="preserve">recall him one morning </w:t>
      </w:r>
      <w:r w:rsidR="00B26C48" w:rsidRPr="002924DC">
        <w:t>telling me</w:t>
      </w:r>
      <w:r w:rsidRPr="002924DC">
        <w:t xml:space="preserve"> </w:t>
      </w:r>
      <w:r w:rsidR="00A608F5" w:rsidRPr="002924DC">
        <w:t>th</w:t>
      </w:r>
      <w:r w:rsidR="00E448DE" w:rsidRPr="002924DC">
        <w:t xml:space="preserve">at </w:t>
      </w:r>
      <w:r w:rsidR="002F779B" w:rsidRPr="002924DC">
        <w:t xml:space="preserve">DIS </w:t>
      </w:r>
      <w:r w:rsidR="00E448DE" w:rsidRPr="002924DC">
        <w:t>was a “software invention</w:t>
      </w:r>
      <w:r w:rsidR="00A608F5" w:rsidRPr="002924DC">
        <w:t>”</w:t>
      </w:r>
      <w:r w:rsidR="00E448DE" w:rsidRPr="002924DC">
        <w:t xml:space="preserve"> and thus </w:t>
      </w:r>
      <w:r w:rsidR="00B26C48" w:rsidRPr="002924DC">
        <w:t xml:space="preserve">was </w:t>
      </w:r>
      <w:r w:rsidR="00E448DE" w:rsidRPr="002924DC">
        <w:t>not patentable.</w:t>
      </w:r>
      <w:r w:rsidR="00A608F5" w:rsidRPr="002924DC">
        <w:t xml:space="preserve"> </w:t>
      </w:r>
    </w:p>
    <w:p w:rsidR="00DC21AE" w:rsidRDefault="007A7C80" w:rsidP="00CF4B85">
      <w:pPr>
        <w:spacing w:before="120"/>
        <w:ind w:firstLine="230"/>
      </w:pPr>
      <w:r w:rsidRPr="002924DC">
        <w:t>I now suspect</w:t>
      </w:r>
      <w:r w:rsidR="006F049D" w:rsidRPr="002924DC">
        <w:t xml:space="preserve"> </w:t>
      </w:r>
      <w:r w:rsidR="00B26C48" w:rsidRPr="002924DC">
        <w:t>that Cleary</w:t>
      </w:r>
      <w:r w:rsidR="00A608F5" w:rsidRPr="002924DC">
        <w:t xml:space="preserve"> </w:t>
      </w:r>
      <w:r w:rsidR="000E7953" w:rsidRPr="002924DC">
        <w:t xml:space="preserve">had </w:t>
      </w:r>
      <w:r w:rsidR="00A608F5" w:rsidRPr="002924DC">
        <w:t xml:space="preserve">confused the DIS queues </w:t>
      </w:r>
      <w:r w:rsidR="006E6439" w:rsidRPr="002924DC">
        <w:t xml:space="preserve">either with abstract mathematical matrices, or with </w:t>
      </w:r>
      <w:r w:rsidR="00A608F5" w:rsidRPr="002924DC">
        <w:t xml:space="preserve">‘programmable logic’ of the sort </w:t>
      </w:r>
      <w:r w:rsidR="000E7953" w:rsidRPr="002924DC">
        <w:t>IBM</w:t>
      </w:r>
      <w:r w:rsidR="00A608F5" w:rsidRPr="002924DC">
        <w:t xml:space="preserve"> had </w:t>
      </w:r>
      <w:r w:rsidR="00E448DE" w:rsidRPr="002924DC">
        <w:t>used</w:t>
      </w:r>
      <w:r w:rsidR="00A608F5" w:rsidRPr="002924DC">
        <w:t xml:space="preserve"> for years in its tabulating equipment. </w:t>
      </w:r>
      <w:r w:rsidR="00E448DE" w:rsidRPr="002924DC">
        <w:t xml:space="preserve">If </w:t>
      </w:r>
      <w:r w:rsidR="00EA3989" w:rsidRPr="002924DC">
        <w:t>the latter,</w:t>
      </w:r>
      <w:r w:rsidR="00A608F5" w:rsidRPr="002924DC">
        <w:t xml:space="preserve"> he </w:t>
      </w:r>
      <w:r w:rsidRPr="002924DC">
        <w:t xml:space="preserve">might have </w:t>
      </w:r>
      <w:r w:rsidR="00A608F5" w:rsidRPr="002924DC">
        <w:t xml:space="preserve">thought </w:t>
      </w:r>
      <w:r w:rsidR="000E7953" w:rsidRPr="002924DC">
        <w:t xml:space="preserve">that </w:t>
      </w:r>
      <w:r w:rsidR="00A608F5" w:rsidRPr="002924DC">
        <w:t>the entries in the queues were preprogrammed control codes ra</w:t>
      </w:r>
      <w:r w:rsidRPr="002924DC">
        <w:t>ther than transient instruction-constraint</w:t>
      </w:r>
      <w:r w:rsidR="00E448DE" w:rsidRPr="002924DC">
        <w:t xml:space="preserve"> </w:t>
      </w:r>
      <w:r w:rsidR="00A608F5" w:rsidRPr="002924DC">
        <w:t xml:space="preserve">data used for controlling instruction issuance. </w:t>
      </w:r>
      <w:r w:rsidR="006F049D" w:rsidRPr="002924DC">
        <w:t>Whatever the reason</w:t>
      </w:r>
      <w:r w:rsidR="00A608F5" w:rsidRPr="002924DC">
        <w:t xml:space="preserve">, he </w:t>
      </w:r>
      <w:r w:rsidRPr="002924DC">
        <w:t>couldn’t</w:t>
      </w:r>
      <w:r w:rsidR="00A608F5" w:rsidRPr="002924DC">
        <w:t xml:space="preserve"> “f</w:t>
      </w:r>
      <w:r w:rsidRPr="002924DC">
        <w:t>in</w:t>
      </w:r>
      <w:r w:rsidR="00A608F5" w:rsidRPr="002924DC">
        <w:t>d” a hardware invention</w:t>
      </w:r>
      <w:r w:rsidR="00B26C48" w:rsidRPr="002924DC">
        <w:t xml:space="preserve"> and the file was closed on September 27, 1966</w:t>
      </w:r>
      <w:r w:rsidR="00A608F5" w:rsidRPr="002924DC">
        <w:t xml:space="preserve">. This was </w:t>
      </w:r>
      <w:r w:rsidR="000E7953" w:rsidRPr="002924DC">
        <w:t xml:space="preserve">an </w:t>
      </w:r>
      <w:r w:rsidR="00A608F5" w:rsidRPr="002924DC">
        <w:t xml:space="preserve">extremely disturbing </w:t>
      </w:r>
      <w:r w:rsidR="000E7953" w:rsidRPr="002924DC">
        <w:t>experience,</w:t>
      </w:r>
      <w:r w:rsidR="00A608F5" w:rsidRPr="002924DC">
        <w:t xml:space="preserve"> for I was convinced that DIS was a fundamental architectural invention that wo</w:t>
      </w:r>
      <w:r w:rsidR="00FB0BF9" w:rsidRPr="002924DC">
        <w:t>uld eventually have real impact</w:t>
      </w:r>
      <w:r w:rsidR="000E7953" w:rsidRPr="002924DC">
        <w:t>.</w:t>
      </w:r>
    </w:p>
    <w:p w:rsidR="00DC21AE" w:rsidRDefault="006E6439" w:rsidP="00CF4B85">
      <w:pPr>
        <w:spacing w:before="120"/>
        <w:ind w:firstLine="230"/>
      </w:pPr>
      <w:r w:rsidRPr="002924DC">
        <w:t xml:space="preserve">By the end of 1966, the work on the MPM simulator </w:t>
      </w:r>
      <w:r w:rsidR="00EA3989" w:rsidRPr="002924DC">
        <w:t xml:space="preserve">began </w:t>
      </w:r>
      <w:r w:rsidRPr="002924DC">
        <w:t>demonstrating the power of DIS</w:t>
      </w:r>
      <w:r w:rsidR="00A95988" w:rsidRPr="002924DC">
        <w:t>,</w:t>
      </w:r>
      <w:r w:rsidRPr="002924DC">
        <w:t xml:space="preserve"> and the engineering group had made considerable progress on its implementation. I believe it was </w:t>
      </w:r>
      <w:r w:rsidR="00A95988" w:rsidRPr="002924DC">
        <w:t xml:space="preserve">then </w:t>
      </w:r>
      <w:r w:rsidRPr="002924DC">
        <w:t xml:space="preserve">Charlie </w:t>
      </w:r>
      <w:proofErr w:type="spellStart"/>
      <w:r w:rsidRPr="002924DC">
        <w:t>Freiman</w:t>
      </w:r>
      <w:proofErr w:type="spellEnd"/>
      <w:r w:rsidRPr="002924DC">
        <w:t xml:space="preserve"> who recommended that we file another invention disclosure</w:t>
      </w:r>
      <w:r w:rsidR="00EA3989" w:rsidRPr="002924DC">
        <w:t xml:space="preserve"> – and </w:t>
      </w:r>
      <w:r w:rsidR="00B26C48" w:rsidRPr="002924DC">
        <w:t>t</w:t>
      </w:r>
      <w:r w:rsidR="00040A65" w:rsidRPr="002924DC">
        <w:t xml:space="preserve">his time </w:t>
      </w:r>
      <w:r w:rsidR="00A95988" w:rsidRPr="002924DC">
        <w:t>title</w:t>
      </w:r>
      <w:r w:rsidR="00040A65" w:rsidRPr="002924DC">
        <w:t xml:space="preserve"> it </w:t>
      </w:r>
      <w:r w:rsidRPr="002924DC">
        <w:t>“Multiple Instruction Issuing System.</w:t>
      </w:r>
      <w:r w:rsidR="00B26C48" w:rsidRPr="002924DC">
        <w:t>”</w:t>
      </w:r>
      <w:r w:rsidRPr="002924DC">
        <w:t xml:space="preserve"> It was </w:t>
      </w:r>
      <w:r w:rsidR="00B26C48" w:rsidRPr="002924DC">
        <w:t xml:space="preserve">witnessed by Charlie, and </w:t>
      </w:r>
      <w:r w:rsidRPr="002924DC">
        <w:t xml:space="preserve">filed with </w:t>
      </w:r>
      <w:r w:rsidR="00040A65" w:rsidRPr="002924DC">
        <w:t xml:space="preserve">IBM San Jose Patent Operations </w:t>
      </w:r>
      <w:r w:rsidR="00206392">
        <w:t xml:space="preserve">on January 20, 1967 </w:t>
      </w:r>
      <w:r w:rsidR="00040A65" w:rsidRPr="003C0A75">
        <w:t>[</w:t>
      </w:r>
      <w:r w:rsidR="0051799C" w:rsidRPr="003C0A75">
        <w:t>18</w:t>
      </w:r>
      <w:r w:rsidR="00040A65" w:rsidRPr="003C0A75">
        <w:t>]</w:t>
      </w:r>
      <w:r w:rsidR="00206392">
        <w:t>.</w:t>
      </w:r>
      <w:r w:rsidR="00040A65" w:rsidRPr="002924DC">
        <w:t xml:space="preserve"> </w:t>
      </w:r>
      <w:r w:rsidRPr="002924DC">
        <w:t xml:space="preserve"> </w:t>
      </w:r>
      <w:r w:rsidR="00B26C48" w:rsidRPr="002924DC">
        <w:t xml:space="preserve">I don’t recall having any interactions with the </w:t>
      </w:r>
      <w:r w:rsidR="00EA3989" w:rsidRPr="002924DC">
        <w:t xml:space="preserve">attorneys after that filing. </w:t>
      </w:r>
      <w:r w:rsidR="00B26C48" w:rsidRPr="002924DC">
        <w:t>W</w:t>
      </w:r>
      <w:r w:rsidR="00040A65" w:rsidRPr="002924DC">
        <w:t xml:space="preserve">e </w:t>
      </w:r>
      <w:r w:rsidR="00A95988" w:rsidRPr="002924DC">
        <w:t xml:space="preserve">simply </w:t>
      </w:r>
      <w:r w:rsidR="00EA3989" w:rsidRPr="002924DC">
        <w:t>waited and waited to hear back,</w:t>
      </w:r>
      <w:r w:rsidR="00B26C48" w:rsidRPr="002924DC">
        <w:t xml:space="preserve"> finally </w:t>
      </w:r>
      <w:r w:rsidR="00EA3989" w:rsidRPr="002924DC">
        <w:t>getting</w:t>
      </w:r>
      <w:r w:rsidR="00B26C48" w:rsidRPr="002924DC">
        <w:t xml:space="preserve"> </w:t>
      </w:r>
      <w:r w:rsidR="00040A65" w:rsidRPr="002924DC">
        <w:t>the news on November 22, 1967:</w:t>
      </w:r>
    </w:p>
    <w:p w:rsidR="00EE0F70" w:rsidRPr="002924DC" w:rsidRDefault="00EE0F70" w:rsidP="00CF4B85">
      <w:pPr>
        <w:spacing w:before="120"/>
        <w:ind w:left="360" w:firstLine="230"/>
        <w:rPr>
          <w:i/>
        </w:rPr>
      </w:pPr>
      <w:r w:rsidRPr="002924DC">
        <w:rPr>
          <w:i/>
        </w:rPr>
        <w:t xml:space="preserve">At a meeting of November 17, 1967, it was decided to close the subject disclosure. The Thornton et al patent, pertinent to the CDC6600, appeared to meet the basic points of novelty in your disclosure. </w:t>
      </w:r>
    </w:p>
    <w:p w:rsidR="00DC21AE" w:rsidRDefault="00EE0F70" w:rsidP="00CF4B85">
      <w:pPr>
        <w:spacing w:before="120"/>
        <w:ind w:left="360" w:firstLine="230"/>
      </w:pPr>
      <w:r w:rsidRPr="002924DC">
        <w:t>– Bernard A. Meany, Patent Attorney</w:t>
      </w:r>
    </w:p>
    <w:p w:rsidR="00DC21AE" w:rsidRDefault="00040A65" w:rsidP="009038E0">
      <w:pPr>
        <w:spacing w:before="120"/>
        <w:ind w:firstLine="230"/>
      </w:pPr>
      <w:r w:rsidRPr="002924DC">
        <w:lastRenderedPageBreak/>
        <w:t xml:space="preserve">It turns out that </w:t>
      </w:r>
      <w:r w:rsidR="00577DE1" w:rsidRPr="002924DC">
        <w:t>DIS's most relevant predecess</w:t>
      </w:r>
      <w:r w:rsidR="00391869" w:rsidRPr="002924DC">
        <w:t>or was the CDC 6600 scoreboard</w:t>
      </w:r>
      <w:r w:rsidRPr="002924DC">
        <w:t xml:space="preserve">, which issued instructions out-of-order but only </w:t>
      </w:r>
      <w:r w:rsidR="00B26C48" w:rsidRPr="002924DC">
        <w:t xml:space="preserve">at a </w:t>
      </w:r>
      <w:r w:rsidR="00D31070">
        <w:t xml:space="preserve">sustained </w:t>
      </w:r>
      <w:r w:rsidR="00B26C48" w:rsidRPr="002924DC">
        <w:t xml:space="preserve">rate of </w:t>
      </w:r>
      <w:r w:rsidRPr="002924DC">
        <w:t>one per machine cycle</w:t>
      </w:r>
      <w:r w:rsidR="00391869" w:rsidRPr="002924DC">
        <w:t xml:space="preserve">. </w:t>
      </w:r>
      <w:r w:rsidR="00065DE0" w:rsidRPr="002924DC">
        <w:t>I</w:t>
      </w:r>
      <w:r w:rsidR="00391869" w:rsidRPr="002924DC">
        <w:t xml:space="preserve"> </w:t>
      </w:r>
      <w:r w:rsidR="00D23473" w:rsidRPr="002924DC">
        <w:t xml:space="preserve">knew nothing about </w:t>
      </w:r>
      <w:r w:rsidRPr="002924DC">
        <w:t>the 6600</w:t>
      </w:r>
      <w:r w:rsidR="00391869" w:rsidRPr="002924DC">
        <w:t xml:space="preserve"> at the time</w:t>
      </w:r>
      <w:r w:rsidR="00D31070">
        <w:t xml:space="preserve">. </w:t>
      </w:r>
      <w:r w:rsidR="00391869" w:rsidRPr="002924DC">
        <w:t xml:space="preserve">Brian </w:t>
      </w:r>
      <w:r w:rsidRPr="002924DC">
        <w:t xml:space="preserve">had </w:t>
      </w:r>
      <w:r w:rsidR="00391869" w:rsidRPr="002924DC">
        <w:t xml:space="preserve">learned about </w:t>
      </w:r>
      <w:r w:rsidR="00B26C48" w:rsidRPr="002924DC">
        <w:t>the 6600</w:t>
      </w:r>
      <w:r w:rsidR="00391869" w:rsidRPr="002924DC">
        <w:t xml:space="preserve"> when the </w:t>
      </w:r>
      <w:r w:rsidRPr="002924DC">
        <w:t xml:space="preserve">first </w:t>
      </w:r>
      <w:r w:rsidR="00391869" w:rsidRPr="002924DC">
        <w:t xml:space="preserve">attorney </w:t>
      </w:r>
      <w:r w:rsidR="00A95988" w:rsidRPr="002924DC">
        <w:t>mentioned it to him</w:t>
      </w:r>
      <w:r w:rsidR="00D31070">
        <w:t>;</w:t>
      </w:r>
      <w:r w:rsidR="00A95988" w:rsidRPr="002924DC">
        <w:t xml:space="preserve"> </w:t>
      </w:r>
      <w:r w:rsidRPr="002924DC">
        <w:t>he’d referenced it in the tutorial</w:t>
      </w:r>
      <w:r w:rsidR="00EA3989" w:rsidRPr="002924DC">
        <w:t>,</w:t>
      </w:r>
      <w:r w:rsidRPr="002924DC">
        <w:t xml:space="preserve"> </w:t>
      </w:r>
      <w:r w:rsidR="00A95988" w:rsidRPr="002924DC">
        <w:t>but we neve</w:t>
      </w:r>
      <w:r w:rsidR="00EE0F70" w:rsidRPr="002924DC">
        <w:t xml:space="preserve">r </w:t>
      </w:r>
      <w:r w:rsidRPr="002924DC">
        <w:t xml:space="preserve">discussed it. </w:t>
      </w:r>
    </w:p>
    <w:p w:rsidR="00DC21AE" w:rsidRDefault="00EE0F70" w:rsidP="009038E0">
      <w:pPr>
        <w:spacing w:before="120"/>
      </w:pPr>
      <w:r w:rsidRPr="002924DC">
        <w:t xml:space="preserve">Meany sent us copies of the </w:t>
      </w:r>
      <w:smartTag w:uri="urn:schemas-microsoft-com:office:smarttags" w:element="City">
        <w:smartTag w:uri="urn:schemas-microsoft-com:office:smarttags" w:element="place">
          <w:r w:rsidRPr="002924DC">
            <w:t>Thornton</w:t>
          </w:r>
        </w:smartTag>
      </w:smartTag>
      <w:r w:rsidRPr="002924DC">
        <w:t xml:space="preserve"> patent</w:t>
      </w:r>
      <w:r w:rsidR="00A95988" w:rsidRPr="002924DC">
        <w:t xml:space="preserve"> in December, 1967</w:t>
      </w:r>
      <w:r w:rsidR="00206392">
        <w:t xml:space="preserve"> </w:t>
      </w:r>
      <w:r w:rsidR="003848A5" w:rsidRPr="003C0A75">
        <w:t>[</w:t>
      </w:r>
      <w:r w:rsidR="005E7162" w:rsidRPr="003C0A75">
        <w:t>19</w:t>
      </w:r>
      <w:r w:rsidR="003848A5" w:rsidRPr="003C0A75">
        <w:t>]</w:t>
      </w:r>
      <w:r w:rsidR="00206392">
        <w:t>.</w:t>
      </w:r>
      <w:r w:rsidRPr="002924DC">
        <w:t xml:space="preserve"> </w:t>
      </w:r>
      <w:r w:rsidR="00A95988" w:rsidRPr="002924DC">
        <w:t>Before</w:t>
      </w:r>
      <w:r w:rsidRPr="002924DC">
        <w:t xml:space="preserve"> then </w:t>
      </w:r>
      <w:r w:rsidR="00040A65" w:rsidRPr="002924DC">
        <w:t xml:space="preserve">I had no clue what a “scoreboard” was, and </w:t>
      </w:r>
      <w:r w:rsidR="00B26C48" w:rsidRPr="002924DC">
        <w:t xml:space="preserve">from the patent I </w:t>
      </w:r>
      <w:r w:rsidR="00040A65" w:rsidRPr="002924DC">
        <w:t>couldn’t understand how it issued m</w:t>
      </w:r>
      <w:r w:rsidRPr="002924DC">
        <w:t xml:space="preserve">ultiple instructions per cycle. </w:t>
      </w:r>
      <w:r w:rsidR="00040A65" w:rsidRPr="002924DC">
        <w:t xml:space="preserve">In hindsight, it now </w:t>
      </w:r>
      <w:r w:rsidR="00065DE0" w:rsidRPr="002924DC">
        <w:t xml:space="preserve">seems </w:t>
      </w:r>
      <w:r w:rsidR="0051074D" w:rsidRPr="002924DC">
        <w:t xml:space="preserve">pretty </w:t>
      </w:r>
      <w:r w:rsidR="00065DE0" w:rsidRPr="002924DC">
        <w:t>clear that</w:t>
      </w:r>
      <w:r w:rsidR="00391869" w:rsidRPr="002924DC">
        <w:t xml:space="preserve"> </w:t>
      </w:r>
      <w:r w:rsidR="00B26C48" w:rsidRPr="002924DC">
        <w:t>Meany</w:t>
      </w:r>
      <w:r w:rsidR="00391869" w:rsidRPr="002924DC">
        <w:t xml:space="preserve"> </w:t>
      </w:r>
      <w:r w:rsidRPr="002924DC">
        <w:t xml:space="preserve">did </w:t>
      </w:r>
      <w:r w:rsidR="00391869" w:rsidRPr="002924DC">
        <w:t xml:space="preserve">not understand the </w:t>
      </w:r>
      <w:r w:rsidR="00065DE0" w:rsidRPr="002924DC">
        <w:rPr>
          <w:i/>
        </w:rPr>
        <w:t>dynamic-</w:t>
      </w:r>
      <w:r w:rsidR="00391869" w:rsidRPr="002924DC">
        <w:rPr>
          <w:i/>
        </w:rPr>
        <w:t>multiple-</w:t>
      </w:r>
      <w:r w:rsidR="00BB2D5B" w:rsidRPr="002924DC">
        <w:rPr>
          <w:i/>
        </w:rPr>
        <w:t>out-of-order</w:t>
      </w:r>
      <w:r w:rsidR="00BB2D5B" w:rsidRPr="002924DC">
        <w:t xml:space="preserve"> capability of DIS – </w:t>
      </w:r>
      <w:r w:rsidR="00391869" w:rsidRPr="002924DC">
        <w:t xml:space="preserve">which went </w:t>
      </w:r>
      <w:r w:rsidR="00065DE0" w:rsidRPr="002924DC">
        <w:t>well</w:t>
      </w:r>
      <w:r w:rsidR="00391869" w:rsidRPr="002924DC">
        <w:t xml:space="preserve"> beyond </w:t>
      </w:r>
      <w:r w:rsidR="00065DE0" w:rsidRPr="002924DC">
        <w:t xml:space="preserve">what </w:t>
      </w:r>
      <w:proofErr w:type="spellStart"/>
      <w:r w:rsidR="00F03479" w:rsidRPr="002924DC">
        <w:t>scoreboarding</w:t>
      </w:r>
      <w:proofErr w:type="spellEnd"/>
      <w:r w:rsidR="00F03479" w:rsidRPr="002924DC">
        <w:t xml:space="preserve"> </w:t>
      </w:r>
      <w:r w:rsidR="00BB2D5B" w:rsidRPr="002924DC">
        <w:t>could provide</w:t>
      </w:r>
      <w:r w:rsidR="00391869" w:rsidRPr="002924DC">
        <w:t>.</w:t>
      </w:r>
      <w:r w:rsidRPr="002924DC">
        <w:t xml:space="preserve"> However, the deed was done, and as we’ll see later, I had bigger problems to worry about by the end of 1967.</w:t>
      </w:r>
    </w:p>
    <w:p w:rsidR="00DC21AE" w:rsidRDefault="007321F9" w:rsidP="00482BF5">
      <w:pPr>
        <w:pStyle w:val="heading10"/>
      </w:pPr>
      <w:r>
        <w:t>Lessons L</w:t>
      </w:r>
      <w:r w:rsidR="00A608F5" w:rsidRPr="002924DC">
        <w:t>earned</w:t>
      </w:r>
      <w:r w:rsidR="00AD67EE">
        <w:t xml:space="preserve"> from T</w:t>
      </w:r>
      <w:r>
        <w:t>hese Early E</w:t>
      </w:r>
      <w:r w:rsidR="009E173C" w:rsidRPr="002924DC">
        <w:t>xperiences</w:t>
      </w:r>
    </w:p>
    <w:p w:rsidR="00DC21AE" w:rsidRDefault="00A608F5" w:rsidP="00482BF5">
      <w:pPr>
        <w:pStyle w:val="p1a"/>
      </w:pPr>
      <w:r w:rsidRPr="002924DC">
        <w:t xml:space="preserve">Reflecting on all this, one might ask how a shy, naïve, freshly-minted MSEE </w:t>
      </w:r>
      <w:r w:rsidR="00A95988" w:rsidRPr="002924DC">
        <w:t xml:space="preserve">could </w:t>
      </w:r>
      <w:r w:rsidRPr="002924DC">
        <w:t xml:space="preserve">be the one to invent multiple-OOO DIS? The problem had </w:t>
      </w:r>
      <w:r w:rsidR="00A256FE" w:rsidRPr="002924DC">
        <w:t xml:space="preserve">apparently </w:t>
      </w:r>
      <w:r w:rsidRPr="002924DC">
        <w:t xml:space="preserve">been clear to others; </w:t>
      </w:r>
      <w:r w:rsidR="007A7C80" w:rsidRPr="002924DC">
        <w:t xml:space="preserve">so </w:t>
      </w:r>
      <w:r w:rsidRPr="002924DC">
        <w:t xml:space="preserve">why hadn’t they found a solution? </w:t>
      </w:r>
    </w:p>
    <w:p w:rsidR="00DC21AE" w:rsidRDefault="00A608F5" w:rsidP="009038E0">
      <w:pPr>
        <w:spacing w:before="120"/>
        <w:ind w:firstLine="230"/>
      </w:pPr>
      <w:r w:rsidRPr="002924DC">
        <w:t xml:space="preserve">The belief that it couldn’t be done undoubtedly held back progress, </w:t>
      </w:r>
      <w:r w:rsidR="007A7C80" w:rsidRPr="002924DC">
        <w:t>and</w:t>
      </w:r>
      <w:r w:rsidRPr="002924DC">
        <w:t xml:space="preserve"> ethnographic observations reveal further problems: By the mid-1960s, chasms had developed between the various </w:t>
      </w:r>
      <w:r w:rsidR="007A7C80" w:rsidRPr="002924DC">
        <w:t>specialist subgroups</w:t>
      </w:r>
      <w:r w:rsidRPr="002924DC">
        <w:t xml:space="preserve"> working on computer architectur</w:t>
      </w:r>
      <w:r w:rsidR="007A7C80" w:rsidRPr="002924DC">
        <w:t>e, logic design, circuit design,</w:t>
      </w:r>
      <w:r w:rsidRPr="002924DC">
        <w:t xml:space="preserve"> packaging</w:t>
      </w:r>
      <w:r w:rsidR="007A7C80" w:rsidRPr="002924DC">
        <w:t xml:space="preserve"> and manufacturing. Each specialty optimized the </w:t>
      </w:r>
      <w:r w:rsidRPr="002924DC">
        <w:t xml:space="preserve">work at </w:t>
      </w:r>
      <w:r w:rsidR="007A7C80" w:rsidRPr="002924DC">
        <w:t>their</w:t>
      </w:r>
      <w:r w:rsidRPr="002924DC">
        <w:t xml:space="preserve"> level of abstraction, </w:t>
      </w:r>
      <w:r w:rsidR="00E9095D" w:rsidRPr="002924DC">
        <w:t xml:space="preserve">and </w:t>
      </w:r>
      <w:r w:rsidR="007A7C80" w:rsidRPr="002924DC">
        <w:t xml:space="preserve">then </w:t>
      </w:r>
      <w:r w:rsidR="00470E34" w:rsidRPr="002924DC">
        <w:t>passed it on to</w:t>
      </w:r>
      <w:r w:rsidRPr="002924DC">
        <w:t xml:space="preserve"> the next. </w:t>
      </w:r>
    </w:p>
    <w:p w:rsidR="00DC21AE" w:rsidRDefault="00A608F5" w:rsidP="009038E0">
      <w:pPr>
        <w:spacing w:before="120"/>
        <w:ind w:firstLine="230"/>
      </w:pPr>
      <w:r w:rsidRPr="002924DC">
        <w:t xml:space="preserve">Those working in the separate specialties almost never asked those in other specialties </w:t>
      </w:r>
      <w:r w:rsidR="0036633A" w:rsidRPr="002924DC">
        <w:t xml:space="preserve">how they </w:t>
      </w:r>
      <w:r w:rsidRPr="002924DC">
        <w:t>did what they did, much less look</w:t>
      </w:r>
      <w:r w:rsidR="007A7C80" w:rsidRPr="002924DC">
        <w:t>ed</w:t>
      </w:r>
      <w:r w:rsidRPr="002924DC">
        <w:t xml:space="preserve"> over their shoulders to follow their detailed work. One had the feeling</w:t>
      </w:r>
      <w:r w:rsidR="0036633A" w:rsidRPr="002924DC">
        <w:t xml:space="preserve"> back then </w:t>
      </w:r>
      <w:r w:rsidRPr="002924DC">
        <w:t xml:space="preserve">that such behavior would have been deemed impolite, perhaps </w:t>
      </w:r>
      <w:r w:rsidR="00F03479" w:rsidRPr="002924DC">
        <w:t>even perceived</w:t>
      </w:r>
      <w:r w:rsidRPr="002924DC">
        <w:t xml:space="preserve"> as questioning whether </w:t>
      </w:r>
      <w:r w:rsidR="007A7C80" w:rsidRPr="002924DC">
        <w:t>others</w:t>
      </w:r>
      <w:r w:rsidRPr="002924DC">
        <w:t xml:space="preserve"> knew what they were doing.</w:t>
      </w:r>
      <w:r w:rsidR="00D23473" w:rsidRPr="002924DC">
        <w:t xml:space="preserve"> Remember, this was IBM in the 1960’s. Think </w:t>
      </w:r>
      <w:r w:rsidR="00F03479" w:rsidRPr="002924DC">
        <w:rPr>
          <w:i/>
        </w:rPr>
        <w:t>Mad Men</w:t>
      </w:r>
      <w:r w:rsidR="00D23473" w:rsidRPr="002924DC">
        <w:t xml:space="preserve"> and you’ll get </w:t>
      </w:r>
      <w:r w:rsidR="001161B1">
        <w:t xml:space="preserve">some of </w:t>
      </w:r>
      <w:r w:rsidR="00D23473" w:rsidRPr="002924DC">
        <w:t>the culture.</w:t>
      </w:r>
    </w:p>
    <w:p w:rsidR="00DC21AE" w:rsidRDefault="00A608F5" w:rsidP="009038E0">
      <w:pPr>
        <w:spacing w:before="120"/>
        <w:ind w:firstLine="230"/>
      </w:pPr>
      <w:r w:rsidRPr="002924DC">
        <w:t xml:space="preserve">As a result, most computer architects lacked knowledge about the details of the </w:t>
      </w:r>
      <w:r w:rsidR="007A7C80" w:rsidRPr="002924DC">
        <w:t xml:space="preserve">machine’s logic design, much less the </w:t>
      </w:r>
      <w:r w:rsidRPr="002924DC">
        <w:t>rapidly advancing ECL integra</w:t>
      </w:r>
      <w:r w:rsidR="00F03479" w:rsidRPr="002924DC">
        <w:t>ted circuitry, and thus could not</w:t>
      </w:r>
      <w:r w:rsidRPr="002924DC">
        <w:t xml:space="preserve"> envision how to reach down into and more fully exploit that circuitry. </w:t>
      </w:r>
      <w:r w:rsidR="00EE0F70" w:rsidRPr="002924DC">
        <w:t xml:space="preserve">Neither could many top logic designers grasp the arcane architectural tradeoffs being made at the level above – except to provide exact analyses of the levels of logic to implement particular slices down through those architectures. </w:t>
      </w:r>
      <w:r w:rsidRPr="002924DC">
        <w:t xml:space="preserve">Nor could </w:t>
      </w:r>
      <w:r w:rsidR="00E448DE" w:rsidRPr="002924DC">
        <w:t>top</w:t>
      </w:r>
      <w:r w:rsidRPr="002924DC">
        <w:t xml:space="preserve"> ECL circuit designers </w:t>
      </w:r>
      <w:r w:rsidR="00A95988" w:rsidRPr="002924DC">
        <w:t xml:space="preserve">easily </w:t>
      </w:r>
      <w:r w:rsidR="00EF6E5E" w:rsidRPr="002924DC">
        <w:t>collaborate with</w:t>
      </w:r>
      <w:r w:rsidRPr="002924DC">
        <w:t xml:space="preserve"> the archit</w:t>
      </w:r>
      <w:r w:rsidR="007A7C80" w:rsidRPr="002924DC">
        <w:t xml:space="preserve">ects </w:t>
      </w:r>
      <w:r w:rsidR="00EF6E5E" w:rsidRPr="002924DC">
        <w:t>to provide</w:t>
      </w:r>
      <w:r w:rsidR="007A7C80" w:rsidRPr="002924DC">
        <w:t xml:space="preserve"> </w:t>
      </w:r>
      <w:r w:rsidR="00EF6E5E" w:rsidRPr="002924DC">
        <w:t>inventive</w:t>
      </w:r>
      <w:r w:rsidR="007A7C80" w:rsidRPr="002924DC">
        <w:t xml:space="preserve"> circuit-</w:t>
      </w:r>
      <w:r w:rsidRPr="002924DC">
        <w:t xml:space="preserve">level hooks </w:t>
      </w:r>
      <w:r w:rsidR="00EF6E5E" w:rsidRPr="002924DC">
        <w:t>that resolved</w:t>
      </w:r>
      <w:r w:rsidRPr="002924DC">
        <w:t xml:space="preserve"> intractable computer architecture problems. </w:t>
      </w:r>
    </w:p>
    <w:p w:rsidR="00DC21AE" w:rsidRDefault="003E33ED" w:rsidP="009038E0">
      <w:pPr>
        <w:spacing w:before="120"/>
        <w:ind w:firstLine="230"/>
      </w:pPr>
      <w:r w:rsidRPr="002924DC">
        <w:t>Furthermore, although DIS was embedded into the ACS-1 machine, it now seems clear (</w:t>
      </w:r>
      <w:r w:rsidR="00F03479" w:rsidRPr="002924DC">
        <w:t>as discussed later</w:t>
      </w:r>
      <w:r w:rsidRPr="002924DC">
        <w:t>) that m</w:t>
      </w:r>
      <w:r w:rsidR="005827E1" w:rsidRPr="002924DC">
        <w:t>any</w:t>
      </w:r>
      <w:r w:rsidRPr="002924DC">
        <w:t xml:space="preserve"> of the architects involved in the Arden House version apparently didn’t realize that </w:t>
      </w:r>
      <w:r w:rsidR="005827E1" w:rsidRPr="002924DC">
        <w:t xml:space="preserve">DIS </w:t>
      </w:r>
      <w:r w:rsidRPr="002924DC">
        <w:t xml:space="preserve">had been put in there – </w:t>
      </w:r>
      <w:r w:rsidR="005827E1" w:rsidRPr="002924DC">
        <w:t>while others didn’t fully grasp what it was</w:t>
      </w:r>
      <w:r w:rsidRPr="002924DC">
        <w:t>. Such was the effect of incrementally adding compartmentalized “improvements” to a large hardware system in an ad-hoc</w:t>
      </w:r>
      <w:r w:rsidR="00065DE0" w:rsidRPr="002924DC">
        <w:t>,</w:t>
      </w:r>
      <w:r w:rsidRPr="002924DC">
        <w:t xml:space="preserve"> </w:t>
      </w:r>
      <w:r w:rsidR="00EF6E5E" w:rsidRPr="002924DC">
        <w:t xml:space="preserve">unsystematic </w:t>
      </w:r>
      <w:r w:rsidRPr="002924DC">
        <w:t xml:space="preserve">manner. </w:t>
      </w:r>
    </w:p>
    <w:p w:rsidR="00DC21AE" w:rsidRDefault="005827E1" w:rsidP="009038E0">
      <w:pPr>
        <w:spacing w:before="120"/>
        <w:ind w:firstLine="230"/>
      </w:pPr>
      <w:r w:rsidRPr="002924DC">
        <w:t xml:space="preserve">For me, </w:t>
      </w:r>
      <w:r w:rsidR="00A608F5" w:rsidRPr="002924DC">
        <w:t xml:space="preserve">DIS revealed </w:t>
      </w:r>
      <w:r w:rsidR="00A6424B" w:rsidRPr="002924DC">
        <w:t xml:space="preserve">a big lesson, namely </w:t>
      </w:r>
      <w:r w:rsidR="00A608F5" w:rsidRPr="002924DC">
        <w:t xml:space="preserve">that </w:t>
      </w:r>
      <w:r w:rsidR="00EF6E5E" w:rsidRPr="002924DC">
        <w:t>only a</w:t>
      </w:r>
      <w:r w:rsidR="00A608F5" w:rsidRPr="002924DC">
        <w:t xml:space="preserve"> rethinking</w:t>
      </w:r>
      <w:r w:rsidR="00F03479" w:rsidRPr="002924DC">
        <w:t xml:space="preserve"> of</w:t>
      </w:r>
      <w:r w:rsidR="00A608F5" w:rsidRPr="002924DC">
        <w:t xml:space="preserve"> the basics across all</w:t>
      </w:r>
      <w:r w:rsidR="00E448DE" w:rsidRPr="002924DC">
        <w:t xml:space="preserve"> </w:t>
      </w:r>
      <w:r w:rsidR="00A608F5" w:rsidRPr="002924DC">
        <w:t>levels of abstraction could break the</w:t>
      </w:r>
      <w:r w:rsidR="007A7C80" w:rsidRPr="002924DC">
        <w:t xml:space="preserve"> instruction-issuance logjam.  </w:t>
      </w:r>
      <w:r w:rsidR="001F0C35" w:rsidRPr="002924DC">
        <w:t xml:space="preserve">Such </w:t>
      </w:r>
      <w:r w:rsidR="007A7C80" w:rsidRPr="002924DC">
        <w:t>work required a different sort of ‘expert’</w:t>
      </w:r>
      <w:r w:rsidR="003E33ED" w:rsidRPr="002924DC">
        <w:t xml:space="preserve">, namely someone </w:t>
      </w:r>
      <w:r w:rsidR="007A7C80" w:rsidRPr="002924DC">
        <w:t xml:space="preserve">who understood the </w:t>
      </w:r>
      <w:r w:rsidR="003E33ED" w:rsidRPr="002924DC">
        <w:t xml:space="preserve">basic </w:t>
      </w:r>
      <w:r w:rsidR="007A7C80" w:rsidRPr="002924DC">
        <w:t xml:space="preserve">gist of each </w:t>
      </w:r>
      <w:r w:rsidR="00EF6E5E" w:rsidRPr="002924DC">
        <w:t xml:space="preserve">and every </w:t>
      </w:r>
      <w:r w:rsidR="007A7C80" w:rsidRPr="002924DC">
        <w:t>specialty</w:t>
      </w:r>
      <w:r w:rsidR="001F0C35" w:rsidRPr="002924DC">
        <w:t xml:space="preserve"> </w:t>
      </w:r>
      <w:r w:rsidR="007A7C80" w:rsidRPr="002924DC">
        <w:t xml:space="preserve">and </w:t>
      </w:r>
      <w:r w:rsidR="003E33ED" w:rsidRPr="002924DC">
        <w:t xml:space="preserve">who </w:t>
      </w:r>
      <w:r w:rsidR="007A7C80" w:rsidRPr="002924DC">
        <w:t>could</w:t>
      </w:r>
      <w:r w:rsidR="003E33ED" w:rsidRPr="002924DC">
        <w:t xml:space="preserve"> then</w:t>
      </w:r>
      <w:r w:rsidR="007A7C80" w:rsidRPr="002924DC">
        <w:t xml:space="preserve"> </w:t>
      </w:r>
      <w:r w:rsidR="003E33ED" w:rsidRPr="002924DC">
        <w:t>innovate</w:t>
      </w:r>
      <w:r w:rsidR="007A7C80" w:rsidRPr="002924DC">
        <w:t xml:space="preserve"> </w:t>
      </w:r>
      <w:r w:rsidR="003E33ED" w:rsidRPr="002924DC">
        <w:t xml:space="preserve">across </w:t>
      </w:r>
      <w:r w:rsidR="007A7C80" w:rsidRPr="002924DC">
        <w:t>all thos</w:t>
      </w:r>
      <w:r w:rsidR="00EF6E5E" w:rsidRPr="002924DC">
        <w:t>e compartments of knowledge</w:t>
      </w:r>
      <w:r w:rsidR="007A7C80" w:rsidRPr="002924DC">
        <w:t xml:space="preserve">.  </w:t>
      </w:r>
      <w:r w:rsidR="001F0C35" w:rsidRPr="002924DC">
        <w:t>Th</w:t>
      </w:r>
      <w:r w:rsidR="00C23B1B" w:rsidRPr="002924DC">
        <w:t>is</w:t>
      </w:r>
      <w:r w:rsidR="001F0C35" w:rsidRPr="002924DC">
        <w:t xml:space="preserve"> lesson deeply affected my later work in VLSI</w:t>
      </w:r>
      <w:r w:rsidR="00065DE0" w:rsidRPr="002924DC">
        <w:t>,</w:t>
      </w:r>
      <w:r w:rsidR="001F0C35" w:rsidRPr="002924DC">
        <w:t xml:space="preserve"> </w:t>
      </w:r>
      <w:r w:rsidR="00065DE0" w:rsidRPr="002924DC">
        <w:t>when</w:t>
      </w:r>
      <w:r w:rsidR="001F0C35" w:rsidRPr="002924DC">
        <w:t xml:space="preserve"> creating innovative methods for working ac</w:t>
      </w:r>
      <w:r w:rsidR="00065DE0" w:rsidRPr="002924DC">
        <w:t>ross multiple levels abstraction in digital-design</w:t>
      </w:r>
      <w:r w:rsidR="001F0C35" w:rsidRPr="002924DC">
        <w:t>.</w:t>
      </w:r>
    </w:p>
    <w:p w:rsidR="00DC21AE" w:rsidRDefault="00482BF5" w:rsidP="00482BF5">
      <w:pPr>
        <w:pStyle w:val="heading10"/>
      </w:pPr>
      <w:r>
        <w:lastRenderedPageBreak/>
        <w:t>Uncovering the Subculture of Logic D</w:t>
      </w:r>
      <w:r w:rsidR="00A608F5" w:rsidRPr="002924DC">
        <w:t>esign</w:t>
      </w:r>
      <w:r w:rsidR="00D4341B" w:rsidRPr="002924DC">
        <w:t xml:space="preserve"> at IBM</w:t>
      </w:r>
      <w:r w:rsidR="00A608F5" w:rsidRPr="002924DC">
        <w:t xml:space="preserve"> </w:t>
      </w:r>
    </w:p>
    <w:p w:rsidR="00DC21AE" w:rsidRDefault="00A608F5" w:rsidP="00482BF5">
      <w:pPr>
        <w:pStyle w:val="p1a"/>
      </w:pPr>
      <w:r w:rsidRPr="002924DC">
        <w:t xml:space="preserve">When Herb </w:t>
      </w:r>
      <w:proofErr w:type="spellStart"/>
      <w:r w:rsidRPr="002924DC">
        <w:t>Schorr</w:t>
      </w:r>
      <w:proofErr w:type="spellEnd"/>
      <w:r w:rsidRPr="002924DC">
        <w:t xml:space="preserve"> asked me to work with Merle Homan and other logic designers to confirm that DIS would fit within the machine cycle, I no idea what I was getting myself into.</w:t>
      </w:r>
      <w:r w:rsidR="007E6AB7" w:rsidRPr="002924DC">
        <w:t xml:space="preserve"> </w:t>
      </w:r>
      <w:r w:rsidR="002D65DF" w:rsidRPr="002924DC">
        <w:t>After all, it</w:t>
      </w:r>
      <w:r w:rsidRPr="002924DC">
        <w:t xml:space="preserve"> seemed straightforward: I would explain the DIS queuing structures and control sequencing to the </w:t>
      </w:r>
      <w:r w:rsidR="00E448DE" w:rsidRPr="002924DC">
        <w:t xml:space="preserve">logic </w:t>
      </w:r>
      <w:r w:rsidRPr="002924DC">
        <w:t>designers, and</w:t>
      </w:r>
      <w:r w:rsidR="00E448DE" w:rsidRPr="002924DC">
        <w:t xml:space="preserve"> they would explore alternative</w:t>
      </w:r>
      <w:r w:rsidRPr="002924DC">
        <w:t xml:space="preserve"> implementations in ACS logic circuitry.  </w:t>
      </w:r>
    </w:p>
    <w:p w:rsidR="00DC21AE" w:rsidRDefault="00E448DE" w:rsidP="009038E0">
      <w:pPr>
        <w:spacing w:before="120"/>
        <w:ind w:firstLine="230"/>
      </w:pPr>
      <w:r w:rsidRPr="002924DC">
        <w:t>I knew we’</w:t>
      </w:r>
      <w:r w:rsidR="00A608F5" w:rsidRPr="002924DC">
        <w:t xml:space="preserve">d have to cleverly exploit the ECL DOT-OR capability, </w:t>
      </w:r>
      <w:r w:rsidRPr="002924DC">
        <w:t>and thus</w:t>
      </w:r>
      <w:r w:rsidR="00A608F5" w:rsidRPr="002924DC">
        <w:t xml:space="preserve"> some tricky design work </w:t>
      </w:r>
      <w:r w:rsidRPr="002924DC">
        <w:t xml:space="preserve">might be </w:t>
      </w:r>
      <w:r w:rsidR="00A608F5" w:rsidRPr="002924DC">
        <w:t>in</w:t>
      </w:r>
      <w:r w:rsidR="002D65DF" w:rsidRPr="002924DC">
        <w:t xml:space="preserve">volved.  We’d also have to </w:t>
      </w:r>
      <w:r w:rsidR="00A608F5" w:rsidRPr="002924DC">
        <w:t>take into account the fan-in/fan-out rules and circuit delays given in the ACS Circuit Manual</w:t>
      </w:r>
      <w:r w:rsidR="00682E20" w:rsidRPr="002924DC">
        <w:t>, as well as</w:t>
      </w:r>
      <w:r w:rsidR="00A608F5" w:rsidRPr="002924DC">
        <w:t xml:space="preserve"> other wiring rules and constraints given in the ACS Packaging Manual. </w:t>
      </w:r>
    </w:p>
    <w:p w:rsidR="00DC21AE" w:rsidRDefault="00A608F5" w:rsidP="009038E0">
      <w:pPr>
        <w:spacing w:before="120"/>
        <w:ind w:firstLine="230"/>
      </w:pPr>
      <w:r w:rsidRPr="002924DC">
        <w:t>If and when we were successful, the resulting logic designs would</w:t>
      </w:r>
      <w:r w:rsidR="002D65DF" w:rsidRPr="002924DC">
        <w:t xml:space="preserve"> be entered into ACS’s </w:t>
      </w:r>
      <w:r w:rsidR="007D2009" w:rsidRPr="002924DC">
        <w:t>computerized logic-design data base</w:t>
      </w:r>
      <w:r w:rsidR="002D65DF" w:rsidRPr="002924DC">
        <w:t>,</w:t>
      </w:r>
      <w:r w:rsidR="007D2009" w:rsidRPr="002924DC">
        <w:t xml:space="preserve"> the </w:t>
      </w:r>
      <w:r w:rsidRPr="002924DC">
        <w:t>Design R</w:t>
      </w:r>
      <w:r w:rsidR="007D2009" w:rsidRPr="002924DC">
        <w:t>ecord Keeping System (DRKS)</w:t>
      </w:r>
      <w:r w:rsidRPr="002924DC">
        <w:t xml:space="preserve">. During that </w:t>
      </w:r>
      <w:r w:rsidR="00FB485B" w:rsidRPr="002924DC">
        <w:t>entry</w:t>
      </w:r>
      <w:r w:rsidRPr="002924DC">
        <w:t xml:space="preserve">, </w:t>
      </w:r>
      <w:r w:rsidR="007D2009" w:rsidRPr="002924DC">
        <w:t xml:space="preserve">we’d </w:t>
      </w:r>
      <w:r w:rsidR="00FB485B" w:rsidRPr="002924DC">
        <w:t xml:space="preserve">also </w:t>
      </w:r>
      <w:r w:rsidR="007D2009" w:rsidRPr="002924DC">
        <w:t>define the layout of</w:t>
      </w:r>
      <w:r w:rsidRPr="002924DC">
        <w:t xml:space="preserve"> logic circuit chips onto multi-chip-modules (MCM’s) and </w:t>
      </w:r>
      <w:r w:rsidR="007D2009" w:rsidRPr="002924DC">
        <w:t xml:space="preserve">the </w:t>
      </w:r>
      <w:r w:rsidRPr="002924DC">
        <w:t xml:space="preserve">placement of the MCM’s onto boards, </w:t>
      </w:r>
      <w:r w:rsidR="007D2009" w:rsidRPr="002924DC">
        <w:t>along with the</w:t>
      </w:r>
      <w:r w:rsidRPr="002924DC">
        <w:t xml:space="preserve"> associated wiring for the design amongst chips, modules and boards. </w:t>
      </w:r>
    </w:p>
    <w:p w:rsidR="00DC21AE" w:rsidRDefault="00FB485B" w:rsidP="009038E0">
      <w:pPr>
        <w:spacing w:before="120"/>
        <w:ind w:firstLine="230"/>
      </w:pPr>
      <w:r w:rsidRPr="002924DC">
        <w:t>F</w:t>
      </w:r>
      <w:r w:rsidR="00A608F5" w:rsidRPr="002924DC">
        <w:t>ormal design diagrams called ALD sheets</w:t>
      </w:r>
      <w:r w:rsidR="00F57497" w:rsidRPr="002924DC">
        <w:t xml:space="preserve"> of moderate blue-print size</w:t>
      </w:r>
      <w:r w:rsidR="00A608F5" w:rsidRPr="002924DC">
        <w:t xml:space="preserve"> could </w:t>
      </w:r>
      <w:r w:rsidRPr="002924DC">
        <w:t xml:space="preserve">then </w:t>
      </w:r>
      <w:r w:rsidR="00A608F5" w:rsidRPr="002924DC">
        <w:t xml:space="preserve">be printed </w:t>
      </w:r>
      <w:r w:rsidR="00F57497" w:rsidRPr="002924DC">
        <w:t xml:space="preserve">out </w:t>
      </w:r>
      <w:r w:rsidR="00A608F5" w:rsidRPr="002924DC">
        <w:t>from the DRKS files</w:t>
      </w:r>
      <w:r w:rsidRPr="002924DC">
        <w:t>,</w:t>
      </w:r>
      <w:r w:rsidR="00A608F5" w:rsidRPr="002924DC">
        <w:t xml:space="preserve"> showing the details of the </w:t>
      </w:r>
      <w:r w:rsidR="007D2009" w:rsidRPr="002924DC">
        <w:t xml:space="preserve">logic, including </w:t>
      </w:r>
      <w:r w:rsidRPr="002924DC">
        <w:t xml:space="preserve">chip </w:t>
      </w:r>
      <w:r w:rsidR="007D2009" w:rsidRPr="002924DC">
        <w:t>placement and wiring. Further</w:t>
      </w:r>
      <w:r w:rsidR="00A608F5" w:rsidRPr="002924DC">
        <w:t xml:space="preserve"> work </w:t>
      </w:r>
      <w:r w:rsidRPr="002924DC">
        <w:t>to</w:t>
      </w:r>
      <w:r w:rsidR="00EF6E5E" w:rsidRPr="002924DC">
        <w:t xml:space="preserve"> generate</w:t>
      </w:r>
      <w:r w:rsidR="00A608F5" w:rsidRPr="002924DC">
        <w:t xml:space="preserve"> wiring sequences and other manufacturing information could</w:t>
      </w:r>
      <w:r w:rsidR="007D2009" w:rsidRPr="002924DC">
        <w:t xml:space="preserve"> then</w:t>
      </w:r>
      <w:r w:rsidR="00A608F5" w:rsidRPr="002924DC">
        <w:t xml:space="preserve"> proceed from there.  </w:t>
      </w:r>
    </w:p>
    <w:p w:rsidR="00DC21AE" w:rsidRDefault="00A608F5" w:rsidP="009038E0">
      <w:pPr>
        <w:spacing w:before="120"/>
        <w:ind w:firstLine="230"/>
      </w:pPr>
      <w:r w:rsidRPr="002924DC">
        <w:t xml:space="preserve">However, no sooner had work begun when I discovered I couldn’t </w:t>
      </w:r>
      <w:r w:rsidR="00FB485B" w:rsidRPr="002924DC">
        <w:t xml:space="preserve">precisely </w:t>
      </w:r>
      <w:r w:rsidRPr="002924DC">
        <w:t xml:space="preserve">follow </w:t>
      </w:r>
      <w:r w:rsidR="00FB485B" w:rsidRPr="002924DC">
        <w:t xml:space="preserve">the </w:t>
      </w:r>
      <w:r w:rsidRPr="002924DC">
        <w:t>designers’ logic</w:t>
      </w:r>
      <w:r w:rsidR="00FB485B" w:rsidRPr="002924DC">
        <w:t xml:space="preserve"> equations and design sketches. I kept stumbling into apparent inconsistencies and couldn’t figure out why.</w:t>
      </w:r>
      <w:r w:rsidR="00C96574" w:rsidRPr="002924DC">
        <w:t xml:space="preserve"> </w:t>
      </w:r>
      <w:r w:rsidR="00D67838" w:rsidRPr="002924DC">
        <w:t>And remember: when discussing logic designs, even one tiny misundersta</w:t>
      </w:r>
      <w:r w:rsidR="00F57497" w:rsidRPr="002924DC">
        <w:t>nding – about signal inversions</w:t>
      </w:r>
      <w:r w:rsidR="00D67838" w:rsidRPr="002924DC">
        <w:t xml:space="preserve"> for example – could become costly.</w:t>
      </w:r>
    </w:p>
    <w:p w:rsidR="00DC21AE" w:rsidRDefault="00A608F5" w:rsidP="009038E0">
      <w:pPr>
        <w:spacing w:before="120"/>
        <w:ind w:firstLine="230"/>
      </w:pPr>
      <w:r w:rsidRPr="002924DC">
        <w:t xml:space="preserve">At first I thought I was ‘losing it’. Were there circuit types I didn’t know about? No, that couldn’t be it. The ACS ECL current switch circuits provided familiar NOR-NOR and NOR-OR logic functions.  So what was going on? Why couldn’t I get my head around their sketches? </w:t>
      </w:r>
    </w:p>
    <w:p w:rsidR="00DC21AE" w:rsidRDefault="00A608F5" w:rsidP="009038E0">
      <w:pPr>
        <w:spacing w:before="120"/>
        <w:ind w:firstLine="230"/>
      </w:pPr>
      <w:r w:rsidRPr="002924DC">
        <w:t>Although embarrassed by my confusion</w:t>
      </w:r>
      <w:r w:rsidR="00D23473" w:rsidRPr="002924DC">
        <w:t>s</w:t>
      </w:r>
      <w:r w:rsidRPr="002924DC">
        <w:t>, I began making a pest of myself by asking Merle and others to slowly walk me through their logic equations and logic-circuitry sketches.  DIS was my baby, and I was determined to follow design</w:t>
      </w:r>
      <w:r w:rsidR="00FB485B" w:rsidRPr="002924DC">
        <w:t xml:space="preserve"> alternative</w:t>
      </w:r>
      <w:r w:rsidRPr="002924DC">
        <w:t>s</w:t>
      </w:r>
      <w:r w:rsidR="00FB485B" w:rsidRPr="002924DC">
        <w:t xml:space="preserve"> down</w:t>
      </w:r>
      <w:r w:rsidRPr="002924DC">
        <w:t xml:space="preserve"> to</w:t>
      </w:r>
      <w:r w:rsidR="00FB485B" w:rsidRPr="002924DC">
        <w:t xml:space="preserve"> the</w:t>
      </w:r>
      <w:r w:rsidRPr="002924DC">
        <w:t xml:space="preserve"> final circuitry. I had to be able t</w:t>
      </w:r>
      <w:r w:rsidR="00FB485B" w:rsidRPr="002924DC">
        <w:t>o ask serious questions about these alternatives</w:t>
      </w:r>
      <w:r w:rsidRPr="002924DC">
        <w:t xml:space="preserve">, even be able to do much of </w:t>
      </w:r>
      <w:r w:rsidR="00FB485B" w:rsidRPr="002924DC">
        <w:t>the work</w:t>
      </w:r>
      <w:r w:rsidRPr="002924DC">
        <w:t xml:space="preserve"> myself, to be sure it </w:t>
      </w:r>
      <w:r w:rsidR="00FB485B" w:rsidRPr="002924DC">
        <w:t xml:space="preserve">all </w:t>
      </w:r>
      <w:r w:rsidRPr="002924DC">
        <w:t>worked.</w:t>
      </w:r>
      <w:r w:rsidR="00065DE0" w:rsidRPr="002924DC">
        <w:t xml:space="preserve"> Fortunately I </w:t>
      </w:r>
      <w:r w:rsidR="00F57497" w:rsidRPr="002924DC">
        <w:t>was</w:t>
      </w:r>
      <w:r w:rsidR="00065DE0" w:rsidRPr="002924DC">
        <w:t xml:space="preserve"> junior enough</w:t>
      </w:r>
      <w:r w:rsidR="00F57497" w:rsidRPr="002924DC">
        <w:t xml:space="preserve"> in rank</w:t>
      </w:r>
      <w:r w:rsidR="00065DE0" w:rsidRPr="002924DC">
        <w:t xml:space="preserve"> that I could get away with asking such questions without appearing to threaten anyone’s expertise – and the designers opened up to me. </w:t>
      </w:r>
    </w:p>
    <w:p w:rsidR="00DC21AE" w:rsidRDefault="00D67838" w:rsidP="009038E0">
      <w:pPr>
        <w:spacing w:before="120"/>
        <w:ind w:firstLine="230"/>
      </w:pPr>
      <w:r w:rsidRPr="002924DC">
        <w:t>And then, B</w:t>
      </w:r>
      <w:r w:rsidR="00A608F5" w:rsidRPr="002924DC">
        <w:t xml:space="preserve">oom! I figured it out: the breakthrough came when several </w:t>
      </w:r>
      <w:r w:rsidR="007D2009" w:rsidRPr="002924DC">
        <w:t xml:space="preserve">designers </w:t>
      </w:r>
      <w:r w:rsidR="00C96574" w:rsidRPr="002924DC">
        <w:t>admitted they could not</w:t>
      </w:r>
      <w:r w:rsidR="00A608F5" w:rsidRPr="002924DC">
        <w:t xml:space="preserve"> initially follow other designers’ work either, </w:t>
      </w:r>
      <w:r w:rsidR="007D2009" w:rsidRPr="002924DC">
        <w:t xml:space="preserve">and </w:t>
      </w:r>
      <w:r w:rsidR="00EF6E5E" w:rsidRPr="002924DC">
        <w:t xml:space="preserve">it </w:t>
      </w:r>
      <w:r w:rsidR="00FB485B" w:rsidRPr="002924DC">
        <w:t>had taken</w:t>
      </w:r>
      <w:r w:rsidR="007D2009" w:rsidRPr="002924DC">
        <w:t xml:space="preserve"> </w:t>
      </w:r>
      <w:r w:rsidR="00EF6E5E" w:rsidRPr="002924DC">
        <w:t xml:space="preserve">them </w:t>
      </w:r>
      <w:r w:rsidR="007D2009" w:rsidRPr="002924DC">
        <w:t>quite a while to become ‘experts.’</w:t>
      </w:r>
      <w:r w:rsidR="00A608F5" w:rsidRPr="002924DC">
        <w:t xml:space="preserve"> It </w:t>
      </w:r>
      <w:r w:rsidR="007D2009" w:rsidRPr="002924DC">
        <w:t>turned out</w:t>
      </w:r>
      <w:r w:rsidR="00A608F5" w:rsidRPr="002924DC">
        <w:t xml:space="preserve"> that different designers were using different ad-hoc symbolic repres</w:t>
      </w:r>
      <w:r w:rsidR="007D2009" w:rsidRPr="002924DC">
        <w:t>entations for the same things</w:t>
      </w:r>
      <w:r w:rsidR="00334EBC" w:rsidRPr="002924DC">
        <w:t>. Thus all logic</w:t>
      </w:r>
      <w:r w:rsidR="007D2009" w:rsidRPr="002924DC">
        <w:t xml:space="preserve"> </w:t>
      </w:r>
      <w:r w:rsidR="00334EBC" w:rsidRPr="002924DC">
        <w:t>equations and logic circuit sketches</w:t>
      </w:r>
      <w:r w:rsidR="00A608F5" w:rsidRPr="002924DC">
        <w:t xml:space="preserve"> </w:t>
      </w:r>
      <w:r w:rsidR="00334EBC" w:rsidRPr="002924DC">
        <w:t xml:space="preserve">were in the </w:t>
      </w:r>
      <w:r w:rsidR="00A608F5" w:rsidRPr="002924DC">
        <w:t>particular ‘shorthan</w:t>
      </w:r>
      <w:r w:rsidR="00334EBC" w:rsidRPr="002924DC">
        <w:t>d’ of the originating designer, right up until entry into DRKS.</w:t>
      </w:r>
      <w:r w:rsidR="00C96574" w:rsidRPr="002924DC">
        <w:t xml:space="preserve">  Thus n</w:t>
      </w:r>
      <w:r w:rsidR="00A608F5" w:rsidRPr="002924DC">
        <w:t>ewcomer</w:t>
      </w:r>
      <w:r w:rsidR="00334EBC" w:rsidRPr="002924DC">
        <w:t>s</w:t>
      </w:r>
      <w:r w:rsidR="00A608F5" w:rsidRPr="002924DC">
        <w:t xml:space="preserve"> to ACS engineering could </w:t>
      </w:r>
      <w:r w:rsidR="007D2009" w:rsidRPr="002924DC">
        <w:t xml:space="preserve">easily </w:t>
      </w:r>
      <w:r w:rsidR="00A608F5" w:rsidRPr="002924DC">
        <w:t xml:space="preserve">become confused </w:t>
      </w:r>
      <w:r w:rsidR="00334EBC" w:rsidRPr="002924DC">
        <w:t>while</w:t>
      </w:r>
      <w:r w:rsidR="00A608F5" w:rsidRPr="002924DC">
        <w:t xml:space="preserve"> attempting to decipher ot</w:t>
      </w:r>
      <w:r w:rsidR="007D2009" w:rsidRPr="002924DC">
        <w:t xml:space="preserve">her designers’ work.  </w:t>
      </w:r>
    </w:p>
    <w:p w:rsidR="00DC21AE" w:rsidRDefault="00C96574" w:rsidP="009038E0">
      <w:pPr>
        <w:spacing w:before="120"/>
        <w:ind w:firstLine="230"/>
      </w:pPr>
      <w:r w:rsidRPr="002924DC">
        <w:t>Those who had</w:t>
      </w:r>
      <w:r w:rsidR="007D2009" w:rsidRPr="002924DC">
        <w:t xml:space="preserve"> </w:t>
      </w:r>
      <w:r w:rsidR="00A608F5" w:rsidRPr="002924DC">
        <w:t xml:space="preserve">recently studied logic design in college </w:t>
      </w:r>
      <w:r w:rsidR="00334EBC" w:rsidRPr="002924DC">
        <w:t xml:space="preserve">and who </w:t>
      </w:r>
      <w:r w:rsidR="00A608F5" w:rsidRPr="002924DC">
        <w:t xml:space="preserve">thought in terms of AND-OR-NOT or OR-AND-NOT logic, </w:t>
      </w:r>
      <w:r w:rsidR="00334EBC" w:rsidRPr="002924DC">
        <w:t>would use various</w:t>
      </w:r>
      <w:r w:rsidR="00A608F5" w:rsidRPr="002924DC">
        <w:t xml:space="preserve"> methods to transform their equations into ACS NO</w:t>
      </w:r>
      <w:r w:rsidRPr="002924DC">
        <w:t>R-NOR or NOR-OR form. In contrast, those who ha</w:t>
      </w:r>
      <w:r w:rsidR="00A608F5" w:rsidRPr="002924DC">
        <w:t xml:space="preserve">d learned </w:t>
      </w:r>
      <w:r w:rsidR="00334EBC" w:rsidRPr="002924DC">
        <w:t xml:space="preserve">logic design </w:t>
      </w:r>
      <w:r w:rsidR="00A608F5" w:rsidRPr="002924DC">
        <w:t xml:space="preserve">on the job used </w:t>
      </w:r>
      <w:r w:rsidR="00EF6E5E" w:rsidRPr="002924DC">
        <w:t xml:space="preserve">various </w:t>
      </w:r>
      <w:r w:rsidR="00A608F5" w:rsidRPr="002924DC">
        <w:t xml:space="preserve">methods for </w:t>
      </w:r>
      <w:r w:rsidR="00334EBC" w:rsidRPr="002924DC">
        <w:t xml:space="preserve">directly </w:t>
      </w:r>
      <w:r w:rsidR="00A608F5" w:rsidRPr="002924DC">
        <w:t xml:space="preserve">writing down NOR-NOR or NOR-OR equations, </w:t>
      </w:r>
      <w:r w:rsidR="00EF6E5E" w:rsidRPr="002924DC">
        <w:t xml:space="preserve">along with </w:t>
      </w:r>
      <w:r w:rsidR="00F57497" w:rsidRPr="002924DC">
        <w:t xml:space="preserve">using </w:t>
      </w:r>
      <w:r w:rsidR="00A608F5" w:rsidRPr="002924DC">
        <w:t xml:space="preserve">several different </w:t>
      </w:r>
      <w:r w:rsidR="00334EBC" w:rsidRPr="002924DC">
        <w:t xml:space="preserve">sets of </w:t>
      </w:r>
      <w:r w:rsidR="00F57497" w:rsidRPr="002924DC">
        <w:t xml:space="preserve">logic </w:t>
      </w:r>
      <w:r w:rsidR="00334EBC" w:rsidRPr="002924DC">
        <w:t>notation for doing so</w:t>
      </w:r>
      <w:r w:rsidR="00EF6E5E" w:rsidRPr="002924DC">
        <w:t xml:space="preserve"> – </w:t>
      </w:r>
      <w:r w:rsidR="00F57497" w:rsidRPr="002924DC">
        <w:t xml:space="preserve">with </w:t>
      </w:r>
      <w:r w:rsidR="00EF6E5E" w:rsidRPr="002924DC">
        <w:t>the variations depending on where within IBM they’d previously worked</w:t>
      </w:r>
      <w:r w:rsidR="00A608F5" w:rsidRPr="002924DC">
        <w:t xml:space="preserve">. </w:t>
      </w:r>
    </w:p>
    <w:p w:rsidR="00DC21AE" w:rsidRDefault="00A608F5" w:rsidP="009038E0">
      <w:pPr>
        <w:spacing w:before="120"/>
        <w:ind w:firstLine="230"/>
      </w:pPr>
      <w:r w:rsidRPr="002924DC">
        <w:lastRenderedPageBreak/>
        <w:t xml:space="preserve">Not only </w:t>
      </w:r>
      <w:r w:rsidR="00334EBC" w:rsidRPr="002924DC">
        <w:t>did designers use</w:t>
      </w:r>
      <w:r w:rsidRPr="002924DC">
        <w:t xml:space="preserve"> different conventions </w:t>
      </w:r>
      <w:r w:rsidR="00334EBC" w:rsidRPr="002924DC">
        <w:t xml:space="preserve">and notations </w:t>
      </w:r>
      <w:r w:rsidRPr="002924DC">
        <w:t xml:space="preserve">for writing </w:t>
      </w:r>
      <w:r w:rsidR="00334EBC" w:rsidRPr="002924DC">
        <w:t>logic</w:t>
      </w:r>
      <w:r w:rsidRPr="002924DC">
        <w:t xml:space="preserve"> equations, they </w:t>
      </w:r>
      <w:r w:rsidR="00334EBC" w:rsidRPr="002924DC">
        <w:t xml:space="preserve">also </w:t>
      </w:r>
      <w:r w:rsidRPr="002924DC">
        <w:t xml:space="preserve">used different heuristic methods </w:t>
      </w:r>
      <w:r w:rsidR="00334EBC" w:rsidRPr="002924DC">
        <w:t>to create</w:t>
      </w:r>
      <w:r w:rsidRPr="002924DC">
        <w:t xml:space="preserve"> logic diagrams from those equations. Some even mixed different representations together in the same </w:t>
      </w:r>
      <w:r w:rsidR="00334EBC" w:rsidRPr="002924DC">
        <w:t>design sketches</w:t>
      </w:r>
      <w:r w:rsidRPr="002924DC">
        <w:t xml:space="preserve">. </w:t>
      </w:r>
    </w:p>
    <w:p w:rsidR="00DC21AE" w:rsidRDefault="00A608F5" w:rsidP="009038E0">
      <w:pPr>
        <w:spacing w:before="120"/>
        <w:ind w:firstLine="230"/>
      </w:pPr>
      <w:r w:rsidRPr="002924DC">
        <w:t xml:space="preserve">Unfortunately, the designers’ shorthand methods were </w:t>
      </w:r>
      <w:r w:rsidR="003D50C8" w:rsidRPr="002924DC">
        <w:t>undocumented</w:t>
      </w:r>
      <w:r w:rsidRPr="002924DC">
        <w:t xml:space="preserve"> and could only be learned by debriefing each individual. Even though the material was very basic, I found such debriefings su</w:t>
      </w:r>
      <w:r w:rsidR="00D67838" w:rsidRPr="002924DC">
        <w:t xml:space="preserve">rprisingly time-consuming, and </w:t>
      </w:r>
      <w:r w:rsidRPr="002924DC">
        <w:t>many designers s</w:t>
      </w:r>
      <w:r w:rsidR="003D50C8" w:rsidRPr="002924DC">
        <w:t xml:space="preserve">aid they </w:t>
      </w:r>
      <w:r w:rsidR="00D67838" w:rsidRPr="002924DC">
        <w:t xml:space="preserve">too </w:t>
      </w:r>
      <w:r w:rsidR="003D50C8" w:rsidRPr="002924DC">
        <w:t xml:space="preserve">had similar difficulties in </w:t>
      </w:r>
      <w:r w:rsidRPr="002924DC">
        <w:t>learn</w:t>
      </w:r>
      <w:r w:rsidR="00EF6E5E" w:rsidRPr="002924DC">
        <w:t>ing</w:t>
      </w:r>
      <w:r w:rsidR="00D67838" w:rsidRPr="002924DC">
        <w:t xml:space="preserve"> each other</w:t>
      </w:r>
      <w:r w:rsidRPr="002924DC">
        <w:t>s</w:t>
      </w:r>
      <w:r w:rsidR="00D67838" w:rsidRPr="002924DC">
        <w:t>’</w:t>
      </w:r>
      <w:r w:rsidRPr="002924DC">
        <w:t xml:space="preserve"> methods. As a result, there were surprisingly many ways for designers to subtly miscommunicate about design intent and design function, especially at the interfaces </w:t>
      </w:r>
      <w:r w:rsidR="00D67838" w:rsidRPr="002924DC">
        <w:t xml:space="preserve">between the </w:t>
      </w:r>
      <w:proofErr w:type="gramStart"/>
      <w:r w:rsidR="00D67838" w:rsidRPr="002924DC">
        <w:t>work</w:t>
      </w:r>
      <w:proofErr w:type="gramEnd"/>
      <w:r w:rsidR="00D67838" w:rsidRPr="002924DC">
        <w:t xml:space="preserve"> of various team members</w:t>
      </w:r>
      <w:r w:rsidRPr="002924DC">
        <w:t xml:space="preserve">. </w:t>
      </w:r>
    </w:p>
    <w:p w:rsidR="00DC21AE" w:rsidRDefault="002F7A1A" w:rsidP="009038E0">
      <w:pPr>
        <w:spacing w:before="120"/>
      </w:pPr>
      <w:r w:rsidRPr="002924DC">
        <w:t>As this situation became increasingly clear to me</w:t>
      </w:r>
      <w:r w:rsidR="00A608F5" w:rsidRPr="002924DC">
        <w:t xml:space="preserve">, I </w:t>
      </w:r>
      <w:r w:rsidR="00EF6E5E" w:rsidRPr="002924DC">
        <w:t>decided to do</w:t>
      </w:r>
      <w:r w:rsidR="00A608F5" w:rsidRPr="002924DC">
        <w:t xml:space="preserve"> something about it:  I took notes as I went along, and gradually built a ‘covering set’ of representations that enabled me to follow any designer’s work after asking </w:t>
      </w:r>
      <w:r w:rsidR="00F57497" w:rsidRPr="002924DC">
        <w:t xml:space="preserve">a set of </w:t>
      </w:r>
      <w:r w:rsidR="00A608F5" w:rsidRPr="002924DC">
        <w:t>basic questions about their methods. These notes proved such a useful tool for communication among designers that I polished and eventually published them</w:t>
      </w:r>
      <w:r w:rsidR="003D50C8" w:rsidRPr="002924DC">
        <w:t>,</w:t>
      </w:r>
      <w:r w:rsidR="00A608F5" w:rsidRPr="002924DC">
        <w:t xml:space="preserve"> in November 1967</w:t>
      </w:r>
      <w:r w:rsidR="007D2009" w:rsidRPr="002924DC">
        <w:t xml:space="preserve">. </w:t>
      </w:r>
      <w:r w:rsidR="00065DE0" w:rsidRPr="002924DC">
        <w:t>The</w:t>
      </w:r>
      <w:r w:rsidR="00A608F5" w:rsidRPr="002924DC">
        <w:t xml:space="preserve"> </w:t>
      </w:r>
      <w:r w:rsidR="007D2009" w:rsidRPr="002924DC">
        <w:t xml:space="preserve">ACS Memorandum </w:t>
      </w:r>
      <w:r w:rsidR="00A608F5" w:rsidRPr="002924DC">
        <w:t xml:space="preserve">was </w:t>
      </w:r>
      <w:r w:rsidR="007D2009" w:rsidRPr="002924DC">
        <w:t xml:space="preserve">rather </w:t>
      </w:r>
      <w:r w:rsidR="00A608F5" w:rsidRPr="002924DC">
        <w:t>slyly entitled “ACS Logic Design Conventions: A Guide for the Novice</w:t>
      </w:r>
      <w:r w:rsidR="003E6F68">
        <w:t>”</w:t>
      </w:r>
      <w:r w:rsidR="00EE546A">
        <w:t xml:space="preserve"> [</w:t>
      </w:r>
      <w:r w:rsidR="005E7162" w:rsidRPr="003C0A75">
        <w:t>20</w:t>
      </w:r>
      <w:r w:rsidR="005B54B0" w:rsidRPr="003C0A75">
        <w:t>]</w:t>
      </w:r>
      <w:r w:rsidR="00206392">
        <w:t>.</w:t>
      </w:r>
    </w:p>
    <w:p w:rsidR="00DC21AE" w:rsidRDefault="007321F9" w:rsidP="00482BF5">
      <w:pPr>
        <w:pStyle w:val="heading10"/>
      </w:pPr>
      <w:r>
        <w:t>Lessons L</w:t>
      </w:r>
      <w:r w:rsidR="00A608F5" w:rsidRPr="002924DC">
        <w:t xml:space="preserve">earned from </w:t>
      </w:r>
      <w:r>
        <w:t>the Logic D</w:t>
      </w:r>
      <w:r w:rsidR="008F60B2" w:rsidRPr="002924DC">
        <w:t>es</w:t>
      </w:r>
      <w:r>
        <w:t>ign O</w:t>
      </w:r>
      <w:r w:rsidR="008F60B2" w:rsidRPr="002924DC">
        <w:t>bservations</w:t>
      </w:r>
    </w:p>
    <w:p w:rsidR="00DC21AE" w:rsidRDefault="002F7A1A" w:rsidP="00482BF5">
      <w:pPr>
        <w:pStyle w:val="p1a"/>
      </w:pPr>
      <w:r w:rsidRPr="002924DC">
        <w:t>It is no wonder that</w:t>
      </w:r>
      <w:r w:rsidR="00A608F5" w:rsidRPr="002924DC">
        <w:t xml:space="preserve"> walls had built up between ACS</w:t>
      </w:r>
      <w:r w:rsidR="003D50C8" w:rsidRPr="002924DC">
        <w:t xml:space="preserve"> architecture and logic design. A</w:t>
      </w:r>
      <w:r w:rsidR="00A608F5" w:rsidRPr="002924DC">
        <w:t xml:space="preserve">n architect </w:t>
      </w:r>
      <w:r w:rsidR="003D50C8" w:rsidRPr="002924DC">
        <w:t>would have</w:t>
      </w:r>
      <w:r w:rsidR="00A608F5" w:rsidRPr="002924DC">
        <w:t xml:space="preserve"> to invest</w:t>
      </w:r>
      <w:r w:rsidR="005B54B0" w:rsidRPr="002924DC">
        <w:t xml:space="preserve"> a lot of</w:t>
      </w:r>
      <w:r w:rsidR="00A608F5" w:rsidRPr="002924DC">
        <w:t xml:space="preserve"> time </w:t>
      </w:r>
      <w:r w:rsidR="00693463" w:rsidRPr="002924DC">
        <w:t xml:space="preserve">in </w:t>
      </w:r>
      <w:r w:rsidR="003D50C8" w:rsidRPr="002924DC">
        <w:t xml:space="preserve">learning </w:t>
      </w:r>
      <w:r w:rsidR="00693463" w:rsidRPr="002924DC">
        <w:t xml:space="preserve">a number of different logic design </w:t>
      </w:r>
      <w:proofErr w:type="spellStart"/>
      <w:r w:rsidR="00693463" w:rsidRPr="002924DC">
        <w:t>shorthands</w:t>
      </w:r>
      <w:proofErr w:type="spellEnd"/>
      <w:r w:rsidR="00A608F5" w:rsidRPr="002924DC">
        <w:t xml:space="preserve"> </w:t>
      </w:r>
      <w:r w:rsidR="003D50C8" w:rsidRPr="002924DC">
        <w:t>in order to</w:t>
      </w:r>
      <w:r w:rsidR="006D6757" w:rsidRPr="002924DC">
        <w:t xml:space="preserve"> </w:t>
      </w:r>
      <w:r w:rsidR="00A608F5" w:rsidRPr="002924DC">
        <w:t xml:space="preserve">follow that work, </w:t>
      </w:r>
      <w:r w:rsidRPr="002924DC">
        <w:t xml:space="preserve">and then know how to ask focused </w:t>
      </w:r>
      <w:r w:rsidR="00A608F5" w:rsidRPr="002924DC">
        <w:t xml:space="preserve">questions about it. </w:t>
      </w:r>
      <w:r w:rsidR="003D50C8" w:rsidRPr="002924DC">
        <w:t>This</w:t>
      </w:r>
      <w:r w:rsidR="00A608F5" w:rsidRPr="002924DC">
        <w:t xml:space="preserve"> also explained why I never saw </w:t>
      </w:r>
      <w:r w:rsidR="003D50C8" w:rsidRPr="002924DC">
        <w:t xml:space="preserve">any </w:t>
      </w:r>
      <w:r w:rsidR="00A608F5" w:rsidRPr="002924DC">
        <w:t>architects sketching logic diagrams</w:t>
      </w:r>
      <w:r w:rsidR="006D6757" w:rsidRPr="002924DC">
        <w:t xml:space="preserve"> (for example,</w:t>
      </w:r>
      <w:r w:rsidR="00A608F5" w:rsidRPr="002924DC">
        <w:t xml:space="preserve"> to determine the levels of logic required for </w:t>
      </w:r>
      <w:r w:rsidR="003D50C8" w:rsidRPr="002924DC">
        <w:t>proposed subsystem</w:t>
      </w:r>
      <w:r w:rsidR="00A608F5" w:rsidRPr="002924DC">
        <w:t>s</w:t>
      </w:r>
      <w:r w:rsidR="006D6757" w:rsidRPr="002924DC">
        <w:t>)</w:t>
      </w:r>
      <w:r w:rsidR="00A608F5" w:rsidRPr="002924DC">
        <w:t xml:space="preserve">. </w:t>
      </w:r>
      <w:r w:rsidRPr="002924DC">
        <w:t xml:space="preserve">Instead, architects would toss </w:t>
      </w:r>
      <w:r w:rsidR="00A608F5" w:rsidRPr="002924DC">
        <w:t>block diagrams and state machine descriptions over the wall to the logic designers</w:t>
      </w:r>
      <w:r w:rsidR="006D6757" w:rsidRPr="002924DC">
        <w:t>,</w:t>
      </w:r>
      <w:r w:rsidR="00F57497" w:rsidRPr="002924DC">
        <w:t xml:space="preserve"> and wait</w:t>
      </w:r>
      <w:r w:rsidR="00A608F5" w:rsidRPr="002924DC">
        <w:t xml:space="preserve"> for </w:t>
      </w:r>
      <w:r w:rsidR="003D50C8" w:rsidRPr="002924DC">
        <w:t>a response</w:t>
      </w:r>
      <w:r w:rsidR="00A608F5" w:rsidRPr="002924DC">
        <w:t xml:space="preserve">.  </w:t>
      </w:r>
    </w:p>
    <w:p w:rsidR="00DC21AE" w:rsidRDefault="00A608F5" w:rsidP="009038E0">
      <w:pPr>
        <w:spacing w:before="120"/>
        <w:ind w:firstLine="230"/>
      </w:pPr>
      <w:r w:rsidRPr="002924DC">
        <w:t xml:space="preserve">The same </w:t>
      </w:r>
      <w:r w:rsidR="003D50C8" w:rsidRPr="002924DC">
        <w:t>‘</w:t>
      </w:r>
      <w:r w:rsidR="006D6757" w:rsidRPr="002924DC">
        <w:t>expertise-limitation effect</w:t>
      </w:r>
      <w:r w:rsidR="003D50C8" w:rsidRPr="002924DC">
        <w:t>’</w:t>
      </w:r>
      <w:r w:rsidRPr="002924DC">
        <w:t xml:space="preserve"> worked in reverse: </w:t>
      </w:r>
      <w:r w:rsidR="009A557C">
        <w:t xml:space="preserve">other than in my work with Merle Homan, </w:t>
      </w:r>
      <w:r w:rsidRPr="002924DC">
        <w:t>I don’t recall logic designers asking detailed questions about the architectural level</w:t>
      </w:r>
      <w:r w:rsidR="006B56CA" w:rsidRPr="002924DC">
        <w:t xml:space="preserve"> either</w:t>
      </w:r>
      <w:r w:rsidRPr="002924DC">
        <w:t xml:space="preserve">. I suspect they </w:t>
      </w:r>
      <w:r w:rsidR="003D50C8" w:rsidRPr="002924DC">
        <w:t xml:space="preserve">too </w:t>
      </w:r>
      <w:r w:rsidRPr="002924DC">
        <w:t xml:space="preserve">felt insufficiently </w:t>
      </w:r>
      <w:r w:rsidR="006D6757" w:rsidRPr="002924DC">
        <w:t>‘</w:t>
      </w:r>
      <w:r w:rsidRPr="002924DC">
        <w:t>expert</w:t>
      </w:r>
      <w:r w:rsidR="006D6757" w:rsidRPr="002924DC">
        <w:t>’</w:t>
      </w:r>
      <w:r w:rsidRPr="002924DC">
        <w:t xml:space="preserve"> </w:t>
      </w:r>
      <w:r w:rsidR="006B56CA" w:rsidRPr="002924DC">
        <w:t>to follow the</w:t>
      </w:r>
      <w:r w:rsidRPr="002924DC">
        <w:t xml:space="preserve"> work</w:t>
      </w:r>
      <w:r w:rsidR="006B56CA" w:rsidRPr="002924DC">
        <w:t xml:space="preserve"> at that level</w:t>
      </w:r>
      <w:r w:rsidR="006D6757" w:rsidRPr="002924DC">
        <w:t xml:space="preserve">, </w:t>
      </w:r>
      <w:r w:rsidR="00F57497" w:rsidRPr="002924DC">
        <w:t>because of</w:t>
      </w:r>
      <w:r w:rsidR="006D6757" w:rsidRPr="002924DC">
        <w:t xml:space="preserve"> </w:t>
      </w:r>
      <w:r w:rsidR="006B56CA" w:rsidRPr="002924DC">
        <w:t xml:space="preserve">the lack of transparency of </w:t>
      </w:r>
      <w:r w:rsidR="005B54B0" w:rsidRPr="002924DC">
        <w:t>that</w:t>
      </w:r>
      <w:r w:rsidR="006D6757" w:rsidRPr="002924DC">
        <w:t xml:space="preserve"> level to ‘</w:t>
      </w:r>
      <w:r w:rsidR="006B56CA" w:rsidRPr="002924DC">
        <w:t>non-architects</w:t>
      </w:r>
      <w:r w:rsidR="006D6757" w:rsidRPr="002924DC">
        <w:t>’</w:t>
      </w:r>
      <w:r w:rsidRPr="002924DC">
        <w:t xml:space="preserve">. </w:t>
      </w:r>
    </w:p>
    <w:p w:rsidR="00DC21AE" w:rsidRDefault="00A608F5" w:rsidP="009038E0">
      <w:pPr>
        <w:spacing w:before="120"/>
        <w:ind w:firstLine="230"/>
      </w:pPr>
      <w:r w:rsidRPr="002924DC">
        <w:t xml:space="preserve">The fact that different logic designers used different methods for representing and interpreting their designs </w:t>
      </w:r>
      <w:r w:rsidR="003D50C8" w:rsidRPr="002924DC">
        <w:t xml:space="preserve">also </w:t>
      </w:r>
      <w:r w:rsidRPr="002924DC">
        <w:t xml:space="preserve">tended to compartmentalize the work horizontally </w:t>
      </w:r>
      <w:r w:rsidRPr="002924DC">
        <w:rPr>
          <w:i/>
        </w:rPr>
        <w:t>within</w:t>
      </w:r>
      <w:r w:rsidRPr="002924DC">
        <w:t xml:space="preserve"> </w:t>
      </w:r>
      <w:r w:rsidR="006D6757" w:rsidRPr="002924DC">
        <w:t>that</w:t>
      </w:r>
      <w:r w:rsidRPr="002924DC">
        <w:t xml:space="preserve"> single level of expertise. </w:t>
      </w:r>
      <w:r w:rsidR="003D50C8" w:rsidRPr="002924DC">
        <w:t xml:space="preserve">I </w:t>
      </w:r>
      <w:r w:rsidRPr="002924DC">
        <w:t xml:space="preserve">noticed a similar effect within the architecture group – namely that different </w:t>
      </w:r>
      <w:r w:rsidR="006D6757" w:rsidRPr="002924DC">
        <w:t xml:space="preserve">architectural </w:t>
      </w:r>
      <w:r w:rsidRPr="002924DC">
        <w:t xml:space="preserve">experts </w:t>
      </w:r>
      <w:r w:rsidR="006B56CA" w:rsidRPr="002924DC">
        <w:t>tended to focus</w:t>
      </w:r>
      <w:r w:rsidRPr="002924DC">
        <w:t xml:space="preserve"> on </w:t>
      </w:r>
      <w:r w:rsidR="006B56CA" w:rsidRPr="002924DC">
        <w:t xml:space="preserve">either </w:t>
      </w:r>
      <w:r w:rsidRPr="002924DC">
        <w:t xml:space="preserve">the ISA, the pipelined </w:t>
      </w:r>
      <w:r w:rsidR="005C415A" w:rsidRPr="002924DC">
        <w:t xml:space="preserve">ALU </w:t>
      </w:r>
      <w:r w:rsidRPr="002924DC">
        <w:t xml:space="preserve">functional units, </w:t>
      </w:r>
      <w:r w:rsidR="003D50C8" w:rsidRPr="002924DC">
        <w:t>or</w:t>
      </w:r>
      <w:r w:rsidRPr="002924DC">
        <w:t xml:space="preserve"> the instruction caching, prefetching, branching and issuance hardware</w:t>
      </w:r>
      <w:r w:rsidR="006B56CA" w:rsidRPr="002924DC">
        <w:t xml:space="preserve"> – </w:t>
      </w:r>
      <w:r w:rsidR="002F7A1A" w:rsidRPr="002924DC">
        <w:t>while failing to entertain</w:t>
      </w:r>
      <w:r w:rsidR="006B56CA" w:rsidRPr="002924DC">
        <w:t xml:space="preserve"> in-depth discussions about the other lateral areas</w:t>
      </w:r>
      <w:r w:rsidRPr="002924DC">
        <w:t xml:space="preserve">. </w:t>
      </w:r>
    </w:p>
    <w:p w:rsidR="00DC21AE" w:rsidRDefault="00A608F5" w:rsidP="009038E0">
      <w:pPr>
        <w:spacing w:before="120"/>
        <w:ind w:firstLine="230"/>
      </w:pPr>
      <w:r w:rsidRPr="002924DC">
        <w:t xml:space="preserve">It </w:t>
      </w:r>
      <w:r w:rsidR="003D50C8" w:rsidRPr="002924DC">
        <w:t>gradually dawned on me</w:t>
      </w:r>
      <w:r w:rsidRPr="002924DC">
        <w:t xml:space="preserve"> that becoming an ‘expert’ within a design specialty</w:t>
      </w:r>
      <w:r w:rsidR="006B56CA" w:rsidRPr="002924DC">
        <w:t xml:space="preserve"> </w:t>
      </w:r>
      <w:r w:rsidR="00E9095D" w:rsidRPr="002924DC">
        <w:t>mainly</w:t>
      </w:r>
      <w:r w:rsidR="00065DE0" w:rsidRPr="002924DC">
        <w:t xml:space="preserve"> involved learning the shorthand</w:t>
      </w:r>
      <w:r w:rsidRPr="002924DC">
        <w:t xml:space="preserve"> representation schemes informally use</w:t>
      </w:r>
      <w:r w:rsidR="003D50C8" w:rsidRPr="002924DC">
        <w:t>d</w:t>
      </w:r>
      <w:r w:rsidRPr="002924DC">
        <w:t xml:space="preserve"> within that specialty, so as to be able to communicate </w:t>
      </w:r>
      <w:r w:rsidR="006B56CA" w:rsidRPr="002924DC">
        <w:t>impressively and maintain one’s reputation</w:t>
      </w:r>
      <w:r w:rsidR="00E9095D" w:rsidRPr="002924DC">
        <w:t>,</w:t>
      </w:r>
      <w:r w:rsidR="007E6AB7" w:rsidRPr="002924DC">
        <w:t xml:space="preserve"> i.e., </w:t>
      </w:r>
      <w:r w:rsidR="00E9095D" w:rsidRPr="002924DC">
        <w:t>“pass”</w:t>
      </w:r>
      <w:r w:rsidR="006B56CA" w:rsidRPr="002924DC">
        <w:t xml:space="preserve"> as an expert within that specialty</w:t>
      </w:r>
      <w:r w:rsidR="00B41D05" w:rsidRPr="002924DC">
        <w:t>.</w:t>
      </w:r>
      <w:r w:rsidR="000F5F1C" w:rsidRPr="002924DC">
        <w:t xml:space="preserve"> Being able to </w:t>
      </w:r>
      <w:r w:rsidR="00840A3D" w:rsidRPr="002924DC">
        <w:t xml:space="preserve">step back and </w:t>
      </w:r>
      <w:r w:rsidR="000F5F1C" w:rsidRPr="002924DC">
        <w:t xml:space="preserve">reveal underlying basic principles, and </w:t>
      </w:r>
      <w:r w:rsidR="00840A3D" w:rsidRPr="002924DC">
        <w:t xml:space="preserve">then </w:t>
      </w:r>
      <w:r w:rsidR="000F5F1C" w:rsidRPr="002924DC">
        <w:t xml:space="preserve">simplify things so that </w:t>
      </w:r>
      <w:r w:rsidR="00840A3D" w:rsidRPr="002924DC">
        <w:t>others (including outsiders)</w:t>
      </w:r>
      <w:r w:rsidR="000F5F1C" w:rsidRPr="002924DC">
        <w:t xml:space="preserve"> could easily grasp what one was doing, would only </w:t>
      </w:r>
      <w:r w:rsidR="00840A3D" w:rsidRPr="002924DC">
        <w:t xml:space="preserve">serve to </w:t>
      </w:r>
      <w:r w:rsidR="000F5F1C" w:rsidRPr="002924DC">
        <w:t>undermine the impressiveness of a specialty – and thus was seldom engaged in.</w:t>
      </w:r>
    </w:p>
    <w:p w:rsidR="00DC21AE" w:rsidRDefault="006A2039" w:rsidP="009038E0">
      <w:pPr>
        <w:spacing w:before="120"/>
        <w:ind w:firstLine="230"/>
      </w:pPr>
      <w:r w:rsidRPr="002924DC">
        <w:t>These</w:t>
      </w:r>
      <w:r w:rsidR="00C96574" w:rsidRPr="002924DC">
        <w:t xml:space="preserve"> meta-level </w:t>
      </w:r>
      <w:r w:rsidRPr="002924DC">
        <w:t xml:space="preserve">insights </w:t>
      </w:r>
      <w:r w:rsidR="00C96574" w:rsidRPr="002924DC">
        <w:t>derived largely from</w:t>
      </w:r>
      <w:r w:rsidRPr="002924DC">
        <w:t xml:space="preserve"> my studies and readings in anthropology while at Columbia, and especially from the recent</w:t>
      </w:r>
      <w:r w:rsidR="00D23473" w:rsidRPr="002924DC">
        <w:t xml:space="preserve"> appearance of</w:t>
      </w:r>
      <w:r w:rsidRPr="002924DC">
        <w:t xml:space="preserve"> </w:t>
      </w:r>
      <w:r w:rsidR="00840A3D" w:rsidRPr="002924DC">
        <w:t xml:space="preserve">a </w:t>
      </w:r>
      <w:r w:rsidR="00E9095D" w:rsidRPr="002924DC">
        <w:t xml:space="preserve">foundational </w:t>
      </w:r>
      <w:r w:rsidRPr="002924DC">
        <w:t xml:space="preserve">work in </w:t>
      </w:r>
      <w:r w:rsidR="00D23473" w:rsidRPr="002924DC">
        <w:t>“</w:t>
      </w:r>
      <w:proofErr w:type="spellStart"/>
      <w:r w:rsidRPr="002924DC">
        <w:t>ethnomethodology</w:t>
      </w:r>
      <w:proofErr w:type="spellEnd"/>
      <w:r w:rsidR="00D23473" w:rsidRPr="002924DC">
        <w:t>”</w:t>
      </w:r>
      <w:r w:rsidRPr="002924DC">
        <w:t xml:space="preserve"> by Harold </w:t>
      </w:r>
      <w:proofErr w:type="spellStart"/>
      <w:r w:rsidRPr="002924DC">
        <w:t>Garfinkel</w:t>
      </w:r>
      <w:proofErr w:type="spellEnd"/>
      <w:r w:rsidR="00206392">
        <w:t xml:space="preserve"> at U.C.L.A</w:t>
      </w:r>
      <w:r w:rsidR="007321F9">
        <w:t xml:space="preserve"> </w:t>
      </w:r>
      <w:r w:rsidR="00D23473" w:rsidRPr="003C0A75">
        <w:t>[</w:t>
      </w:r>
      <w:r w:rsidR="005E7162" w:rsidRPr="003C0A75">
        <w:t>21</w:t>
      </w:r>
      <w:r w:rsidR="00D23473" w:rsidRPr="003C0A75">
        <w:t>]</w:t>
      </w:r>
      <w:r w:rsidR="00206392">
        <w:t>.</w:t>
      </w:r>
      <w:r w:rsidRPr="003C0A75">
        <w:t xml:space="preserve"> </w:t>
      </w:r>
    </w:p>
    <w:p w:rsidR="00DC21AE" w:rsidRDefault="00A608F5" w:rsidP="009038E0">
      <w:pPr>
        <w:spacing w:before="120"/>
        <w:ind w:firstLine="230"/>
      </w:pPr>
      <w:r w:rsidRPr="002924DC">
        <w:t xml:space="preserve">From an </w:t>
      </w:r>
      <w:proofErr w:type="spellStart"/>
      <w:r w:rsidRPr="002924DC">
        <w:t>ethnomethodological</w:t>
      </w:r>
      <w:proofErr w:type="spellEnd"/>
      <w:r w:rsidRPr="002924DC">
        <w:t xml:space="preserve"> point of view, novice designers struggled </w:t>
      </w:r>
      <w:r w:rsidR="002F7A1A" w:rsidRPr="002924DC">
        <w:t xml:space="preserve">daily </w:t>
      </w:r>
      <w:r w:rsidRPr="002924DC">
        <w:t xml:space="preserve">to appear to be </w:t>
      </w:r>
      <w:proofErr w:type="gramStart"/>
      <w:r w:rsidRPr="002924DC">
        <w:t>accountable</w:t>
      </w:r>
      <w:proofErr w:type="gramEnd"/>
      <w:r w:rsidRPr="002924DC">
        <w:t xml:space="preserve"> members of the </w:t>
      </w:r>
      <w:r w:rsidR="006D6757" w:rsidRPr="002924DC">
        <w:t xml:space="preserve">‘architecture clan’ or </w:t>
      </w:r>
      <w:r w:rsidRPr="002924DC">
        <w:t>‘logic design clan’</w:t>
      </w:r>
      <w:r w:rsidR="006D6757" w:rsidRPr="002924DC">
        <w:t>,</w:t>
      </w:r>
      <w:r w:rsidRPr="002924DC">
        <w:t xml:space="preserve"> </w:t>
      </w:r>
      <w:r w:rsidR="00840A3D" w:rsidRPr="002924DC">
        <w:t xml:space="preserve">etc., </w:t>
      </w:r>
      <w:r w:rsidRPr="002924DC">
        <w:t>while avoiding tells of not u</w:t>
      </w:r>
      <w:r w:rsidR="006D6757" w:rsidRPr="002924DC">
        <w:t>nderstanding what was going on. They gradually built</w:t>
      </w:r>
      <w:r w:rsidRPr="002924DC">
        <w:t xml:space="preserve"> confidence </w:t>
      </w:r>
      <w:r w:rsidR="006D6757" w:rsidRPr="002924DC">
        <w:t>and thus ‘expertise’ by figuring</w:t>
      </w:r>
      <w:r w:rsidRPr="002924DC">
        <w:t xml:space="preserve"> how others did their work, mostly by </w:t>
      </w:r>
      <w:r w:rsidR="006D6757" w:rsidRPr="002924DC">
        <w:t xml:space="preserve">a process of </w:t>
      </w:r>
      <w:r w:rsidRPr="002924DC">
        <w:t>observation and convergent im</w:t>
      </w:r>
      <w:r w:rsidR="0023577E" w:rsidRPr="002924DC">
        <w:t>itation</w:t>
      </w:r>
      <w:r w:rsidR="0059161C" w:rsidRPr="002924DC">
        <w:t xml:space="preserve"> – motivated by </w:t>
      </w:r>
      <w:r w:rsidR="00840A3D" w:rsidRPr="002924DC">
        <w:t xml:space="preserve">their </w:t>
      </w:r>
      <w:r w:rsidR="0059161C" w:rsidRPr="002924DC">
        <w:t>deep needs for clan-acceptance</w:t>
      </w:r>
      <w:r w:rsidR="0023577E" w:rsidRPr="002924DC">
        <w:t xml:space="preserve">. Upon finally becoming </w:t>
      </w:r>
      <w:r w:rsidRPr="002924DC">
        <w:t>expert</w:t>
      </w:r>
      <w:r w:rsidR="006B56CA" w:rsidRPr="002924DC">
        <w:t>s</w:t>
      </w:r>
      <w:r w:rsidRPr="002924DC">
        <w:t xml:space="preserve">, </w:t>
      </w:r>
      <w:r w:rsidR="0059161C" w:rsidRPr="002924DC">
        <w:t>such</w:t>
      </w:r>
      <w:r w:rsidR="007873A3" w:rsidRPr="002924DC">
        <w:t xml:space="preserve"> </w:t>
      </w:r>
      <w:r w:rsidR="006D6757" w:rsidRPr="002924DC">
        <w:lastRenderedPageBreak/>
        <w:t xml:space="preserve">architects, logic </w:t>
      </w:r>
      <w:r w:rsidRPr="002924DC">
        <w:t>designers</w:t>
      </w:r>
      <w:r w:rsidR="006D6757" w:rsidRPr="002924DC">
        <w:t xml:space="preserve"> and circuit designers</w:t>
      </w:r>
      <w:r w:rsidRPr="002924DC">
        <w:t xml:space="preserve"> </w:t>
      </w:r>
      <w:r w:rsidR="007873A3" w:rsidRPr="002924DC">
        <w:t xml:space="preserve">would feel </w:t>
      </w:r>
      <w:r w:rsidRPr="002924DC">
        <w:t xml:space="preserve">uncomfortable </w:t>
      </w:r>
      <w:r w:rsidR="007873A3" w:rsidRPr="002924DC">
        <w:t xml:space="preserve">when </w:t>
      </w:r>
      <w:r w:rsidRPr="002924DC">
        <w:t xml:space="preserve">straying outside their specialties, lest they </w:t>
      </w:r>
      <w:r w:rsidR="006D6757" w:rsidRPr="002924DC">
        <w:t xml:space="preserve">be </w:t>
      </w:r>
      <w:r w:rsidR="002F7A1A" w:rsidRPr="002924DC">
        <w:t>seen</w:t>
      </w:r>
      <w:r w:rsidR="006D6757" w:rsidRPr="002924DC">
        <w:t xml:space="preserve"> as</w:t>
      </w:r>
      <w:r w:rsidRPr="002924DC">
        <w:t xml:space="preserve"> ‘novices’ </w:t>
      </w:r>
      <w:r w:rsidR="0059161C" w:rsidRPr="002924DC">
        <w:t>by folks in</w:t>
      </w:r>
      <w:r w:rsidRPr="002924DC">
        <w:t xml:space="preserve"> those </w:t>
      </w:r>
      <w:r w:rsidR="006D6757" w:rsidRPr="002924DC">
        <w:t xml:space="preserve">other </w:t>
      </w:r>
      <w:r w:rsidRPr="002924DC">
        <w:t xml:space="preserve">areas. </w:t>
      </w:r>
      <w:r w:rsidR="006A2039" w:rsidRPr="002924DC">
        <w:t xml:space="preserve">Such </w:t>
      </w:r>
      <w:r w:rsidR="002F7A1A" w:rsidRPr="002924DC">
        <w:t>is</w:t>
      </w:r>
      <w:r w:rsidR="006A2039" w:rsidRPr="002924DC">
        <w:t xml:space="preserve"> the power of clan initiation rites.</w:t>
      </w:r>
    </w:p>
    <w:p w:rsidR="00DC21AE" w:rsidRDefault="006D6757" w:rsidP="009038E0">
      <w:pPr>
        <w:spacing w:before="120"/>
        <w:ind w:firstLine="230"/>
      </w:pPr>
      <w:r w:rsidRPr="002924DC">
        <w:t xml:space="preserve">In </w:t>
      </w:r>
      <w:r w:rsidR="002F7A1A" w:rsidRPr="002924DC">
        <w:t>these</w:t>
      </w:r>
      <w:r w:rsidRPr="002924DC">
        <w:t xml:space="preserve"> </w:t>
      </w:r>
      <w:r w:rsidR="006A2039" w:rsidRPr="002924DC">
        <w:t>sub</w:t>
      </w:r>
      <w:r w:rsidRPr="002924DC">
        <w:t>culture</w:t>
      </w:r>
      <w:r w:rsidR="0059161C" w:rsidRPr="002924DC">
        <w:t>s,</w:t>
      </w:r>
      <w:r w:rsidR="00D4341B" w:rsidRPr="002924DC">
        <w:t xml:space="preserve"> </w:t>
      </w:r>
      <w:r w:rsidR="0059161C" w:rsidRPr="002924DC">
        <w:t xml:space="preserve">both </w:t>
      </w:r>
      <w:r w:rsidR="00D4341B" w:rsidRPr="002924DC">
        <w:t>at IBM and elsewhere all across the</w:t>
      </w:r>
      <w:r w:rsidR="006A2039" w:rsidRPr="002924DC">
        <w:t xml:space="preserve"> </w:t>
      </w:r>
      <w:r w:rsidR="00D4341B" w:rsidRPr="002924DC">
        <w:t>industry</w:t>
      </w:r>
      <w:r w:rsidR="000F5F1C" w:rsidRPr="002924DC">
        <w:t>,</w:t>
      </w:r>
      <w:r w:rsidRPr="002924DC">
        <w:t xml:space="preserve"> </w:t>
      </w:r>
      <w:r w:rsidR="00A608F5" w:rsidRPr="002924DC">
        <w:t xml:space="preserve">designers </w:t>
      </w:r>
      <w:r w:rsidR="007873A3" w:rsidRPr="002924DC">
        <w:t xml:space="preserve">naturally </w:t>
      </w:r>
      <w:r w:rsidR="00A608F5" w:rsidRPr="002924DC">
        <w:t xml:space="preserve">constrained </w:t>
      </w:r>
      <w:r w:rsidR="007873A3" w:rsidRPr="002924DC">
        <w:t xml:space="preserve">their </w:t>
      </w:r>
      <w:r w:rsidR="00A608F5" w:rsidRPr="002924DC">
        <w:t xml:space="preserve">creative explorations </w:t>
      </w:r>
      <w:r w:rsidR="006A2039" w:rsidRPr="002924DC">
        <w:t xml:space="preserve">to fall </w:t>
      </w:r>
      <w:r w:rsidR="00A608F5" w:rsidRPr="002924DC">
        <w:t xml:space="preserve">within the </w:t>
      </w:r>
      <w:r w:rsidR="00EC5F96">
        <w:t>confines of their expertise.</w:t>
      </w:r>
      <w:r w:rsidRPr="002924DC">
        <w:t xml:space="preserve"> T</w:t>
      </w:r>
      <w:r w:rsidR="00A608F5" w:rsidRPr="002924DC">
        <w:t>he resulting compartmentalization</w:t>
      </w:r>
      <w:r w:rsidR="007873A3" w:rsidRPr="002924DC">
        <w:t xml:space="preserve"> of innovations</w:t>
      </w:r>
      <w:r w:rsidR="00A608F5" w:rsidRPr="002924DC">
        <w:t xml:space="preserve"> </w:t>
      </w:r>
      <w:r w:rsidR="006A2039" w:rsidRPr="002924DC">
        <w:t xml:space="preserve">often </w:t>
      </w:r>
      <w:r w:rsidR="00A608F5" w:rsidRPr="002924DC">
        <w:t xml:space="preserve">led to </w:t>
      </w:r>
      <w:r w:rsidR="000F5F1C" w:rsidRPr="002924DC">
        <w:t xml:space="preserve">the accumulation of additive </w:t>
      </w:r>
      <w:proofErr w:type="spellStart"/>
      <w:r w:rsidR="000F5F1C" w:rsidRPr="002924DC">
        <w:t>suboptimizations</w:t>
      </w:r>
      <w:proofErr w:type="spellEnd"/>
      <w:r w:rsidR="000F5F1C" w:rsidRPr="002924DC">
        <w:t>,</w:t>
      </w:r>
      <w:r w:rsidR="00A608F5" w:rsidRPr="002924DC">
        <w:t xml:space="preserve"> rather than to broad-gauge system-level breakthroughs.  </w:t>
      </w:r>
    </w:p>
    <w:p w:rsidR="00DC21AE" w:rsidRDefault="00A608F5" w:rsidP="009038E0">
      <w:pPr>
        <w:spacing w:before="120"/>
        <w:ind w:firstLine="230"/>
      </w:pPr>
      <w:r w:rsidRPr="002924DC">
        <w:t xml:space="preserve">Worse yet, </w:t>
      </w:r>
      <w:r w:rsidR="000F5F1C" w:rsidRPr="002924DC">
        <w:t xml:space="preserve">truly </w:t>
      </w:r>
      <w:r w:rsidRPr="002924DC">
        <w:t xml:space="preserve">creative innovations were </w:t>
      </w:r>
      <w:r w:rsidR="00667316" w:rsidRPr="002924DC">
        <w:t>often</w:t>
      </w:r>
      <w:r w:rsidRPr="002924DC">
        <w:t xml:space="preserve"> intelligible to</w:t>
      </w:r>
      <w:r w:rsidR="002F7A1A" w:rsidRPr="002924DC">
        <w:t xml:space="preserve"> only</w:t>
      </w:r>
      <w:r w:rsidRPr="002924DC">
        <w:t xml:space="preserve"> </w:t>
      </w:r>
      <w:r w:rsidR="000F5F1C" w:rsidRPr="002924DC">
        <w:t xml:space="preserve">a few </w:t>
      </w:r>
      <w:r w:rsidRPr="002924DC">
        <w:t>expe</w:t>
      </w:r>
      <w:r w:rsidR="00AC789E" w:rsidRPr="002924DC">
        <w:t xml:space="preserve">rts </w:t>
      </w:r>
      <w:r w:rsidR="007873A3" w:rsidRPr="002924DC">
        <w:t>with</w:t>
      </w:r>
      <w:r w:rsidRPr="002924DC">
        <w:t>in the relevant specialty</w:t>
      </w:r>
      <w:r w:rsidR="00711D97" w:rsidRPr="002924DC">
        <w:t xml:space="preserve">. </w:t>
      </w:r>
      <w:r w:rsidR="0059161C" w:rsidRPr="002924DC">
        <w:t>Innovations</w:t>
      </w:r>
      <w:r w:rsidR="006A2039" w:rsidRPr="002924DC">
        <w:t xml:space="preserve"> that cut across levels of abstraction might </w:t>
      </w:r>
      <w:r w:rsidR="0059161C" w:rsidRPr="002924DC">
        <w:t xml:space="preserve">be invisible to all – requiring entrepreneurial breakouts </w:t>
      </w:r>
      <w:r w:rsidR="00711D97" w:rsidRPr="002924DC">
        <w:t xml:space="preserve">to see the light of day. </w:t>
      </w:r>
      <w:r w:rsidR="007873A3" w:rsidRPr="002924DC">
        <w:t xml:space="preserve">As a result, major </w:t>
      </w:r>
      <w:r w:rsidRPr="002924DC">
        <w:t xml:space="preserve">innovations </w:t>
      </w:r>
      <w:r w:rsidR="00711D97" w:rsidRPr="002924DC">
        <w:t xml:space="preserve">in large organizations </w:t>
      </w:r>
      <w:r w:rsidRPr="002924DC">
        <w:t xml:space="preserve">might </w:t>
      </w:r>
      <w:r w:rsidR="0059161C" w:rsidRPr="002924DC">
        <w:t xml:space="preserve">often </w:t>
      </w:r>
      <w:r w:rsidRPr="002924DC">
        <w:t xml:space="preserve">go unrecognized for what they really were, and even fall through the cracks </w:t>
      </w:r>
      <w:r w:rsidR="00711D97" w:rsidRPr="002924DC">
        <w:t>when</w:t>
      </w:r>
      <w:r w:rsidRPr="002924DC">
        <w:t xml:space="preserve"> projects were cancelled.</w:t>
      </w:r>
      <w:r w:rsidR="00840A3D" w:rsidRPr="002924DC">
        <w:t xml:space="preserve"> (Think back on the trajectory of the DIS patent disclosures!)</w:t>
      </w:r>
    </w:p>
    <w:p w:rsidR="00DC21AE" w:rsidRDefault="00482BF5" w:rsidP="00482BF5">
      <w:pPr>
        <w:pStyle w:val="heading10"/>
      </w:pPr>
      <w:r>
        <w:t>The ACS Logic Simulation S</w:t>
      </w:r>
      <w:r w:rsidR="00A608F5" w:rsidRPr="002924DC">
        <w:t xml:space="preserve">ystem (LSS) – and </w:t>
      </w:r>
      <w:r>
        <w:t>the Challenge It P</w:t>
      </w:r>
      <w:r w:rsidR="00A608F5" w:rsidRPr="002924DC">
        <w:t>resented</w:t>
      </w:r>
    </w:p>
    <w:p w:rsidR="00DC21AE" w:rsidRDefault="00AC789E" w:rsidP="00482BF5">
      <w:pPr>
        <w:pStyle w:val="p1a"/>
      </w:pPr>
      <w:r w:rsidRPr="002924DC">
        <w:t>T</w:t>
      </w:r>
      <w:r w:rsidR="00A608F5" w:rsidRPr="002924DC">
        <w:t xml:space="preserve">he sheer scale of the </w:t>
      </w:r>
      <w:r w:rsidRPr="002924DC">
        <w:t>ACS-1 machine</w:t>
      </w:r>
      <w:r w:rsidR="0059161C" w:rsidRPr="002924DC">
        <w:t>,</w:t>
      </w:r>
      <w:r w:rsidRPr="002924DC">
        <w:t xml:space="preserve"> and </w:t>
      </w:r>
      <w:r w:rsidR="00A608F5" w:rsidRPr="002924DC">
        <w:t xml:space="preserve">the </w:t>
      </w:r>
      <w:r w:rsidRPr="002924DC">
        <w:t xml:space="preserve">possibility of </w:t>
      </w:r>
      <w:r w:rsidR="004A2C3A" w:rsidRPr="002924DC">
        <w:t xml:space="preserve">subtle </w:t>
      </w:r>
      <w:r w:rsidRPr="002924DC">
        <w:t>miscommunications</w:t>
      </w:r>
      <w:r w:rsidR="00A608F5" w:rsidRPr="002924DC">
        <w:t xml:space="preserve"> duri</w:t>
      </w:r>
      <w:r w:rsidRPr="002924DC">
        <w:t>ng early stages of logic design</w:t>
      </w:r>
      <w:r w:rsidR="0059161C" w:rsidRPr="002924DC">
        <w:t>,</w:t>
      </w:r>
      <w:r w:rsidRPr="002924DC">
        <w:t xml:space="preserve"> led to an urgent need for logic simulation.</w:t>
      </w:r>
    </w:p>
    <w:p w:rsidR="00DC21AE" w:rsidRDefault="00AC789E" w:rsidP="001B25B3">
      <w:pPr>
        <w:spacing w:before="120"/>
        <w:ind w:firstLine="230"/>
      </w:pPr>
      <w:r w:rsidRPr="002924DC">
        <w:t>The concept of such simulation</w:t>
      </w:r>
      <w:r w:rsidR="00A608F5" w:rsidRPr="002924DC">
        <w:t xml:space="preserve"> seemed st</w:t>
      </w:r>
      <w:r w:rsidR="00CB5B3E" w:rsidRPr="002924DC">
        <w:t>raightforward</w:t>
      </w:r>
      <w:r w:rsidR="00840A3D" w:rsidRPr="002924DC">
        <w:t xml:space="preserve"> enough</w:t>
      </w:r>
      <w:r w:rsidR="00CB5B3E" w:rsidRPr="002924DC">
        <w:t>. G</w:t>
      </w:r>
      <w:r w:rsidR="00A608F5" w:rsidRPr="002924DC">
        <w:t>iven an initial state and sequence of inputs, a designer could predict the internal state sequences and output sequences expected from their design. By comparing those expectations with the input-output behavior of a logic simulation, designers could confirm whether their designs behaved correctly – at least for the given I/O sequences.</w:t>
      </w:r>
      <w:r w:rsidR="00693463" w:rsidRPr="002924DC">
        <w:t xml:space="preserve"> </w:t>
      </w:r>
    </w:p>
    <w:p w:rsidR="00DC21AE" w:rsidRDefault="00A608F5" w:rsidP="001B25B3">
      <w:pPr>
        <w:spacing w:before="120"/>
        <w:ind w:firstLine="230"/>
      </w:pPr>
      <w:r w:rsidRPr="002924DC">
        <w:t xml:space="preserve">A group </w:t>
      </w:r>
      <w:r w:rsidR="00693463" w:rsidRPr="002924DC">
        <w:t>at</w:t>
      </w:r>
      <w:r w:rsidRPr="002924DC">
        <w:t xml:space="preserve"> System Development Division (SDD) in </w:t>
      </w:r>
      <w:smartTag w:uri="urn:schemas-microsoft-com:office:smarttags" w:element="place">
        <w:smartTag w:uri="urn:schemas-microsoft-com:office:smarttags" w:element="City">
          <w:r w:rsidRPr="002924DC">
            <w:t>Poughkeepsie</w:t>
          </w:r>
        </w:smartTag>
        <w:r w:rsidR="00CB5B3E" w:rsidRPr="002924DC">
          <w:t xml:space="preserve">, </w:t>
        </w:r>
        <w:smartTag w:uri="urn:schemas-microsoft-com:office:smarttags" w:element="State">
          <w:r w:rsidR="00CB5B3E" w:rsidRPr="002924DC">
            <w:t>N.Y.</w:t>
          </w:r>
        </w:smartTag>
      </w:smartTag>
      <w:r w:rsidR="00CB5B3E" w:rsidRPr="002924DC">
        <w:t>,</w:t>
      </w:r>
      <w:r w:rsidRPr="002924DC">
        <w:t xml:space="preserve"> proposed </w:t>
      </w:r>
      <w:r w:rsidR="00814246" w:rsidRPr="002924DC">
        <w:t xml:space="preserve">development of a </w:t>
      </w:r>
      <w:r w:rsidRPr="002924DC">
        <w:t xml:space="preserve">package of programs for performing simulations </w:t>
      </w:r>
      <w:r w:rsidR="00814246" w:rsidRPr="002924DC">
        <w:t xml:space="preserve">on </w:t>
      </w:r>
      <w:r w:rsidR="007304C1" w:rsidRPr="002924DC">
        <w:t xml:space="preserve">logic </w:t>
      </w:r>
      <w:r w:rsidR="00814246" w:rsidRPr="002924DC">
        <w:t xml:space="preserve">partitions </w:t>
      </w:r>
      <w:r w:rsidR="00351209" w:rsidRPr="002924DC">
        <w:t xml:space="preserve">that </w:t>
      </w:r>
      <w:r w:rsidR="007304C1" w:rsidRPr="002924DC">
        <w:t>had been</w:t>
      </w:r>
      <w:r w:rsidR="00351209" w:rsidRPr="002924DC">
        <w:t xml:space="preserve"> formally specified and </w:t>
      </w:r>
      <w:r w:rsidR="00814246" w:rsidRPr="002924DC">
        <w:t xml:space="preserve">entered into </w:t>
      </w:r>
      <w:r w:rsidR="00351209" w:rsidRPr="002924DC">
        <w:t xml:space="preserve">the DRKS data base. </w:t>
      </w:r>
      <w:r w:rsidRPr="002924DC">
        <w:t xml:space="preserve">One </w:t>
      </w:r>
      <w:r w:rsidR="00351209" w:rsidRPr="002924DC">
        <w:t>of the</w:t>
      </w:r>
      <w:r w:rsidR="00AC789E" w:rsidRPr="002924DC">
        <w:t xml:space="preserve"> </w:t>
      </w:r>
      <w:r w:rsidRPr="002924DC">
        <w:t>program</w:t>
      </w:r>
      <w:r w:rsidR="00AC789E" w:rsidRPr="002924DC">
        <w:t>s</w:t>
      </w:r>
      <w:r w:rsidR="00814246" w:rsidRPr="002924DC">
        <w:t xml:space="preserve"> </w:t>
      </w:r>
      <w:r w:rsidR="00E46172" w:rsidRPr="002924DC">
        <w:t>would enable</w:t>
      </w:r>
      <w:r w:rsidRPr="002924DC">
        <w:t xml:space="preserve"> users to specify a logic partition along w</w:t>
      </w:r>
      <w:r w:rsidR="007304C1" w:rsidRPr="002924DC">
        <w:t xml:space="preserve">ith its input and output lines, and </w:t>
      </w:r>
      <w:r w:rsidR="00E46172" w:rsidRPr="002924DC">
        <w:t>extract</w:t>
      </w:r>
      <w:r w:rsidRPr="002924DC">
        <w:t xml:space="preserve"> </w:t>
      </w:r>
      <w:r w:rsidR="00814246" w:rsidRPr="002924DC">
        <w:t xml:space="preserve">that </w:t>
      </w:r>
      <w:r w:rsidRPr="002924DC">
        <w:t>partition</w:t>
      </w:r>
      <w:r w:rsidR="00814246" w:rsidRPr="002924DC">
        <w:t>’s</w:t>
      </w:r>
      <w:r w:rsidRPr="002924DC">
        <w:t xml:space="preserve"> logic from the DRKS data base. Users could </w:t>
      </w:r>
      <w:r w:rsidR="00E46172" w:rsidRPr="002924DC">
        <w:t xml:space="preserve">then </w:t>
      </w:r>
      <w:r w:rsidRPr="002924DC">
        <w:t xml:space="preserve">specify the initial states and a sequence of inputs </w:t>
      </w:r>
      <w:r w:rsidR="00814246" w:rsidRPr="002924DC">
        <w:t>and simulate</w:t>
      </w:r>
      <w:r w:rsidRPr="002924DC">
        <w:t xml:space="preserve"> that partition </w:t>
      </w:r>
      <w:r w:rsidR="00E46172" w:rsidRPr="002924DC">
        <w:t xml:space="preserve">by </w:t>
      </w:r>
      <w:r w:rsidR="00814246" w:rsidRPr="002924DC">
        <w:t>using</w:t>
      </w:r>
      <w:r w:rsidRPr="002924DC">
        <w:t xml:space="preserve"> </w:t>
      </w:r>
      <w:r w:rsidR="007304C1" w:rsidRPr="002924DC">
        <w:t>a</w:t>
      </w:r>
      <w:r w:rsidRPr="002924DC">
        <w:t xml:space="preserve"> second program – the </w:t>
      </w:r>
      <w:r w:rsidR="00702968" w:rsidRPr="002924DC">
        <w:t>TALES</w:t>
      </w:r>
      <w:r w:rsidR="000647DB" w:rsidRPr="002924DC">
        <w:t xml:space="preserve"> </w:t>
      </w:r>
      <w:r w:rsidRPr="002924DC">
        <w:t xml:space="preserve">logic simulator </w:t>
      </w:r>
      <w:r w:rsidR="00E46172" w:rsidRPr="002924DC">
        <w:t>(</w:t>
      </w:r>
      <w:r w:rsidR="00D31070">
        <w:t>not sure what that</w:t>
      </w:r>
      <w:r w:rsidR="00702968" w:rsidRPr="002924DC">
        <w:t xml:space="preserve"> acronym </w:t>
      </w:r>
      <w:r w:rsidR="00D31070">
        <w:t>stood for</w:t>
      </w:r>
      <w:r w:rsidR="00702968" w:rsidRPr="002924DC">
        <w:t xml:space="preserve">) </w:t>
      </w:r>
      <w:r w:rsidRPr="002924DC">
        <w:t xml:space="preserve">– </w:t>
      </w:r>
      <w:r w:rsidR="00814246" w:rsidRPr="002924DC">
        <w:t xml:space="preserve">which </w:t>
      </w:r>
      <w:r w:rsidR="00E46172" w:rsidRPr="002924DC">
        <w:t>would</w:t>
      </w:r>
      <w:r w:rsidR="007304C1" w:rsidRPr="002924DC">
        <w:t xml:space="preserve"> </w:t>
      </w:r>
      <w:r w:rsidR="00E46172" w:rsidRPr="002924DC">
        <w:t>compare</w:t>
      </w:r>
      <w:r w:rsidR="00814246" w:rsidRPr="002924DC">
        <w:t xml:space="preserve"> the simulated and expected</w:t>
      </w:r>
      <w:r w:rsidRPr="002924DC">
        <w:t xml:space="preserve"> output sequence</w:t>
      </w:r>
      <w:r w:rsidR="00814246" w:rsidRPr="002924DC">
        <w:t>s</w:t>
      </w:r>
      <w:r w:rsidRPr="002924DC">
        <w:t xml:space="preserve"> at the part</w:t>
      </w:r>
      <w:r w:rsidR="007304C1" w:rsidRPr="002924DC">
        <w:t>ition interface</w:t>
      </w:r>
      <w:r w:rsidR="00885F61" w:rsidRPr="002924DC">
        <w:t>, marking</w:t>
      </w:r>
      <w:r w:rsidR="00814246" w:rsidRPr="002924DC">
        <w:t xml:space="preserve"> </w:t>
      </w:r>
      <w:r w:rsidRPr="002924DC">
        <w:t>any mismatches.</w:t>
      </w:r>
    </w:p>
    <w:p w:rsidR="00DC21AE" w:rsidRDefault="00A608F5" w:rsidP="001B25B3">
      <w:pPr>
        <w:spacing w:before="120"/>
        <w:ind w:firstLine="230"/>
      </w:pPr>
      <w:r w:rsidRPr="002924DC">
        <w:t xml:space="preserve">Although designers could </w:t>
      </w:r>
      <w:r w:rsidR="007827E4" w:rsidRPr="002924DC">
        <w:t>“</w:t>
      </w:r>
      <w:r w:rsidRPr="002924DC">
        <w:t>sanity-check</w:t>
      </w:r>
      <w:r w:rsidR="007827E4" w:rsidRPr="002924DC">
        <w:t>”</w:t>
      </w:r>
      <w:r w:rsidRPr="002924DC">
        <w:t xml:space="preserve"> their designs this way,</w:t>
      </w:r>
      <w:r w:rsidR="000647DB" w:rsidRPr="002924DC">
        <w:t xml:space="preserve"> the difficulty of generating the I/O signal sequences at the partition interfaces</w:t>
      </w:r>
      <w:r w:rsidRPr="002924DC">
        <w:t xml:space="preserve"> was a major obstacle to practical application of the proposed system.  It </w:t>
      </w:r>
      <w:r w:rsidR="007827E4" w:rsidRPr="002924DC">
        <w:t>did not appear</w:t>
      </w:r>
      <w:r w:rsidR="000647DB" w:rsidRPr="002924DC">
        <w:t xml:space="preserve"> at all feasible </w:t>
      </w:r>
      <w:r w:rsidRPr="002924DC">
        <w:t xml:space="preserve">for the designers to hand generate </w:t>
      </w:r>
      <w:r w:rsidRPr="002924DC">
        <w:rPr>
          <w:i/>
        </w:rPr>
        <w:t>all</w:t>
      </w:r>
      <w:r w:rsidRPr="002924DC">
        <w:t xml:space="preserve"> the correct test patterns necessary for even a modest level of debugging of all partitions of a machine of this scale.  </w:t>
      </w:r>
    </w:p>
    <w:p w:rsidR="00DC21AE" w:rsidRDefault="00A608F5" w:rsidP="001B25B3">
      <w:pPr>
        <w:spacing w:before="120"/>
        <w:ind w:firstLine="230"/>
      </w:pPr>
      <w:r w:rsidRPr="002924DC">
        <w:t xml:space="preserve">During some early brainstorming in August 1966, Gerry Paul suggested that perhaps we could use the architectural timing simulator to generate some of the partition I/O signal sequences. </w:t>
      </w:r>
      <w:r w:rsidR="00E9095D" w:rsidRPr="002924DC">
        <w:t xml:space="preserve">What a great idea! </w:t>
      </w:r>
      <w:r w:rsidRPr="002924DC">
        <w:t xml:space="preserve">We’d already begun using the timing simulator to document and simulate portions of the </w:t>
      </w:r>
      <w:r w:rsidR="00E46172" w:rsidRPr="002924DC">
        <w:t>high-level design. And f</w:t>
      </w:r>
      <w:r w:rsidRPr="002924DC">
        <w:t xml:space="preserve">rom our experiences so far, it seemed </w:t>
      </w:r>
      <w:r w:rsidR="00E46172" w:rsidRPr="002924DC">
        <w:t xml:space="preserve">that </w:t>
      </w:r>
      <w:r w:rsidRPr="002924DC">
        <w:t xml:space="preserve">we might indeed be able to automatically generate large numbers of signal sequences </w:t>
      </w:r>
      <w:r w:rsidR="000647DB" w:rsidRPr="002924DC">
        <w:t>at specified machine interfaces</w:t>
      </w:r>
      <w:r w:rsidRPr="002924DC">
        <w:t xml:space="preserve"> while simply running real programs on the timing simulator. </w:t>
      </w:r>
    </w:p>
    <w:p w:rsidR="00DC21AE" w:rsidRDefault="000647DB" w:rsidP="001B25B3">
      <w:pPr>
        <w:spacing w:before="120"/>
        <w:ind w:firstLine="230"/>
      </w:pPr>
      <w:r w:rsidRPr="002924DC">
        <w:t xml:space="preserve">For such a scheme to work, </w:t>
      </w:r>
      <w:r w:rsidR="00C96574" w:rsidRPr="002924DC">
        <w:t>we would</w:t>
      </w:r>
      <w:r w:rsidR="000C000B" w:rsidRPr="002924DC">
        <w:t xml:space="preserve"> need to coordinate</w:t>
      </w:r>
      <w:r w:rsidR="00A608F5" w:rsidRPr="002924DC">
        <w:t xml:space="preserve"> </w:t>
      </w:r>
      <w:r w:rsidR="00C96574" w:rsidRPr="002924DC">
        <w:t>the work in architecture and engineering carefully,</w:t>
      </w:r>
      <w:r w:rsidR="000C000B" w:rsidRPr="002924DC">
        <w:t xml:space="preserve"> </w:t>
      </w:r>
      <w:r w:rsidR="00A04C69" w:rsidRPr="002924DC">
        <w:t xml:space="preserve">in order </w:t>
      </w:r>
      <w:r w:rsidR="00A608F5" w:rsidRPr="002924DC">
        <w:t>to standardize, document and maintain the integri</w:t>
      </w:r>
      <w:r w:rsidRPr="002924DC">
        <w:t xml:space="preserve">ty of all </w:t>
      </w:r>
      <w:r w:rsidR="004842C0" w:rsidRPr="002924DC">
        <w:t xml:space="preserve">the </w:t>
      </w:r>
      <w:r w:rsidRPr="002924DC">
        <w:t>partition interfaces</w:t>
      </w:r>
      <w:r w:rsidR="00A608F5" w:rsidRPr="002924DC">
        <w:t xml:space="preserve">.  However, the added investment in interface selection, standardization and automatic signal generation </w:t>
      </w:r>
      <w:r w:rsidR="000C000B" w:rsidRPr="002924DC">
        <w:t>promised to</w:t>
      </w:r>
      <w:r w:rsidR="00A608F5" w:rsidRPr="002924DC">
        <w:t xml:space="preserve"> pay back handsomely during design validation. </w:t>
      </w:r>
    </w:p>
    <w:p w:rsidR="00DC21AE" w:rsidRDefault="00A608F5" w:rsidP="001B25B3">
      <w:pPr>
        <w:spacing w:before="120"/>
        <w:ind w:firstLine="230"/>
      </w:pPr>
      <w:r w:rsidRPr="002924DC">
        <w:lastRenderedPageBreak/>
        <w:t xml:space="preserve">During the following months, I was tasked </w:t>
      </w:r>
      <w:r w:rsidR="007827E4" w:rsidRPr="002924DC">
        <w:t>with defining and planning</w:t>
      </w:r>
      <w:r w:rsidRPr="002924DC">
        <w:t xml:space="preserve"> an ACS “Logic Simulation System” </w:t>
      </w:r>
      <w:r w:rsidR="00A04C69" w:rsidRPr="002924DC">
        <w:t>to tie all</w:t>
      </w:r>
      <w:r w:rsidRPr="002924DC">
        <w:t xml:space="preserve"> </w:t>
      </w:r>
      <w:r w:rsidR="00E9095D" w:rsidRPr="002924DC">
        <w:t xml:space="preserve">this stuff </w:t>
      </w:r>
      <w:r w:rsidRPr="002924DC">
        <w:t>togeth</w:t>
      </w:r>
      <w:r w:rsidR="0050367D" w:rsidRPr="002924DC">
        <w:t xml:space="preserve">er. The overall system included the </w:t>
      </w:r>
      <w:r w:rsidR="00A04C69" w:rsidRPr="002924DC">
        <w:t>partition extraction and</w:t>
      </w:r>
      <w:r w:rsidRPr="002924DC">
        <w:t xml:space="preserve"> </w:t>
      </w:r>
      <w:r w:rsidR="00702968" w:rsidRPr="002924DC">
        <w:t>TALES</w:t>
      </w:r>
      <w:r w:rsidR="0050367D" w:rsidRPr="002924DC">
        <w:t xml:space="preserve"> programs</w:t>
      </w:r>
      <w:r w:rsidRPr="002924DC">
        <w:t xml:space="preserve"> to be written at Poughkeepsie, </w:t>
      </w:r>
      <w:r w:rsidR="0050367D" w:rsidRPr="002924DC">
        <w:t>and an</w:t>
      </w:r>
      <w:r w:rsidRPr="002924DC">
        <w:t xml:space="preserve"> “interface signal generator” </w:t>
      </w:r>
      <w:r w:rsidR="0050367D" w:rsidRPr="002924DC">
        <w:t>written at ACS. The interface signal generator w</w:t>
      </w:r>
      <w:r w:rsidR="00A04C69" w:rsidRPr="002924DC">
        <w:t>as to</w:t>
      </w:r>
      <w:r w:rsidR="0050367D" w:rsidRPr="002924DC">
        <w:t xml:space="preserve"> </w:t>
      </w:r>
      <w:r w:rsidRPr="002924DC">
        <w:t xml:space="preserve">produce I/O sequences for </w:t>
      </w:r>
      <w:r w:rsidR="0050367D" w:rsidRPr="002924DC">
        <w:t>logic simulation runs</w:t>
      </w:r>
      <w:r w:rsidRPr="002924DC">
        <w:t xml:space="preserve"> by running machine code on an augmented ACS timing simulator</w:t>
      </w:r>
      <w:r w:rsidR="0050367D" w:rsidRPr="002924DC">
        <w:t>,</w:t>
      </w:r>
      <w:r w:rsidRPr="002924DC">
        <w:t xml:space="preserve"> and capturing I/O signals crossing specified partition interfaces within the simulated machine. </w:t>
      </w:r>
    </w:p>
    <w:p w:rsidR="00DC21AE" w:rsidRDefault="00E9095D" w:rsidP="001B25B3">
      <w:pPr>
        <w:spacing w:before="120"/>
      </w:pPr>
      <w:r w:rsidRPr="002924DC">
        <w:t>M</w:t>
      </w:r>
      <w:r w:rsidR="00A608F5" w:rsidRPr="002924DC">
        <w:t>any questions had to be resolved</w:t>
      </w:r>
      <w:r w:rsidRPr="002924DC">
        <w:t xml:space="preserve"> along the way</w:t>
      </w:r>
      <w:r w:rsidR="00A608F5" w:rsidRPr="002924DC">
        <w:t xml:space="preserve">:  How large or small should/could </w:t>
      </w:r>
      <w:r w:rsidR="007827E4" w:rsidRPr="002924DC">
        <w:t xml:space="preserve">the </w:t>
      </w:r>
      <w:r w:rsidR="00A608F5" w:rsidRPr="002924DC">
        <w:t xml:space="preserve">partitions be? How should/could the interfaces be best selected? How </w:t>
      </w:r>
      <w:r w:rsidR="000C18E1" w:rsidRPr="002924DC">
        <w:t>should we</w:t>
      </w:r>
      <w:r w:rsidR="00A608F5" w:rsidRPr="002924DC">
        <w:t xml:space="preserve"> describe partition</w:t>
      </w:r>
      <w:r w:rsidR="000C18E1" w:rsidRPr="002924DC">
        <w:t>s</w:t>
      </w:r>
      <w:r w:rsidR="00A608F5" w:rsidRPr="002924DC">
        <w:t xml:space="preserve"> at the logic level of design, for subsequent extraction from</w:t>
      </w:r>
      <w:r w:rsidR="00FC0301" w:rsidRPr="002924DC">
        <w:t xml:space="preserve"> DRKS? How could we also craft </w:t>
      </w:r>
      <w:r w:rsidR="00A608F5" w:rsidRPr="002924DC">
        <w:t>dummy subsystem part</w:t>
      </w:r>
      <w:r w:rsidR="00FC0301" w:rsidRPr="002924DC">
        <w:t>itions</w:t>
      </w:r>
      <w:r w:rsidR="00A608F5" w:rsidRPr="002924DC">
        <w:t xml:space="preserve"> at the timing simulation level</w:t>
      </w:r>
      <w:r w:rsidR="000C18E1" w:rsidRPr="002924DC">
        <w:t>, so</w:t>
      </w:r>
      <w:r w:rsidR="00A608F5" w:rsidRPr="002924DC">
        <w:t xml:space="preserve"> that the whole MPM </w:t>
      </w:r>
      <w:r w:rsidR="000C18E1" w:rsidRPr="002924DC">
        <w:t>could</w:t>
      </w:r>
      <w:r w:rsidR="00A608F5" w:rsidRPr="002924DC">
        <w:t xml:space="preserve"> run at that level even though the internals of </w:t>
      </w:r>
      <w:r w:rsidR="000C18E1" w:rsidRPr="002924DC">
        <w:t>some subsystem</w:t>
      </w:r>
      <w:r w:rsidR="00A608F5" w:rsidRPr="002924DC">
        <w:t xml:space="preserve">s were not yet fully specified? How could we best coordinate the debugging of </w:t>
      </w:r>
      <w:r w:rsidR="00840A3D" w:rsidRPr="002924DC">
        <w:t>system level design partitions</w:t>
      </w:r>
      <w:r w:rsidR="00A608F5" w:rsidRPr="002924DC">
        <w:t xml:space="preserve"> </w:t>
      </w:r>
      <w:r w:rsidR="00C96574" w:rsidRPr="002924DC">
        <w:t>as</w:t>
      </w:r>
      <w:r w:rsidR="000C18E1" w:rsidRPr="002924DC">
        <w:t xml:space="preserve"> we iterated on debugging</w:t>
      </w:r>
      <w:r w:rsidR="00EB0F5C" w:rsidRPr="002924DC">
        <w:t xml:space="preserve"> the</w:t>
      </w:r>
      <w:r w:rsidR="00A608F5" w:rsidRPr="002924DC">
        <w:t xml:space="preserve"> logic designs</w:t>
      </w:r>
      <w:r w:rsidR="00840A3D" w:rsidRPr="002924DC">
        <w:t>, with all the issues of version control</w:t>
      </w:r>
      <w:r w:rsidR="00A608F5" w:rsidRPr="002924DC">
        <w:t>?</w:t>
      </w:r>
    </w:p>
    <w:p w:rsidR="00DC21AE" w:rsidRDefault="00A04C69" w:rsidP="001B25B3">
      <w:pPr>
        <w:spacing w:before="120"/>
      </w:pPr>
      <w:r w:rsidRPr="002924DC">
        <w:t>We also needed a way to manually insert</w:t>
      </w:r>
      <w:r w:rsidR="00A608F5" w:rsidRPr="002924DC">
        <w:t xml:space="preserve"> interface signals to debug isolated sections of logic for which such insertions were adequate – for example for functional units such as adders, multipliers, dividers, etc. </w:t>
      </w:r>
      <w:r w:rsidR="00FC0301" w:rsidRPr="002924DC">
        <w:t>There were also questions on</w:t>
      </w:r>
      <w:r w:rsidR="00A608F5" w:rsidRPr="002924DC">
        <w:t xml:space="preserve"> how to best present </w:t>
      </w:r>
      <w:r w:rsidRPr="002924DC">
        <w:t xml:space="preserve">simulation </w:t>
      </w:r>
      <w:r w:rsidR="00A608F5" w:rsidRPr="002924DC">
        <w:t xml:space="preserve">results to the architects and logic designers so they could </w:t>
      </w:r>
      <w:r w:rsidRPr="002924DC">
        <w:t>jointly</w:t>
      </w:r>
      <w:r w:rsidR="00A608F5" w:rsidRPr="002924DC">
        <w:t xml:space="preserve"> debug </w:t>
      </w:r>
      <w:r w:rsidR="00FC0301" w:rsidRPr="002924DC">
        <w:t>the architectural/logic partitions</w:t>
      </w:r>
      <w:r w:rsidR="00A608F5" w:rsidRPr="002924DC">
        <w:t xml:space="preserve">. </w:t>
      </w:r>
    </w:p>
    <w:p w:rsidR="00DC21AE" w:rsidRDefault="00A608F5" w:rsidP="001B25B3">
      <w:pPr>
        <w:spacing w:before="120"/>
      </w:pPr>
      <w:r w:rsidRPr="002924DC">
        <w:t>Finally, there w</w:t>
      </w:r>
      <w:r w:rsidR="000C18E1" w:rsidRPr="002924DC">
        <w:t>ere questio</w:t>
      </w:r>
      <w:r w:rsidR="007827E4" w:rsidRPr="002924DC">
        <w:t>ns of feasibility and resources. H</w:t>
      </w:r>
      <w:r w:rsidRPr="002924DC">
        <w:t xml:space="preserve">ow large a partition could </w:t>
      </w:r>
      <w:r w:rsidR="000C18E1" w:rsidRPr="002924DC">
        <w:t xml:space="preserve">we </w:t>
      </w:r>
      <w:r w:rsidRPr="002924DC">
        <w:t xml:space="preserve">run on </w:t>
      </w:r>
      <w:r w:rsidR="00FC0301" w:rsidRPr="002924DC">
        <w:t>an</w:t>
      </w:r>
      <w:r w:rsidRPr="002924DC">
        <w:t xml:space="preserve"> IBM Model 75 and </w:t>
      </w:r>
      <w:r w:rsidR="000C18E1" w:rsidRPr="002924DC">
        <w:t>at what rate would it run</w:t>
      </w:r>
      <w:r w:rsidR="007827E4" w:rsidRPr="002924DC">
        <w:t>?  A</w:t>
      </w:r>
      <w:r w:rsidR="000C18E1" w:rsidRPr="002924DC">
        <w:t>nd</w:t>
      </w:r>
      <w:r w:rsidR="007827E4" w:rsidRPr="002924DC">
        <w:t>,</w:t>
      </w:r>
      <w:r w:rsidR="000C18E1" w:rsidRPr="002924DC">
        <w:t xml:space="preserve"> how much time</w:t>
      </w:r>
      <w:r w:rsidRPr="002924DC">
        <w:t xml:space="preserve"> and </w:t>
      </w:r>
      <w:r w:rsidR="000C18E1" w:rsidRPr="002924DC">
        <w:t>how many people</w:t>
      </w:r>
      <w:r w:rsidRPr="002924DC">
        <w:t xml:space="preserve"> </w:t>
      </w:r>
      <w:r w:rsidR="000C18E1" w:rsidRPr="002924DC">
        <w:t xml:space="preserve">would be </w:t>
      </w:r>
      <w:r w:rsidRPr="002924DC">
        <w:t>required to develop and maintai</w:t>
      </w:r>
      <w:r w:rsidR="007827E4" w:rsidRPr="002924DC">
        <w:t>n the system?</w:t>
      </w:r>
      <w:r w:rsidRPr="002924DC">
        <w:t xml:space="preserve">  </w:t>
      </w:r>
    </w:p>
    <w:p w:rsidR="00DC21AE" w:rsidRDefault="00112FA8" w:rsidP="001B25B3">
      <w:pPr>
        <w:spacing w:before="120"/>
      </w:pPr>
      <w:proofErr w:type="spellStart"/>
      <w:r w:rsidRPr="002924DC">
        <w:t>Prem</w:t>
      </w:r>
      <w:proofErr w:type="spellEnd"/>
      <w:r w:rsidRPr="002924DC">
        <w:t xml:space="preserve"> </w:t>
      </w:r>
      <w:proofErr w:type="spellStart"/>
      <w:r w:rsidRPr="002924DC">
        <w:t>Shivdasani</w:t>
      </w:r>
      <w:proofErr w:type="spellEnd"/>
      <w:r w:rsidRPr="002924DC">
        <w:t xml:space="preserve"> made a clever </w:t>
      </w:r>
      <w:r w:rsidR="00A608F5" w:rsidRPr="002924DC">
        <w:t>analysis showing that TALES could handle partitions as large as 56K ACS circuits, and that it would take only a few seconds of Mod 75 time to simulate one machine cycl</w:t>
      </w:r>
      <w:r w:rsidR="007827E4" w:rsidRPr="002924DC">
        <w:t>e for partitions of that size. (B</w:t>
      </w:r>
      <w:r w:rsidR="00A608F5" w:rsidRPr="002924DC">
        <w:t>y comparison, the MPM timing simulator ran at the rate of 10 to 15 machine cycles per second on the Mod 75</w:t>
      </w:r>
      <w:r w:rsidR="007827E4" w:rsidRPr="002924DC">
        <w:t>.)</w:t>
      </w:r>
      <w:r w:rsidR="00A608F5" w:rsidRPr="002924DC">
        <w:t xml:space="preserve">  These run times were quite reasonable, being within the range where the time and effort to debug the results was likely a stronger limitation than machine time. </w:t>
      </w:r>
    </w:p>
    <w:p w:rsidR="00DC21AE" w:rsidRDefault="00A608F5" w:rsidP="001B25B3">
      <w:pPr>
        <w:spacing w:before="120"/>
      </w:pPr>
      <w:r w:rsidRPr="002924DC">
        <w:t xml:space="preserve">By </w:t>
      </w:r>
      <w:r w:rsidR="007827E4" w:rsidRPr="002924DC">
        <w:t xml:space="preserve">the </w:t>
      </w:r>
      <w:r w:rsidRPr="002924DC">
        <w:t>summer 1967, most of these questions had been resolved, and I submitted the resulting plan for ACS in a memorandum entitled “A Proposed ACS Logic Simulation Syste</w:t>
      </w:r>
      <w:r w:rsidR="00206392">
        <w:t>m (LSS)</w:t>
      </w:r>
      <w:r w:rsidRPr="002924DC">
        <w:t>”</w:t>
      </w:r>
      <w:r w:rsidR="00EE546A">
        <w:t xml:space="preserve"> [</w:t>
      </w:r>
      <w:r w:rsidR="005E7162" w:rsidRPr="003C0A75">
        <w:t>22</w:t>
      </w:r>
      <w:r w:rsidR="005B54B0" w:rsidRPr="003C0A75">
        <w:t>]</w:t>
      </w:r>
      <w:r w:rsidR="00206392">
        <w:t>.</w:t>
      </w:r>
      <w:r w:rsidRPr="002924DC">
        <w:t xml:space="preserve"> </w:t>
      </w:r>
    </w:p>
    <w:p w:rsidR="00DC21AE" w:rsidRDefault="007321F9" w:rsidP="00482BF5">
      <w:pPr>
        <w:pStyle w:val="heading10"/>
      </w:pPr>
      <w:r>
        <w:t>Lessons L</w:t>
      </w:r>
      <w:r w:rsidR="00B94DB7" w:rsidRPr="002924DC">
        <w:t>earned</w:t>
      </w:r>
      <w:r>
        <w:t xml:space="preserve"> from the Logic S</w:t>
      </w:r>
      <w:r w:rsidR="009E173C" w:rsidRPr="002924DC">
        <w:t xml:space="preserve">imulation </w:t>
      </w:r>
      <w:r>
        <w:t>P</w:t>
      </w:r>
      <w:r w:rsidR="009E173C" w:rsidRPr="002924DC">
        <w:t>lanning</w:t>
      </w:r>
    </w:p>
    <w:p w:rsidR="00DC21AE" w:rsidRDefault="006104E4" w:rsidP="00482BF5">
      <w:pPr>
        <w:pStyle w:val="p1a"/>
      </w:pPr>
      <w:r w:rsidRPr="002924DC">
        <w:t>One day</w:t>
      </w:r>
      <w:r w:rsidR="0059161C" w:rsidRPr="002924DC">
        <w:t xml:space="preserve"> </w:t>
      </w:r>
      <w:r w:rsidR="005B54B0" w:rsidRPr="002924DC">
        <w:t>while reflecting</w:t>
      </w:r>
      <w:r w:rsidR="0059161C" w:rsidRPr="002924DC">
        <w:t xml:space="preserve"> on </w:t>
      </w:r>
      <w:r w:rsidRPr="002924DC">
        <w:t xml:space="preserve">my </w:t>
      </w:r>
      <w:r w:rsidR="0023577E" w:rsidRPr="002924DC">
        <w:t>observations of</w:t>
      </w:r>
      <w:r w:rsidR="00271294" w:rsidRPr="002924DC">
        <w:t xml:space="preserve"> logic design</w:t>
      </w:r>
      <w:r w:rsidR="006822FC" w:rsidRPr="002924DC">
        <w:t>ers</w:t>
      </w:r>
      <w:r w:rsidR="00271294" w:rsidRPr="002924DC">
        <w:t xml:space="preserve">, </w:t>
      </w:r>
      <w:r w:rsidR="00CE10CD" w:rsidRPr="002924DC">
        <w:t>a</w:t>
      </w:r>
      <w:r w:rsidR="00CD0B2C" w:rsidRPr="002924DC">
        <w:t xml:space="preserve"> vital meta-level benefit of lo</w:t>
      </w:r>
      <w:r w:rsidR="00CE10CD" w:rsidRPr="002924DC">
        <w:t>gic simulation</w:t>
      </w:r>
      <w:r w:rsidR="00926EBB" w:rsidRPr="002924DC">
        <w:t xml:space="preserve"> came into view: I</w:t>
      </w:r>
      <w:r w:rsidR="00CE10CD" w:rsidRPr="002924DC">
        <w:t xml:space="preserve">n addition to </w:t>
      </w:r>
      <w:r w:rsidR="00C20091" w:rsidRPr="002924DC">
        <w:t xml:space="preserve">its </w:t>
      </w:r>
      <w:r w:rsidR="006822FC" w:rsidRPr="002924DC">
        <w:t>primary purpose</w:t>
      </w:r>
      <w:r w:rsidRPr="002924DC">
        <w:t xml:space="preserve"> of debugging the logic</w:t>
      </w:r>
      <w:r w:rsidR="0023577E" w:rsidRPr="002924DC">
        <w:t>, such simulation</w:t>
      </w:r>
      <w:r w:rsidRPr="002924DC">
        <w:t>s</w:t>
      </w:r>
      <w:r w:rsidR="00C20091" w:rsidRPr="002924DC">
        <w:t xml:space="preserve"> </w:t>
      </w:r>
      <w:r w:rsidR="00CD0B2C" w:rsidRPr="002924DC">
        <w:t xml:space="preserve">promised to help designers </w:t>
      </w:r>
      <w:r w:rsidRPr="002924DC">
        <w:t>better</w:t>
      </w:r>
      <w:r w:rsidR="00CD0B2C" w:rsidRPr="002924DC">
        <w:t xml:space="preserve"> </w:t>
      </w:r>
      <w:r w:rsidRPr="002924DC">
        <w:t xml:space="preserve">visualize and </w:t>
      </w:r>
      <w:r w:rsidR="00CD0B2C" w:rsidRPr="002924DC">
        <w:t>understand each other’s work</w:t>
      </w:r>
      <w:r w:rsidR="00CE10CD" w:rsidRPr="002924DC">
        <w:t xml:space="preserve">. </w:t>
      </w:r>
      <w:r w:rsidR="00C20091" w:rsidRPr="002924DC">
        <w:t xml:space="preserve"> </w:t>
      </w:r>
      <w:r w:rsidR="008E4D73" w:rsidRPr="002924DC">
        <w:t xml:space="preserve">By </w:t>
      </w:r>
      <w:r w:rsidR="00A47374" w:rsidRPr="002924DC">
        <w:t>jointly observing and</w:t>
      </w:r>
      <w:r w:rsidR="008E4D73" w:rsidRPr="002924DC">
        <w:t xml:space="preserve"> discussing output traces, d</w:t>
      </w:r>
      <w:r w:rsidR="00CE10CD" w:rsidRPr="002924DC">
        <w:t xml:space="preserve">ifferent </w:t>
      </w:r>
      <w:r w:rsidRPr="002924DC">
        <w:t xml:space="preserve">expert </w:t>
      </w:r>
      <w:r w:rsidR="00CE10CD" w:rsidRPr="002924DC">
        <w:t xml:space="preserve">logic designers and architects </w:t>
      </w:r>
      <w:r w:rsidR="008E4D73" w:rsidRPr="002924DC">
        <w:t>could</w:t>
      </w:r>
      <w:r w:rsidR="00A47374" w:rsidRPr="002924DC">
        <w:t xml:space="preserve"> join in and</w:t>
      </w:r>
      <w:r w:rsidR="008E4D73" w:rsidRPr="002924DC">
        <w:t xml:space="preserve"> </w:t>
      </w:r>
      <w:r w:rsidR="00CE10CD" w:rsidRPr="002924DC">
        <w:t>commu</w:t>
      </w:r>
      <w:r w:rsidR="0023577E" w:rsidRPr="002924DC">
        <w:t xml:space="preserve">nicate less </w:t>
      </w:r>
      <w:r w:rsidR="00CE10CD" w:rsidRPr="002924DC">
        <w:t>ambigu</w:t>
      </w:r>
      <w:r w:rsidR="003A7359" w:rsidRPr="002924DC">
        <w:t xml:space="preserve">ously about what was going on. </w:t>
      </w:r>
      <w:r w:rsidR="009E6BB5" w:rsidRPr="002924DC">
        <w:t xml:space="preserve"> </w:t>
      </w:r>
      <w:r w:rsidR="003A7359" w:rsidRPr="002924DC">
        <w:t xml:space="preserve">Meanwhile, </w:t>
      </w:r>
      <w:r w:rsidR="00A47374" w:rsidRPr="002924DC">
        <w:t xml:space="preserve">less experienced </w:t>
      </w:r>
      <w:r w:rsidR="003A7359" w:rsidRPr="002924DC">
        <w:t xml:space="preserve">participants </w:t>
      </w:r>
      <w:r w:rsidR="00A47374" w:rsidRPr="002924DC">
        <w:t xml:space="preserve">could stand </w:t>
      </w:r>
      <w:r w:rsidR="003A7359" w:rsidRPr="002924DC">
        <w:t>around and</w:t>
      </w:r>
      <w:r w:rsidR="0023577E" w:rsidRPr="002924DC">
        <w:t xml:space="preserve"> </w:t>
      </w:r>
      <w:r w:rsidR="00A47374" w:rsidRPr="002924DC">
        <w:t xml:space="preserve">listen to such discussions, </w:t>
      </w:r>
      <w:r w:rsidR="003A7359" w:rsidRPr="002924DC">
        <w:t>and gradually reduce</w:t>
      </w:r>
      <w:r w:rsidR="00A47374" w:rsidRPr="002924DC">
        <w:t xml:space="preserve"> their inner confusions </w:t>
      </w:r>
      <w:r w:rsidR="003A7359" w:rsidRPr="002924DC">
        <w:t>about what was going on</w:t>
      </w:r>
      <w:r w:rsidR="00926EBB" w:rsidRPr="002924DC">
        <w:t xml:space="preserve">, </w:t>
      </w:r>
      <w:r w:rsidR="00A47374" w:rsidRPr="002924DC">
        <w:t xml:space="preserve">without having to ask embarrassing </w:t>
      </w:r>
      <w:r w:rsidR="00926EBB" w:rsidRPr="002924DC">
        <w:t xml:space="preserve">‘ignorance-revealing’ </w:t>
      </w:r>
      <w:r w:rsidR="00A47374" w:rsidRPr="002924DC">
        <w:t>questions.</w:t>
      </w:r>
      <w:r w:rsidR="00E64153" w:rsidRPr="002924DC">
        <w:t xml:space="preserve"> </w:t>
      </w:r>
      <w:r w:rsidR="00840A3D" w:rsidRPr="002924DC">
        <w:t xml:space="preserve">Assimilation of newcomers into the specialist clans would thus be eased. </w:t>
      </w:r>
      <w:r w:rsidR="00E64153" w:rsidRPr="002924DC">
        <w:t>At least that was the promise.</w:t>
      </w:r>
    </w:p>
    <w:p w:rsidR="00DC21AE" w:rsidRDefault="008E4D73" w:rsidP="001B25B3">
      <w:pPr>
        <w:spacing w:before="120"/>
        <w:ind w:firstLine="230"/>
      </w:pPr>
      <w:r w:rsidRPr="002924DC">
        <w:t xml:space="preserve">However, the new tools </w:t>
      </w:r>
      <w:r w:rsidR="003D3F19" w:rsidRPr="002924DC">
        <w:t xml:space="preserve">also </w:t>
      </w:r>
      <w:r w:rsidRPr="002924DC">
        <w:t>brought new difficulties.</w:t>
      </w:r>
      <w:r w:rsidR="003D3F19" w:rsidRPr="002924DC">
        <w:t xml:space="preserve"> </w:t>
      </w:r>
      <w:r w:rsidR="007E6AB7" w:rsidRPr="002924DC">
        <w:t>Remember, b</w:t>
      </w:r>
      <w:r w:rsidR="00EB0F5C" w:rsidRPr="002924DC">
        <w:t>ack in those</w:t>
      </w:r>
      <w:r w:rsidR="003A7359" w:rsidRPr="002924DC">
        <w:t xml:space="preserve"> day</w:t>
      </w:r>
      <w:r w:rsidR="00EB0F5C" w:rsidRPr="002924DC">
        <w:t>s</w:t>
      </w:r>
      <w:r w:rsidR="003A7359" w:rsidRPr="002924DC">
        <w:t xml:space="preserve"> </w:t>
      </w:r>
      <w:r w:rsidR="00926EBB" w:rsidRPr="002924DC">
        <w:t xml:space="preserve">we used </w:t>
      </w:r>
      <w:r w:rsidR="003A7359" w:rsidRPr="002924DC">
        <w:t>punch card</w:t>
      </w:r>
      <w:r w:rsidR="00E64153" w:rsidRPr="002924DC">
        <w:t xml:space="preserve"> input, courier-based batch processing and line-printer output</w:t>
      </w:r>
      <w:r w:rsidR="00926EBB" w:rsidRPr="002924DC">
        <w:t xml:space="preserve">s. </w:t>
      </w:r>
      <w:r w:rsidR="00D23473" w:rsidRPr="002924DC">
        <w:t>Programmers today can ha</w:t>
      </w:r>
      <w:r w:rsidR="006B29E2" w:rsidRPr="002924DC">
        <w:t xml:space="preserve">rdly conceive of the limitations </w:t>
      </w:r>
      <w:r w:rsidR="00840A3D" w:rsidRPr="002924DC">
        <w:t>these imposed at the time</w:t>
      </w:r>
      <w:r w:rsidR="00D23473" w:rsidRPr="002924DC">
        <w:t xml:space="preserve">, which was even before time-sharing had come along. </w:t>
      </w:r>
      <w:r w:rsidR="00C91E14" w:rsidRPr="002924DC">
        <w:t>It</w:t>
      </w:r>
      <w:r w:rsidR="00E64153" w:rsidRPr="002924DC">
        <w:t xml:space="preserve"> was </w:t>
      </w:r>
      <w:r w:rsidR="00C91E14" w:rsidRPr="002924DC">
        <w:t xml:space="preserve">incredibly </w:t>
      </w:r>
      <w:r w:rsidR="00A47374" w:rsidRPr="002924DC">
        <w:t>difficult to turn</w:t>
      </w:r>
      <w:r w:rsidR="00926EBB" w:rsidRPr="002924DC">
        <w:t>-</w:t>
      </w:r>
      <w:r w:rsidR="00A47374" w:rsidRPr="002924DC">
        <w:t xml:space="preserve">around enough runs at a </w:t>
      </w:r>
      <w:r w:rsidR="003A7359" w:rsidRPr="002924DC">
        <w:t>fast</w:t>
      </w:r>
      <w:r w:rsidR="00A47374" w:rsidRPr="002924DC">
        <w:t xml:space="preserve">-enough </w:t>
      </w:r>
      <w:proofErr w:type="gramStart"/>
      <w:r w:rsidR="00A47374" w:rsidRPr="002924DC">
        <w:t>rate</w:t>
      </w:r>
      <w:proofErr w:type="gramEnd"/>
      <w:r w:rsidR="00A47374" w:rsidRPr="002924DC">
        <w:t xml:space="preserve"> to </w:t>
      </w:r>
      <w:r w:rsidR="003A7359" w:rsidRPr="002924DC">
        <w:t>support</w:t>
      </w:r>
      <w:r w:rsidR="00A47374" w:rsidRPr="002924DC">
        <w:t xml:space="preserve"> thorough debugging.</w:t>
      </w:r>
      <w:r w:rsidR="00926EBB" w:rsidRPr="002924DC">
        <w:t xml:space="preserve"> </w:t>
      </w:r>
      <w:r w:rsidR="00E64153" w:rsidRPr="002924DC">
        <w:t>The planning and management of such simulation runs</w:t>
      </w:r>
      <w:r w:rsidR="003A7359" w:rsidRPr="002924DC">
        <w:t xml:space="preserve"> </w:t>
      </w:r>
      <w:r w:rsidR="00E64153" w:rsidRPr="002924DC">
        <w:t>involved ma</w:t>
      </w:r>
      <w:r w:rsidR="003A7359" w:rsidRPr="002924DC">
        <w:t>ny messy logistical and project-</w:t>
      </w:r>
      <w:r w:rsidR="00E64153" w:rsidRPr="002924DC">
        <w:t xml:space="preserve">coordination issues, especially </w:t>
      </w:r>
      <w:r w:rsidR="0078715F" w:rsidRPr="002924DC">
        <w:t>since</w:t>
      </w:r>
      <w:r w:rsidR="00E64153" w:rsidRPr="002924DC">
        <w:t xml:space="preserve"> the software itself was often a moving target.</w:t>
      </w:r>
      <w:r w:rsidR="00926EBB" w:rsidRPr="002924DC">
        <w:t xml:space="preserve"> </w:t>
      </w:r>
    </w:p>
    <w:p w:rsidR="00DC21AE" w:rsidRDefault="00926EBB" w:rsidP="001B25B3">
      <w:pPr>
        <w:spacing w:before="120"/>
        <w:ind w:firstLine="230"/>
      </w:pPr>
      <w:r w:rsidRPr="002924DC">
        <w:lastRenderedPageBreak/>
        <w:t xml:space="preserve">Furthermore, </w:t>
      </w:r>
      <w:r w:rsidR="00C91E14" w:rsidRPr="002924DC">
        <w:t xml:space="preserve">hardware </w:t>
      </w:r>
      <w:r w:rsidRPr="002924DC">
        <w:t>designers</w:t>
      </w:r>
      <w:r w:rsidR="005B54B0" w:rsidRPr="002924DC">
        <w:t xml:space="preserve"> </w:t>
      </w:r>
      <w:r w:rsidRPr="002924DC">
        <w:t xml:space="preserve">at all levels </w:t>
      </w:r>
      <w:r w:rsidR="00C91E14" w:rsidRPr="002924DC">
        <w:t xml:space="preserve">now </w:t>
      </w:r>
      <w:r w:rsidR="00E64153" w:rsidRPr="002924DC">
        <w:t xml:space="preserve">had to interact with </w:t>
      </w:r>
      <w:r w:rsidR="008A41D1" w:rsidRPr="002924DC">
        <w:t>yet another</w:t>
      </w:r>
      <w:r w:rsidR="00271294" w:rsidRPr="002924DC">
        <w:t xml:space="preserve"> </w:t>
      </w:r>
      <w:r w:rsidR="003D3F19" w:rsidRPr="002924DC">
        <w:t>set of “experts”</w:t>
      </w:r>
      <w:r w:rsidR="00A47374" w:rsidRPr="002924DC">
        <w:t>, namely the</w:t>
      </w:r>
      <w:r w:rsidR="00CE10CD" w:rsidRPr="002924DC">
        <w:t xml:space="preserve"> programmers who </w:t>
      </w:r>
      <w:r w:rsidR="0078715F" w:rsidRPr="002924DC">
        <w:t>were building</w:t>
      </w:r>
      <w:r w:rsidR="00E64153" w:rsidRPr="002924DC">
        <w:t xml:space="preserve"> </w:t>
      </w:r>
      <w:r w:rsidR="008A41D1" w:rsidRPr="002924DC">
        <w:t>the</w:t>
      </w:r>
      <w:r w:rsidR="00E64153" w:rsidRPr="002924DC">
        <w:t xml:space="preserve"> </w:t>
      </w:r>
      <w:r w:rsidRPr="002924DC">
        <w:t xml:space="preserve">new </w:t>
      </w:r>
      <w:r w:rsidR="00E64153" w:rsidRPr="002924DC">
        <w:t>design automation</w:t>
      </w:r>
      <w:r w:rsidR="008E4D73" w:rsidRPr="002924DC">
        <w:t xml:space="preserve"> </w:t>
      </w:r>
      <w:r w:rsidR="00A47374" w:rsidRPr="002924DC">
        <w:t>software</w:t>
      </w:r>
      <w:r w:rsidR="0078715F" w:rsidRPr="002924DC">
        <w:t xml:space="preserve"> </w:t>
      </w:r>
      <w:r w:rsidR="001A67CB" w:rsidRPr="002924DC">
        <w:t>(</w:t>
      </w:r>
      <w:r w:rsidR="00EB0F5C" w:rsidRPr="002924DC">
        <w:t xml:space="preserve">i.e., electronic design automation, or </w:t>
      </w:r>
      <w:r w:rsidR="00EB0F5C" w:rsidRPr="002924DC">
        <w:rPr>
          <w:i/>
        </w:rPr>
        <w:t>EDA,</w:t>
      </w:r>
      <w:r w:rsidR="003A7359" w:rsidRPr="002924DC">
        <w:t xml:space="preserve"> </w:t>
      </w:r>
      <w:r w:rsidR="008E4D73" w:rsidRPr="002924DC">
        <w:t xml:space="preserve">as it is now </w:t>
      </w:r>
      <w:r w:rsidR="00A47374" w:rsidRPr="002924DC">
        <w:t>called</w:t>
      </w:r>
      <w:r w:rsidR="001A67CB" w:rsidRPr="002924DC">
        <w:t>)</w:t>
      </w:r>
      <w:r w:rsidR="008A41D1" w:rsidRPr="002924DC">
        <w:t>. Des</w:t>
      </w:r>
      <w:r w:rsidR="003A7359" w:rsidRPr="002924DC">
        <w:t>igner involvement in EDA</w:t>
      </w:r>
      <w:r w:rsidRPr="002924DC">
        <w:t xml:space="preserve"> tool development was essential</w:t>
      </w:r>
      <w:r w:rsidR="008A41D1" w:rsidRPr="002924DC">
        <w:t xml:space="preserve"> in order</w:t>
      </w:r>
      <w:r w:rsidR="00E64153" w:rsidRPr="002924DC">
        <w:t xml:space="preserve"> to </w:t>
      </w:r>
      <w:r w:rsidR="001A67CB" w:rsidRPr="002924DC">
        <w:t xml:space="preserve">help specify, </w:t>
      </w:r>
      <w:r w:rsidR="0078715F" w:rsidRPr="002924DC">
        <w:t xml:space="preserve">learn how to </w:t>
      </w:r>
      <w:r w:rsidR="00E64153" w:rsidRPr="002924DC">
        <w:t xml:space="preserve">use, update and maintain </w:t>
      </w:r>
      <w:r w:rsidR="0078715F" w:rsidRPr="002924DC">
        <w:t>those</w:t>
      </w:r>
      <w:r w:rsidR="00E64153" w:rsidRPr="002924DC">
        <w:t xml:space="preserve"> tools</w:t>
      </w:r>
      <w:r w:rsidR="006B29E2" w:rsidRPr="002924DC">
        <w:t>. B</w:t>
      </w:r>
      <w:r w:rsidRPr="002924DC">
        <w:t>ut that involvement often came at a considerable cost of time and energy</w:t>
      </w:r>
      <w:r w:rsidR="00C20091" w:rsidRPr="002924DC">
        <w:t>.</w:t>
      </w:r>
      <w:r w:rsidR="00271294" w:rsidRPr="002924DC">
        <w:t xml:space="preserve"> </w:t>
      </w:r>
    </w:p>
    <w:p w:rsidR="00DC21AE" w:rsidRDefault="008A41D1" w:rsidP="001B25B3">
      <w:pPr>
        <w:spacing w:before="120"/>
        <w:ind w:firstLine="230"/>
      </w:pPr>
      <w:r w:rsidRPr="002924DC">
        <w:t>Meanwhile, as might be expected, different</w:t>
      </w:r>
      <w:r w:rsidR="0078715F" w:rsidRPr="002924DC">
        <w:t xml:space="preserve"> EDA programmers had very different notions of what they</w:t>
      </w:r>
      <w:r w:rsidR="003A7359" w:rsidRPr="002924DC">
        <w:t>,</w:t>
      </w:r>
      <w:r w:rsidR="0078715F" w:rsidRPr="002924DC">
        <w:t xml:space="preserve"> </w:t>
      </w:r>
      <w:r w:rsidR="001A67CB" w:rsidRPr="002924DC">
        <w:t xml:space="preserve">and </w:t>
      </w:r>
      <w:r w:rsidR="00926EBB" w:rsidRPr="002924DC">
        <w:t>we, the designers</w:t>
      </w:r>
      <w:r w:rsidR="003A7359" w:rsidRPr="002924DC">
        <w:t>,</w:t>
      </w:r>
      <w:r w:rsidR="001A67CB" w:rsidRPr="002924DC">
        <w:t xml:space="preserve"> were doing</w:t>
      </w:r>
      <w:r w:rsidRPr="002924DC">
        <w:t xml:space="preserve"> – </w:t>
      </w:r>
      <w:r w:rsidR="0078715F" w:rsidRPr="002924DC">
        <w:t>d</w:t>
      </w:r>
      <w:r w:rsidR="008E4D73" w:rsidRPr="002924DC">
        <w:t xml:space="preserve">epending upon </w:t>
      </w:r>
      <w:r w:rsidR="00A47374" w:rsidRPr="002924DC">
        <w:t>how</w:t>
      </w:r>
      <w:r w:rsidR="008E4D73" w:rsidRPr="002924DC">
        <w:t xml:space="preserve"> </w:t>
      </w:r>
      <w:r w:rsidRPr="002924DC">
        <w:t>they’</w:t>
      </w:r>
      <w:r w:rsidR="00E64153" w:rsidRPr="002924DC">
        <w:t>d</w:t>
      </w:r>
      <w:r w:rsidR="008E4D73" w:rsidRPr="002924DC">
        <w:t xml:space="preserve"> learned their craft</w:t>
      </w:r>
      <w:r w:rsidR="00A47374" w:rsidRPr="002924DC">
        <w:t xml:space="preserve"> and how much or little they </w:t>
      </w:r>
      <w:r w:rsidR="0078715F" w:rsidRPr="002924DC">
        <w:t xml:space="preserve">knew </w:t>
      </w:r>
      <w:r w:rsidR="00A47374" w:rsidRPr="002924DC">
        <w:t>about digital design</w:t>
      </w:r>
      <w:r w:rsidR="00840A3D" w:rsidRPr="002924DC">
        <w:t xml:space="preserve"> at the various levels</w:t>
      </w:r>
      <w:r w:rsidR="00E64153" w:rsidRPr="002924DC">
        <w:t xml:space="preserve">. </w:t>
      </w:r>
      <w:r w:rsidR="001A67CB" w:rsidRPr="002924DC">
        <w:t xml:space="preserve">As a result, </w:t>
      </w:r>
      <w:r w:rsidRPr="002924DC">
        <w:t xml:space="preserve">EDA </w:t>
      </w:r>
      <w:r w:rsidR="00E64153" w:rsidRPr="002924DC">
        <w:t>spawned</w:t>
      </w:r>
      <w:r w:rsidR="00781119" w:rsidRPr="002924DC">
        <w:t xml:space="preserve"> a </w:t>
      </w:r>
      <w:r w:rsidR="003A7359" w:rsidRPr="002924DC">
        <w:t xml:space="preserve">whole </w:t>
      </w:r>
      <w:r w:rsidR="00781119" w:rsidRPr="002924DC">
        <w:t xml:space="preserve">new </w:t>
      </w:r>
      <w:r w:rsidRPr="002924DC">
        <w:t>arena</w:t>
      </w:r>
      <w:r w:rsidR="00781119" w:rsidRPr="002924DC">
        <w:t xml:space="preserve"> of </w:t>
      </w:r>
      <w:r w:rsidR="00A47374" w:rsidRPr="002924DC">
        <w:t xml:space="preserve">ad-hoc </w:t>
      </w:r>
      <w:r w:rsidRPr="002924DC">
        <w:t xml:space="preserve">software, some of which </w:t>
      </w:r>
      <w:r w:rsidR="0078715F" w:rsidRPr="002924DC">
        <w:t>constrain</w:t>
      </w:r>
      <w:r w:rsidR="001A67CB" w:rsidRPr="002924DC">
        <w:t>ed</w:t>
      </w:r>
      <w:r w:rsidR="0078715F" w:rsidRPr="002924DC">
        <w:t xml:space="preserve"> designers in ways not immediately </w:t>
      </w:r>
      <w:r w:rsidR="001A67CB" w:rsidRPr="002924DC">
        <w:t>understood</w:t>
      </w:r>
      <w:r w:rsidR="0078715F" w:rsidRPr="002924DC">
        <w:t xml:space="preserve">. </w:t>
      </w:r>
      <w:r w:rsidR="000C0E70" w:rsidRPr="002924DC">
        <w:t>For</w:t>
      </w:r>
      <w:r w:rsidR="00926EBB" w:rsidRPr="002924DC">
        <w:t xml:space="preserve"> example, </w:t>
      </w:r>
      <w:r w:rsidR="005B54B0" w:rsidRPr="002924DC">
        <w:t>most</w:t>
      </w:r>
      <w:r w:rsidR="00A47374" w:rsidRPr="002924DC">
        <w:t xml:space="preserve"> </w:t>
      </w:r>
      <w:r w:rsidR="0078715F" w:rsidRPr="002924DC">
        <w:t xml:space="preserve">of the new </w:t>
      </w:r>
      <w:r w:rsidRPr="002924DC">
        <w:t xml:space="preserve">design </w:t>
      </w:r>
      <w:r w:rsidR="00A47374" w:rsidRPr="002924DC">
        <w:t>tools directly support</w:t>
      </w:r>
      <w:r w:rsidR="0078715F" w:rsidRPr="002924DC">
        <w:t>ed</w:t>
      </w:r>
      <w:r w:rsidR="00A47374" w:rsidRPr="002924DC">
        <w:t xml:space="preserve"> a particular </w:t>
      </w:r>
      <w:r w:rsidR="003A7359" w:rsidRPr="002924DC">
        <w:t xml:space="preserve">specialty </w:t>
      </w:r>
      <w:r w:rsidR="0078715F" w:rsidRPr="002924DC">
        <w:t>level</w:t>
      </w:r>
      <w:r w:rsidRPr="002924DC">
        <w:t xml:space="preserve">. Such </w:t>
      </w:r>
      <w:r w:rsidR="001A67CB" w:rsidRPr="002924DC">
        <w:t>tools were the easi</w:t>
      </w:r>
      <w:r w:rsidRPr="002924DC">
        <w:t>e</w:t>
      </w:r>
      <w:r w:rsidR="001A67CB" w:rsidRPr="002924DC">
        <w:t>st to specify</w:t>
      </w:r>
      <w:r w:rsidR="00A47374" w:rsidRPr="002924DC">
        <w:t>,</w:t>
      </w:r>
      <w:r w:rsidRPr="002924DC">
        <w:t xml:space="preserve"> </w:t>
      </w:r>
      <w:r w:rsidR="00926EBB" w:rsidRPr="002924DC">
        <w:t>for</w:t>
      </w:r>
      <w:r w:rsidRPr="002924DC">
        <w:t xml:space="preserve"> they </w:t>
      </w:r>
      <w:r w:rsidR="00926EBB" w:rsidRPr="002924DC">
        <w:t>only</w:t>
      </w:r>
      <w:r w:rsidRPr="002924DC">
        <w:t xml:space="preserve"> invol</w:t>
      </w:r>
      <w:r w:rsidR="00926EBB" w:rsidRPr="002924DC">
        <w:t>ved</w:t>
      </w:r>
      <w:r w:rsidRPr="002924DC">
        <w:t xml:space="preserve"> one </w:t>
      </w:r>
      <w:r w:rsidR="003A7359" w:rsidRPr="002924DC">
        <w:t>narrow clan</w:t>
      </w:r>
      <w:r w:rsidR="00206EC6" w:rsidRPr="002924DC">
        <w:t xml:space="preserve"> of users. T</w:t>
      </w:r>
      <w:r w:rsidR="003A7359" w:rsidRPr="002924DC">
        <w:t>he</w:t>
      </w:r>
      <w:r w:rsidRPr="002924DC">
        <w:t xml:space="preserve"> new EDA </w:t>
      </w:r>
      <w:r w:rsidR="003A7359" w:rsidRPr="002924DC">
        <w:t>tools</w:t>
      </w:r>
      <w:r w:rsidR="00206EC6" w:rsidRPr="002924DC">
        <w:t xml:space="preserve"> thus</w:t>
      </w:r>
      <w:r w:rsidR="003A7359" w:rsidRPr="002924DC">
        <w:t xml:space="preserve"> </w:t>
      </w:r>
      <w:r w:rsidRPr="002924DC">
        <w:t xml:space="preserve">tended to </w:t>
      </w:r>
      <w:r w:rsidR="003A7359" w:rsidRPr="002924DC">
        <w:t>heighten</w:t>
      </w:r>
      <w:r w:rsidRPr="002924DC">
        <w:t xml:space="preserve"> and solidify</w:t>
      </w:r>
      <w:r w:rsidR="00A47374" w:rsidRPr="002924DC">
        <w:t xml:space="preserve"> </w:t>
      </w:r>
      <w:r w:rsidR="00206EC6" w:rsidRPr="002924DC">
        <w:t xml:space="preserve">the </w:t>
      </w:r>
      <w:r w:rsidR="00A47374" w:rsidRPr="002924DC">
        <w:t>walls between special</w:t>
      </w:r>
      <w:r w:rsidRPr="002924DC">
        <w:t>ties,</w:t>
      </w:r>
      <w:r w:rsidR="00A47374" w:rsidRPr="002924DC">
        <w:t xml:space="preserve"> </w:t>
      </w:r>
      <w:r w:rsidR="0078715F" w:rsidRPr="002924DC">
        <w:t>rather than breaking them down.</w:t>
      </w:r>
    </w:p>
    <w:p w:rsidR="00DC21AE" w:rsidRDefault="007321F9" w:rsidP="00482BF5">
      <w:pPr>
        <w:pStyle w:val="heading10"/>
      </w:pPr>
      <w:r>
        <w:t>Ongoing Work on the MPM T</w:t>
      </w:r>
      <w:r w:rsidR="00DC3750" w:rsidRPr="002924DC">
        <w:t>i</w:t>
      </w:r>
      <w:r>
        <w:t>ming S</w:t>
      </w:r>
      <w:r w:rsidR="00DC3750" w:rsidRPr="002924DC">
        <w:t>imulator</w:t>
      </w:r>
    </w:p>
    <w:p w:rsidR="00DC21AE" w:rsidRDefault="00F36696" w:rsidP="00482BF5">
      <w:pPr>
        <w:pStyle w:val="p1a"/>
      </w:pPr>
      <w:r w:rsidRPr="002924DC">
        <w:t xml:space="preserve">We made many </w:t>
      </w:r>
      <w:r w:rsidR="00972E26" w:rsidRPr="002924DC">
        <w:t xml:space="preserve">simulation trials </w:t>
      </w:r>
      <w:r w:rsidRPr="002924DC">
        <w:t xml:space="preserve">during 1967 to tune up the MPM architecture, much of the work being done in coordination with compiler research by John </w:t>
      </w:r>
      <w:proofErr w:type="spellStart"/>
      <w:r w:rsidRPr="002924DC">
        <w:t>Cocke</w:t>
      </w:r>
      <w:proofErr w:type="spellEnd"/>
      <w:r w:rsidRPr="002924DC">
        <w:t xml:space="preserve">, Fran Allen and Jim Beatty. </w:t>
      </w:r>
      <w:r w:rsidR="00DC3750" w:rsidRPr="002924DC">
        <w:t xml:space="preserve">By mid-67, the ACS-1 </w:t>
      </w:r>
      <w:r w:rsidR="003708F4" w:rsidRPr="002924DC">
        <w:t xml:space="preserve">MPM </w:t>
      </w:r>
      <w:r w:rsidR="00DC3750" w:rsidRPr="002924DC">
        <w:t>architecture</w:t>
      </w:r>
      <w:r w:rsidR="000334EB" w:rsidRPr="002924DC">
        <w:t xml:space="preserve"> had stabilized</w:t>
      </w:r>
      <w:r w:rsidRPr="002924DC">
        <w:t>, and had been</w:t>
      </w:r>
      <w:r w:rsidR="003708F4" w:rsidRPr="002924DC">
        <w:t xml:space="preserve"> captured in the MPM timing simulator</w:t>
      </w:r>
      <w:r w:rsidRPr="002924DC">
        <w:t xml:space="preserve"> along</w:t>
      </w:r>
      <w:r w:rsidR="000334EB" w:rsidRPr="002924DC">
        <w:t xml:space="preserve"> with my design notes </w:t>
      </w:r>
      <w:r w:rsidR="00972E26" w:rsidRPr="002924DC">
        <w:t>in support of the</w:t>
      </w:r>
      <w:r w:rsidR="000334EB" w:rsidRPr="002924DC">
        <w:t xml:space="preserve"> simulator. </w:t>
      </w:r>
    </w:p>
    <w:p w:rsidR="00DC21AE" w:rsidRDefault="00972E26" w:rsidP="001B25B3">
      <w:pPr>
        <w:spacing w:before="120"/>
        <w:ind w:firstLine="230"/>
      </w:pPr>
      <w:r w:rsidRPr="002924DC">
        <w:t>That summer I</w:t>
      </w:r>
      <w:r w:rsidR="00612B0F" w:rsidRPr="002924DC">
        <w:t xml:space="preserve"> completed an ACS memorandum </w:t>
      </w:r>
      <w:r w:rsidR="000334EB" w:rsidRPr="002924DC">
        <w:t>entitled “MPM Timing Simulation”,</w:t>
      </w:r>
      <w:r w:rsidR="00EE546A">
        <w:t xml:space="preserve"> [</w:t>
      </w:r>
      <w:r w:rsidR="0020723F" w:rsidRPr="003C0A75">
        <w:t>13]</w:t>
      </w:r>
      <w:r w:rsidR="000334EB" w:rsidRPr="002924DC">
        <w:t xml:space="preserve"> detailing </w:t>
      </w:r>
      <w:r w:rsidR="003708F4" w:rsidRPr="002924DC">
        <w:t>how the simulator worked</w:t>
      </w:r>
      <w:r w:rsidR="000334EB" w:rsidRPr="002924DC">
        <w:t>, how to prepare its input</w:t>
      </w:r>
      <w:r w:rsidRPr="002924DC">
        <w:t>,</w:t>
      </w:r>
      <w:r w:rsidR="003708F4" w:rsidRPr="002924DC">
        <w:t xml:space="preserve"> and how to interpret its output</w:t>
      </w:r>
      <w:r w:rsidR="000334EB" w:rsidRPr="002924DC">
        <w:t xml:space="preserve">. </w:t>
      </w:r>
      <w:r w:rsidR="00F36696" w:rsidRPr="002924DC">
        <w:t>The report contained</w:t>
      </w:r>
      <w:r w:rsidR="00612B0F" w:rsidRPr="002924DC">
        <w:t xml:space="preserve"> a number of tutorial examples, using </w:t>
      </w:r>
      <w:r w:rsidR="00F36696" w:rsidRPr="002924DC">
        <w:t>output listings to reveal how instructions could be followed as they were dynamically issued out-of-order from the DIS queues.</w:t>
      </w:r>
    </w:p>
    <w:p w:rsidR="00DC21AE" w:rsidRDefault="000334EB" w:rsidP="001B25B3">
      <w:pPr>
        <w:spacing w:before="120"/>
        <w:ind w:firstLine="230"/>
      </w:pPr>
      <w:r w:rsidRPr="002924DC">
        <w:t xml:space="preserve">All </w:t>
      </w:r>
      <w:r w:rsidR="006B29E2" w:rsidRPr="002924DC">
        <w:t xml:space="preserve">of </w:t>
      </w:r>
      <w:r w:rsidRPr="002924DC">
        <w:t>these documents still remain</w:t>
      </w:r>
      <w:r w:rsidR="00612B0F" w:rsidRPr="002924DC">
        <w:t xml:space="preserve"> and are now posted on the internet</w:t>
      </w:r>
      <w:r w:rsidRPr="002924DC">
        <w:t>, including my design notes</w:t>
      </w:r>
      <w:r w:rsidR="00EE546A">
        <w:rPr>
          <w:bCs/>
        </w:rPr>
        <w:t xml:space="preserve"> [</w:t>
      </w:r>
      <w:r w:rsidR="005E7162" w:rsidRPr="003C0A75">
        <w:rPr>
          <w:bCs/>
        </w:rPr>
        <w:t>23</w:t>
      </w:r>
      <w:r w:rsidR="00972E26" w:rsidRPr="003C0A75">
        <w:rPr>
          <w:bCs/>
        </w:rPr>
        <w:t>]</w:t>
      </w:r>
      <w:r w:rsidRPr="002924DC">
        <w:t xml:space="preserve"> and the full listings of the </w:t>
      </w:r>
      <w:r w:rsidR="00972E26" w:rsidRPr="002924DC">
        <w:t>Fortran H source code</w:t>
      </w:r>
      <w:r w:rsidR="00EE546A">
        <w:rPr>
          <w:bCs/>
        </w:rPr>
        <w:t xml:space="preserve"> [</w:t>
      </w:r>
      <w:r w:rsidR="005E7162" w:rsidRPr="003C0A75">
        <w:rPr>
          <w:bCs/>
        </w:rPr>
        <w:t>24</w:t>
      </w:r>
      <w:r w:rsidR="00972E26" w:rsidRPr="003C0A75">
        <w:rPr>
          <w:bCs/>
        </w:rPr>
        <w:t>]</w:t>
      </w:r>
      <w:r w:rsidR="00F36696" w:rsidRPr="002924DC">
        <w:t xml:space="preserve"> for the simulator.</w:t>
      </w:r>
    </w:p>
    <w:p w:rsidR="00DC21AE" w:rsidRDefault="00986317" w:rsidP="00482BF5">
      <w:pPr>
        <w:pStyle w:val="heading10"/>
      </w:pPr>
      <w:r w:rsidRPr="002924DC">
        <w:t>C</w:t>
      </w:r>
      <w:r w:rsidR="007321F9">
        <w:t>ompiler Explorations U</w:t>
      </w:r>
      <w:r w:rsidR="00A608F5" w:rsidRPr="002924DC">
        <w:t xml:space="preserve">sing the </w:t>
      </w:r>
      <w:r w:rsidRPr="002924DC">
        <w:t xml:space="preserve">MPM </w:t>
      </w:r>
      <w:r w:rsidR="007321F9">
        <w:t>Timing S</w:t>
      </w:r>
      <w:r w:rsidR="00B94DB7" w:rsidRPr="002924DC">
        <w:t>imulator</w:t>
      </w:r>
    </w:p>
    <w:p w:rsidR="00DC21AE" w:rsidRDefault="00436075" w:rsidP="00482BF5">
      <w:pPr>
        <w:pStyle w:val="p1a"/>
      </w:pPr>
      <w:r w:rsidRPr="002924DC">
        <w:t xml:space="preserve">Compiler development was a vital dimension of the ACS project, and </w:t>
      </w:r>
      <w:r w:rsidR="00B9720E" w:rsidRPr="002924DC">
        <w:t xml:space="preserve">was </w:t>
      </w:r>
      <w:r w:rsidRPr="002924DC">
        <w:t xml:space="preserve">a special focus of much of John </w:t>
      </w:r>
      <w:proofErr w:type="spellStart"/>
      <w:r w:rsidRPr="002924DC">
        <w:t>Cocke’s</w:t>
      </w:r>
      <w:proofErr w:type="spellEnd"/>
      <w:r w:rsidRPr="002924DC">
        <w:t xml:space="preserve"> work </w:t>
      </w:r>
      <w:r w:rsidR="0064698B" w:rsidRPr="002924DC">
        <w:t>while</w:t>
      </w:r>
      <w:r w:rsidR="00FA4C28" w:rsidRPr="002924DC">
        <w:t xml:space="preserve"> </w:t>
      </w:r>
      <w:r w:rsidRPr="002924DC">
        <w:t xml:space="preserve">there. </w:t>
      </w:r>
    </w:p>
    <w:p w:rsidR="00A95F06" w:rsidRPr="002924DC" w:rsidRDefault="006104E4" w:rsidP="001C7467">
      <w:pPr>
        <w:spacing w:before="120"/>
        <w:ind w:left="360"/>
      </w:pPr>
      <w:r w:rsidRPr="002924DC">
        <w:rPr>
          <w:i/>
        </w:rPr>
        <w:t>My interests have been in achieving high performance for a broad range of scientific calculations. Therefore, I have focused mainly on optimizations involving the compiler and the underlying machine architecture .</w:t>
      </w:r>
      <w:r w:rsidRPr="002924DC">
        <w:t xml:space="preserve"> . .  </w:t>
      </w:r>
    </w:p>
    <w:p w:rsidR="00DC21AE" w:rsidRDefault="007E6AB7" w:rsidP="00A95F06">
      <w:pPr>
        <w:spacing w:before="120"/>
        <w:ind w:left="360"/>
      </w:pPr>
      <w:r w:rsidRPr="002924DC">
        <w:t>–</w:t>
      </w:r>
      <w:r w:rsidR="006104E4" w:rsidRPr="002924DC">
        <w:t xml:space="preserve"> John </w:t>
      </w:r>
      <w:proofErr w:type="spellStart"/>
      <w:r w:rsidR="006104E4" w:rsidRPr="002924DC">
        <w:t>Cocke</w:t>
      </w:r>
      <w:proofErr w:type="spellEnd"/>
      <w:r w:rsidR="006104E4" w:rsidRPr="002924DC">
        <w:t>, Turing Award Lecture, 1988</w:t>
      </w:r>
      <w:r w:rsidR="00EE546A">
        <w:t xml:space="preserve"> [</w:t>
      </w:r>
      <w:r w:rsidR="003755AC" w:rsidRPr="003C0A75">
        <w:t>25</w:t>
      </w:r>
      <w:r w:rsidR="00A95F06" w:rsidRPr="003C0A75">
        <w:t>]</w:t>
      </w:r>
    </w:p>
    <w:p w:rsidR="00DC21AE" w:rsidRDefault="00B22E1C" w:rsidP="001B25B3">
      <w:pPr>
        <w:spacing w:before="240"/>
        <w:ind w:firstLine="230"/>
      </w:pPr>
      <w:r w:rsidRPr="002924DC">
        <w:t xml:space="preserve">John teamed up with </w:t>
      </w:r>
      <w:r w:rsidR="00436075" w:rsidRPr="002924DC">
        <w:t>Fran Allen</w:t>
      </w:r>
      <w:r w:rsidRPr="002924DC">
        <w:t xml:space="preserve"> and Jim Beatty on this </w:t>
      </w:r>
      <w:r w:rsidR="00B9720E" w:rsidRPr="002924DC">
        <w:t>effort</w:t>
      </w:r>
      <w:r w:rsidRPr="002924DC">
        <w:t xml:space="preserve">, and </w:t>
      </w:r>
      <w:r w:rsidR="00B9720E" w:rsidRPr="002924DC">
        <w:t xml:space="preserve">they continued on </w:t>
      </w:r>
      <w:r w:rsidR="00621254" w:rsidRPr="002924DC">
        <w:t xml:space="preserve">with it </w:t>
      </w:r>
      <w:r w:rsidR="00B9720E" w:rsidRPr="002924DC">
        <w:t xml:space="preserve">well beyond the </w:t>
      </w:r>
      <w:r w:rsidR="00702968" w:rsidRPr="002924DC">
        <w:t xml:space="preserve">ACS </w:t>
      </w:r>
      <w:r w:rsidR="00B9720E" w:rsidRPr="002924DC">
        <w:t>project</w:t>
      </w:r>
      <w:r w:rsidRPr="002924DC">
        <w:t>. Fran</w:t>
      </w:r>
      <w:r w:rsidR="00B9720E" w:rsidRPr="002924DC">
        <w:t xml:space="preserve"> later</w:t>
      </w:r>
      <w:r w:rsidR="00436075" w:rsidRPr="002924DC">
        <w:t xml:space="preserve"> </w:t>
      </w:r>
      <w:r w:rsidR="00CC78A5" w:rsidRPr="002924DC">
        <w:t>described</w:t>
      </w:r>
      <w:r w:rsidR="00A650EB" w:rsidRPr="002924DC">
        <w:t xml:space="preserve"> </w:t>
      </w:r>
      <w:r w:rsidR="00CC78A5" w:rsidRPr="002924DC">
        <w:t>what this work was about</w:t>
      </w:r>
      <w:r w:rsidR="00FA4C28" w:rsidRPr="002924DC">
        <w:t>,</w:t>
      </w:r>
      <w:r w:rsidR="00B9720E" w:rsidRPr="002924DC">
        <w:t xml:space="preserve"> and </w:t>
      </w:r>
      <w:r w:rsidR="006B29E2" w:rsidRPr="002924DC">
        <w:t>its</w:t>
      </w:r>
      <w:r w:rsidR="00B9720E" w:rsidRPr="002924DC">
        <w:t xml:space="preserve"> </w:t>
      </w:r>
      <w:r w:rsidR="00436075" w:rsidRPr="002924DC">
        <w:t>ultimate</w:t>
      </w:r>
      <w:r w:rsidR="00B9720E" w:rsidRPr="002924DC">
        <w:t xml:space="preserve"> impact</w:t>
      </w:r>
      <w:r w:rsidR="00A650EB" w:rsidRPr="002924DC">
        <w:t>, as follows</w:t>
      </w:r>
      <w:r w:rsidR="00436075" w:rsidRPr="002924DC">
        <w:t>:</w:t>
      </w:r>
    </w:p>
    <w:p w:rsidR="00436075" w:rsidRPr="002924DC" w:rsidRDefault="00436075" w:rsidP="001C7467">
      <w:pPr>
        <w:spacing w:before="120"/>
        <w:ind w:left="360" w:firstLine="207"/>
        <w:rPr>
          <w:i/>
        </w:rPr>
      </w:pPr>
      <w:r w:rsidRPr="002924DC">
        <w:rPr>
          <w:i/>
        </w:rPr>
        <w:t xml:space="preserve">From the beginning of the project it was recognized that the only way to realistically realize the performance goals and make them accessible to the user was to design the compiler and the computer at the same time. In this way features would not be put in the hardware that the software could not use or which the software could support more effectively. </w:t>
      </w:r>
    </w:p>
    <w:p w:rsidR="00436075" w:rsidRPr="002924DC" w:rsidRDefault="00436075" w:rsidP="001B25B3">
      <w:pPr>
        <w:spacing w:before="120"/>
        <w:ind w:left="360" w:firstLine="202"/>
        <w:rPr>
          <w:i/>
        </w:rPr>
      </w:pPr>
      <w:r w:rsidRPr="002924DC">
        <w:rPr>
          <w:i/>
        </w:rPr>
        <w:t xml:space="preserve">In order to isolate the effects of changes in the CPU design and to modularize the experiment, the ACS compiler classified the optimizations as machine independent or machine dependent . . . </w:t>
      </w:r>
    </w:p>
    <w:p w:rsidR="00436075" w:rsidRPr="002924DC" w:rsidRDefault="00436075" w:rsidP="001B25B3">
      <w:pPr>
        <w:spacing w:before="120"/>
        <w:ind w:left="360" w:firstLine="202"/>
        <w:rPr>
          <w:i/>
        </w:rPr>
      </w:pPr>
      <w:r w:rsidRPr="002924DC">
        <w:rPr>
          <w:i/>
        </w:rPr>
        <w:lastRenderedPageBreak/>
        <w:t>Out of this project</w:t>
      </w:r>
      <w:r w:rsidR="00A650EB" w:rsidRPr="002924DC">
        <w:rPr>
          <w:i/>
        </w:rPr>
        <w:t xml:space="preserve"> . . . </w:t>
      </w:r>
      <w:r w:rsidRPr="002924DC">
        <w:rPr>
          <w:i/>
        </w:rPr>
        <w:t xml:space="preserve">came numerous advances in compiler technology, and, more importantly, the foundations of the theory of program analysis and optimization. </w:t>
      </w:r>
    </w:p>
    <w:p w:rsidR="00DC21AE" w:rsidRDefault="009F360B" w:rsidP="00A95F06">
      <w:pPr>
        <w:spacing w:before="120"/>
        <w:ind w:left="360"/>
        <w:rPr>
          <w:i/>
        </w:rPr>
      </w:pPr>
      <w:r w:rsidRPr="002924DC">
        <w:t xml:space="preserve">– </w:t>
      </w:r>
      <w:r w:rsidR="00A65DE5" w:rsidRPr="002924DC">
        <w:t>Fran Allen, “The history of language processor technology in IBM”, 1981</w:t>
      </w:r>
      <w:r w:rsidR="00EE546A">
        <w:t xml:space="preserve"> [</w:t>
      </w:r>
      <w:r w:rsidR="003755AC" w:rsidRPr="003C0A75">
        <w:t>26</w:t>
      </w:r>
      <w:r w:rsidR="00460DCE" w:rsidRPr="003C0A75">
        <w:t>]</w:t>
      </w:r>
    </w:p>
    <w:p w:rsidR="00DC21AE" w:rsidRDefault="00621254" w:rsidP="001B25B3">
      <w:pPr>
        <w:spacing w:before="240"/>
        <w:ind w:firstLine="230"/>
      </w:pPr>
      <w:r w:rsidRPr="002924DC">
        <w:t xml:space="preserve">The MPM timing simulator </w:t>
      </w:r>
      <w:r w:rsidR="0008496B" w:rsidRPr="002924DC">
        <w:t xml:space="preserve">provided </w:t>
      </w:r>
      <w:r w:rsidRPr="002924DC">
        <w:t xml:space="preserve">John, Fran and Jim </w:t>
      </w:r>
      <w:r w:rsidR="00FA4C28" w:rsidRPr="002924DC">
        <w:t xml:space="preserve">the means </w:t>
      </w:r>
      <w:r w:rsidRPr="002924DC">
        <w:t>to</w:t>
      </w:r>
      <w:r w:rsidR="00B9720E" w:rsidRPr="002924DC">
        <w:t xml:space="preserve"> study </w:t>
      </w:r>
      <w:r w:rsidRPr="002924DC">
        <w:t xml:space="preserve">the </w:t>
      </w:r>
      <w:r w:rsidR="00B9720E" w:rsidRPr="002924DC">
        <w:t>machine</w:t>
      </w:r>
      <w:r w:rsidRPr="002924DC">
        <w:t>’s</w:t>
      </w:r>
      <w:r w:rsidR="00B9720E" w:rsidRPr="002924DC">
        <w:t xml:space="preserve"> performance </w:t>
      </w:r>
      <w:r w:rsidRPr="002924DC">
        <w:t>on code generated by their experimental compilers</w:t>
      </w:r>
      <w:r w:rsidR="0008496B" w:rsidRPr="002924DC">
        <w:t xml:space="preserve">, </w:t>
      </w:r>
      <w:r w:rsidR="002D51E5" w:rsidRPr="002924DC">
        <w:t>as they made</w:t>
      </w:r>
      <w:r w:rsidR="00FA4C28" w:rsidRPr="002924DC">
        <w:t xml:space="preserve"> </w:t>
      </w:r>
      <w:r w:rsidRPr="002924DC">
        <w:t>successive iterations between theory and experiment.</w:t>
      </w:r>
      <w:r w:rsidR="002D35D5" w:rsidRPr="002924DC">
        <w:t xml:space="preserve"> </w:t>
      </w:r>
      <w:r w:rsidRPr="002924DC">
        <w:t xml:space="preserve">They </w:t>
      </w:r>
      <w:r w:rsidR="006104E4" w:rsidRPr="002924DC">
        <w:t xml:space="preserve">mostly </w:t>
      </w:r>
      <w:r w:rsidRPr="002924DC">
        <w:t>divided up this work, with John and Fran working</w:t>
      </w:r>
      <w:r w:rsidR="000E2B84" w:rsidRPr="002924DC">
        <w:t xml:space="preserve"> on </w:t>
      </w:r>
      <w:r w:rsidR="00F44367" w:rsidRPr="002924DC">
        <w:t>machine independent compilation</w:t>
      </w:r>
      <w:r w:rsidR="000E2B84" w:rsidRPr="002924DC">
        <w:t xml:space="preserve"> while Jim Beatty did </w:t>
      </w:r>
      <w:r w:rsidR="0008496B" w:rsidRPr="002924DC">
        <w:t xml:space="preserve">the machine-dependent </w:t>
      </w:r>
      <w:r w:rsidRPr="002924DC">
        <w:t>explorations</w:t>
      </w:r>
      <w:r w:rsidR="0008496B" w:rsidRPr="002924DC">
        <w:t xml:space="preserve">. </w:t>
      </w:r>
    </w:p>
    <w:p w:rsidR="00DC21AE" w:rsidRDefault="006B29E2" w:rsidP="001B25B3">
      <w:pPr>
        <w:spacing w:before="120"/>
        <w:ind w:firstLine="230"/>
      </w:pPr>
      <w:r w:rsidRPr="002924DC">
        <w:t>Throughout much of</w:t>
      </w:r>
      <w:r w:rsidR="00F44367" w:rsidRPr="002924DC">
        <w:t xml:space="preserve"> 1967 </w:t>
      </w:r>
      <w:r w:rsidR="0064698B" w:rsidRPr="002924DC">
        <w:t>J</w:t>
      </w:r>
      <w:r w:rsidR="005B54B0" w:rsidRPr="002924DC">
        <w:t>ohn, Fran and Jim</w:t>
      </w:r>
      <w:r w:rsidR="0008496B" w:rsidRPr="002924DC">
        <w:t xml:space="preserve"> </w:t>
      </w:r>
      <w:r w:rsidR="007E6AB7" w:rsidRPr="002924DC">
        <w:t xml:space="preserve">often met with me as a group </w:t>
      </w:r>
      <w:r w:rsidR="00F44367" w:rsidRPr="002924DC">
        <w:t>to go over simulation runs.</w:t>
      </w:r>
      <w:r w:rsidR="0008496B" w:rsidRPr="002924DC">
        <w:t xml:space="preserve"> </w:t>
      </w:r>
      <w:r w:rsidR="00A608F5" w:rsidRPr="002924DC">
        <w:t xml:space="preserve">John </w:t>
      </w:r>
      <w:r w:rsidR="0008496B" w:rsidRPr="002924DC">
        <w:t xml:space="preserve">was very excited about these </w:t>
      </w:r>
      <w:r w:rsidR="002D35D5" w:rsidRPr="002924DC">
        <w:t>explorations</w:t>
      </w:r>
      <w:r w:rsidR="00F44367" w:rsidRPr="002924DC">
        <w:t xml:space="preserve">, and he and Fran often carried on about </w:t>
      </w:r>
      <w:r w:rsidR="0008496B" w:rsidRPr="002924DC">
        <w:t>the</w:t>
      </w:r>
      <w:r w:rsidR="00FA4C28" w:rsidRPr="002924DC">
        <w:t>ir</w:t>
      </w:r>
      <w:r w:rsidR="0008496B" w:rsidRPr="002924DC">
        <w:t xml:space="preserve"> work</w:t>
      </w:r>
      <w:r w:rsidR="00F44367" w:rsidRPr="002924DC">
        <w:t xml:space="preserve"> during the meetings.</w:t>
      </w:r>
      <w:r w:rsidR="0008496B" w:rsidRPr="002924DC">
        <w:t xml:space="preserve"> </w:t>
      </w:r>
      <w:r w:rsidR="00EA3989" w:rsidRPr="002924DC">
        <w:t>They</w:t>
      </w:r>
      <w:r w:rsidR="00F44367" w:rsidRPr="002924DC">
        <w:t xml:space="preserve"> seemed to be getting </w:t>
      </w:r>
      <w:r w:rsidR="006104E4" w:rsidRPr="002924DC">
        <w:t>a lot</w:t>
      </w:r>
      <w:r w:rsidR="007662B0" w:rsidRPr="002924DC">
        <w:t xml:space="preserve"> out</w:t>
      </w:r>
      <w:r w:rsidR="00F44367" w:rsidRPr="002924DC">
        <w:t xml:space="preserve"> of the simulation runs</w:t>
      </w:r>
      <w:r w:rsidR="0008496B" w:rsidRPr="002924DC">
        <w:t>,</w:t>
      </w:r>
      <w:r w:rsidR="00F44367" w:rsidRPr="002924DC">
        <w:t xml:space="preserve"> and it was </w:t>
      </w:r>
      <w:r w:rsidR="0064698B" w:rsidRPr="002924DC">
        <w:t xml:space="preserve">great </w:t>
      </w:r>
      <w:r w:rsidR="00F44367" w:rsidRPr="002924DC">
        <w:t xml:space="preserve">fun to interact with them. </w:t>
      </w:r>
      <w:r w:rsidR="00146586" w:rsidRPr="002924DC">
        <w:t xml:space="preserve">Seems that wherever </w:t>
      </w:r>
      <w:r w:rsidR="009A11D6" w:rsidRPr="002924DC">
        <w:t>John went he spread excitement and enthusiasm, causing everyone</w:t>
      </w:r>
      <w:r w:rsidRPr="002924DC">
        <w:t xml:space="preserve"> and everything</w:t>
      </w:r>
      <w:r w:rsidR="009A11D6" w:rsidRPr="002924DC">
        <w:t xml:space="preserve"> in his path to crank up</w:t>
      </w:r>
      <w:r w:rsidR="00146586" w:rsidRPr="002924DC">
        <w:t xml:space="preserve"> </w:t>
      </w:r>
      <w:r w:rsidR="00612B0F" w:rsidRPr="002924DC">
        <w:t xml:space="preserve">the volume </w:t>
      </w:r>
      <w:r w:rsidR="00146586" w:rsidRPr="002924DC">
        <w:t>and get into action!</w:t>
      </w:r>
      <w:r w:rsidR="009A11D6" w:rsidRPr="002924DC">
        <w:t xml:space="preserve"> </w:t>
      </w:r>
    </w:p>
    <w:p w:rsidR="00DC21AE" w:rsidRDefault="002D35D5" w:rsidP="001B25B3">
      <w:pPr>
        <w:spacing w:before="120"/>
        <w:ind w:firstLine="230"/>
      </w:pPr>
      <w:r w:rsidRPr="002924DC">
        <w:t>Oddly though, I do</w:t>
      </w:r>
      <w:r w:rsidR="004B4AF7" w:rsidRPr="002924DC">
        <w:t>n’t</w:t>
      </w:r>
      <w:r w:rsidR="00F44367" w:rsidRPr="002924DC">
        <w:t xml:space="preserve"> recall </w:t>
      </w:r>
      <w:r w:rsidR="004B4AF7" w:rsidRPr="002924DC">
        <w:t xml:space="preserve">John or Fran </w:t>
      </w:r>
      <w:r w:rsidR="00FA4C28" w:rsidRPr="002924DC">
        <w:t>ever asking</w:t>
      </w:r>
      <w:r w:rsidR="00F44367" w:rsidRPr="002924DC">
        <w:t xml:space="preserve"> for explanations </w:t>
      </w:r>
      <w:r w:rsidR="002D51E5" w:rsidRPr="002924DC">
        <w:t>about</w:t>
      </w:r>
      <w:r w:rsidR="00F44367" w:rsidRPr="002924DC">
        <w:t xml:space="preserve"> the </w:t>
      </w:r>
      <w:r w:rsidR="0008496B" w:rsidRPr="002924DC">
        <w:t xml:space="preserve">detailed </w:t>
      </w:r>
      <w:r w:rsidR="006104E4" w:rsidRPr="002924DC">
        <w:t xml:space="preserve">MPM </w:t>
      </w:r>
      <w:r w:rsidR="00F44367" w:rsidRPr="002924DC">
        <w:t xml:space="preserve">simulation output traces, nor did they ask any questions about the </w:t>
      </w:r>
      <w:r w:rsidR="004B4AF7" w:rsidRPr="002924DC">
        <w:t>hardware</w:t>
      </w:r>
      <w:r w:rsidR="0008496B" w:rsidRPr="002924DC">
        <w:t xml:space="preserve"> architecture</w:t>
      </w:r>
      <w:r w:rsidR="006B4AFB" w:rsidRPr="002924DC">
        <w:t xml:space="preserve">. </w:t>
      </w:r>
      <w:r w:rsidR="004B4AF7" w:rsidRPr="002924DC">
        <w:t xml:space="preserve">Instead they seemed </w:t>
      </w:r>
      <w:r w:rsidR="000C0E70" w:rsidRPr="002924DC">
        <w:t xml:space="preserve">mainly </w:t>
      </w:r>
      <w:r w:rsidRPr="002924DC">
        <w:t>interested in</w:t>
      </w:r>
      <w:r w:rsidR="00F44367" w:rsidRPr="002924DC">
        <w:t xml:space="preserve"> </w:t>
      </w:r>
      <w:r w:rsidR="006B4AFB" w:rsidRPr="002924DC">
        <w:t>the</w:t>
      </w:r>
      <w:r w:rsidR="00F44367" w:rsidRPr="002924DC">
        <w:t xml:space="preserve"> </w:t>
      </w:r>
      <w:r w:rsidR="00FA4C28" w:rsidRPr="002924DC">
        <w:t xml:space="preserve">overall </w:t>
      </w:r>
      <w:r w:rsidR="006B4AFB" w:rsidRPr="002924DC">
        <w:t>number of machine cycles</w:t>
      </w:r>
      <w:r w:rsidR="00F44367" w:rsidRPr="002924DC">
        <w:t xml:space="preserve"> </w:t>
      </w:r>
      <w:r w:rsidR="006B29E2" w:rsidRPr="002924DC">
        <w:t>required</w:t>
      </w:r>
      <w:r w:rsidR="006B4AFB" w:rsidRPr="002924DC">
        <w:t xml:space="preserve"> </w:t>
      </w:r>
      <w:r w:rsidR="00F44367" w:rsidRPr="002924DC">
        <w:t xml:space="preserve">to run </w:t>
      </w:r>
      <w:r w:rsidR="00FA4C28" w:rsidRPr="002924DC">
        <w:t xml:space="preserve">loops of </w:t>
      </w:r>
      <w:r w:rsidR="00F44367" w:rsidRPr="002924DC">
        <w:t xml:space="preserve">various codes – as a function of </w:t>
      </w:r>
      <w:r w:rsidR="00FA4C28" w:rsidRPr="002924DC">
        <w:t xml:space="preserve">variations in </w:t>
      </w:r>
      <w:r w:rsidR="00F44367" w:rsidRPr="002924DC">
        <w:t>compilation methods</w:t>
      </w:r>
      <w:r w:rsidRPr="002924DC">
        <w:t xml:space="preserve"> </w:t>
      </w:r>
      <w:r w:rsidR="006D53CE" w:rsidRPr="002924DC">
        <w:t>that</w:t>
      </w:r>
      <w:r w:rsidRPr="002924DC">
        <w:t xml:space="preserve"> generate</w:t>
      </w:r>
      <w:r w:rsidR="006D53CE" w:rsidRPr="002924DC">
        <w:t>d</w:t>
      </w:r>
      <w:r w:rsidRPr="002924DC">
        <w:t xml:space="preserve"> </w:t>
      </w:r>
      <w:r w:rsidR="006B29E2" w:rsidRPr="002924DC">
        <w:t>those lines of code</w:t>
      </w:r>
      <w:r w:rsidR="00F44367" w:rsidRPr="002924DC">
        <w:t>.</w:t>
      </w:r>
      <w:r w:rsidR="006B4AFB" w:rsidRPr="002924DC">
        <w:t xml:space="preserve"> </w:t>
      </w:r>
      <w:r w:rsidRPr="002924DC">
        <w:t xml:space="preserve"> </w:t>
      </w:r>
    </w:p>
    <w:p w:rsidR="00DC21AE" w:rsidRDefault="006D53CE" w:rsidP="001B25B3">
      <w:pPr>
        <w:spacing w:before="120"/>
        <w:ind w:firstLine="230"/>
      </w:pPr>
      <w:r w:rsidRPr="002924DC">
        <w:t xml:space="preserve">The architectural functionality of </w:t>
      </w:r>
      <w:r w:rsidR="000C0E70" w:rsidRPr="002924DC">
        <w:t>DIS</w:t>
      </w:r>
      <w:r w:rsidR="003E6F68">
        <w:t xml:space="preserve"> had been well </w:t>
      </w:r>
      <w:r w:rsidRPr="002924DC">
        <w:t>described in the DIS tutorial</w:t>
      </w:r>
      <w:r w:rsidR="00DC3750" w:rsidRPr="002924DC">
        <w:t xml:space="preserve">. It had been implemented </w:t>
      </w:r>
      <w:r w:rsidRPr="002924DC">
        <w:t xml:space="preserve">in detail </w:t>
      </w:r>
      <w:r w:rsidR="00DC3750" w:rsidRPr="002924DC">
        <w:t>in</w:t>
      </w:r>
      <w:r w:rsidRPr="002924DC">
        <w:t xml:space="preserve"> the MPM timing simulator</w:t>
      </w:r>
      <w:r w:rsidR="00DC3750" w:rsidRPr="002924DC">
        <w:t xml:space="preserve">, and its behavior made quite visible in the simulation outputs. </w:t>
      </w:r>
      <w:r w:rsidR="000C0E70" w:rsidRPr="002924DC">
        <w:t xml:space="preserve">Thus I </w:t>
      </w:r>
      <w:r w:rsidRPr="002924DC">
        <w:t>assumed that John and Fran fully under</w:t>
      </w:r>
      <w:r w:rsidR="000C0E70" w:rsidRPr="002924DC">
        <w:t>stood th</w:t>
      </w:r>
      <w:r w:rsidR="004E5EA3" w:rsidRPr="002924DC">
        <w:t>e machine’s micro-architecture</w:t>
      </w:r>
      <w:r w:rsidR="000C0E70" w:rsidRPr="002924DC">
        <w:t xml:space="preserve"> </w:t>
      </w:r>
      <w:r w:rsidRPr="002924DC">
        <w:t xml:space="preserve">including </w:t>
      </w:r>
      <w:r w:rsidR="000C0E70" w:rsidRPr="002924DC">
        <w:t xml:space="preserve">the dynamic multiple out-of-order instruction issuance provided by </w:t>
      </w:r>
      <w:r w:rsidR="00E84889" w:rsidRPr="002924DC">
        <w:t>each DIS queue – and that</w:t>
      </w:r>
      <w:r w:rsidR="004E5EA3" w:rsidRPr="002924DC">
        <w:t xml:space="preserve"> </w:t>
      </w:r>
      <w:r w:rsidRPr="002924DC">
        <w:t xml:space="preserve">they could </w:t>
      </w:r>
      <w:r w:rsidR="000C0E70" w:rsidRPr="002924DC">
        <w:t>visualize those details of</w:t>
      </w:r>
      <w:r w:rsidRPr="002924DC">
        <w:t xml:space="preserve"> MPM functioning by looking at the output traces.  </w:t>
      </w:r>
    </w:p>
    <w:p w:rsidR="00DC21AE" w:rsidRDefault="007A28B5" w:rsidP="001B25B3">
      <w:pPr>
        <w:spacing w:before="120"/>
        <w:ind w:firstLine="230"/>
      </w:pPr>
      <w:r w:rsidRPr="002924DC">
        <w:t xml:space="preserve">However, as we’ll see later, it now appears to me that </w:t>
      </w:r>
      <w:r>
        <w:t>this might not have been</w:t>
      </w:r>
      <w:r w:rsidRPr="002924DC">
        <w:t xml:space="preserve"> the case. Although John had by then heard something about the inclusion of the ‘contender stacks’, as we called the DIS queues, I now suspect that he </w:t>
      </w:r>
      <w:r>
        <w:t xml:space="preserve">might have </w:t>
      </w:r>
      <w:r w:rsidRPr="002924DC">
        <w:t xml:space="preserve">thought those stacks were some sort of FIFO instruction buffers that simply fed the original Arden House instruction registers – or served as some part of the pre-fetch/decode hardware. </w:t>
      </w:r>
    </w:p>
    <w:p w:rsidR="00DC21AE" w:rsidRDefault="007A28B5" w:rsidP="001B25B3">
      <w:pPr>
        <w:spacing w:before="120"/>
        <w:ind w:firstLine="230"/>
      </w:pPr>
      <w:r w:rsidRPr="002924DC">
        <w:t xml:space="preserve">An incident during one of our 1967 meetings shines light on this issue. John arrived at the meeting after having met with some folks in engineering, and he was very excited about </w:t>
      </w:r>
      <w:r w:rsidRPr="002924DC">
        <w:rPr>
          <w:i/>
        </w:rPr>
        <w:t>something</w:t>
      </w:r>
      <w:r w:rsidRPr="002924DC">
        <w:t xml:space="preserve">. It turns out that he had just learned that “they” had figured out the details of how to handle interrupts in the “contender stacks” (my best recollection of the words he used), which had been one remaining piece of the puzzle. </w:t>
      </w:r>
    </w:p>
    <w:p w:rsidR="00DC21AE" w:rsidRDefault="007A28B5" w:rsidP="001B25B3">
      <w:pPr>
        <w:spacing w:before="120"/>
        <w:ind w:firstLine="230"/>
      </w:pPr>
      <w:r w:rsidRPr="002924DC">
        <w:t xml:space="preserve">I vividly recall the incident, because it was an embarrassing jolt to hear John use the word “they”.  It was instantly clear to me that </w:t>
      </w:r>
      <w:r>
        <w:t>he</w:t>
      </w:r>
      <w:r w:rsidRPr="002924DC">
        <w:t xml:space="preserve"> </w:t>
      </w:r>
      <w:r>
        <w:t>wasn’t aware</w:t>
      </w:r>
      <w:r w:rsidRPr="002924DC">
        <w:t xml:space="preserve"> </w:t>
      </w:r>
      <w:r>
        <w:t>of my role in</w:t>
      </w:r>
      <w:r w:rsidRPr="002924DC">
        <w:t xml:space="preserve"> DIS, although I assumed he knew what it was and how it worked</w:t>
      </w:r>
      <w:r>
        <w:t>.</w:t>
      </w:r>
      <w:r w:rsidRPr="002924DC">
        <w:t xml:space="preserve"> I guessed that John assumed that I was simply the support programmer who ran the simulator – without realizing that I</w:t>
      </w:r>
      <w:r>
        <w:t>’d</w:t>
      </w:r>
      <w:r w:rsidRPr="002924DC">
        <w:t xml:space="preserve"> been involved in the engineering work he had just raved about. </w:t>
      </w:r>
    </w:p>
    <w:p w:rsidR="00E960CF" w:rsidRDefault="007A28B5" w:rsidP="001B25B3">
      <w:pPr>
        <w:spacing w:before="120"/>
        <w:ind w:firstLine="230"/>
      </w:pPr>
      <w:r w:rsidRPr="002924DC">
        <w:t xml:space="preserve">Neither then, nor later, did John ask me how the ‘contender stacks’ could issue so many instructions per machine cycle.  Of course even if John harbored such questions, </w:t>
      </w:r>
      <w:r>
        <w:t>he</w:t>
      </w:r>
      <w:r w:rsidRPr="002924DC">
        <w:t xml:space="preserve"> wouldn’t have asked me about them</w:t>
      </w:r>
      <w:r>
        <w:t xml:space="preserve"> if he assumed I was in a support role</w:t>
      </w:r>
      <w:r w:rsidRPr="002924DC">
        <w:t xml:space="preserve">. </w:t>
      </w:r>
    </w:p>
    <w:p w:rsidR="001B25B3" w:rsidRDefault="001B25B3">
      <w:pPr>
        <w:overflowPunct/>
        <w:autoSpaceDE/>
        <w:autoSpaceDN/>
        <w:adjustRightInd/>
        <w:spacing w:line="240" w:lineRule="auto"/>
        <w:ind w:firstLine="0"/>
        <w:jc w:val="left"/>
        <w:textAlignment w:val="auto"/>
      </w:pPr>
      <w:r>
        <w:br w:type="page"/>
      </w:r>
    </w:p>
    <w:p w:rsidR="00DC21AE" w:rsidRDefault="007A28B5" w:rsidP="001B25B3">
      <w:pPr>
        <w:spacing w:before="120"/>
        <w:ind w:firstLine="230"/>
      </w:pPr>
      <w:r w:rsidRPr="002924DC">
        <w:lastRenderedPageBreak/>
        <w:t>Jim Beatty</w:t>
      </w:r>
      <w:r>
        <w:t xml:space="preserve"> </w:t>
      </w:r>
      <w:r w:rsidRPr="002924DC">
        <w:t>was familiar with the hardware archite</w:t>
      </w:r>
      <w:r>
        <w:t>cture</w:t>
      </w:r>
      <w:r w:rsidRPr="002924DC">
        <w:t xml:space="preserve">, for he was doing the </w:t>
      </w:r>
      <w:r>
        <w:t xml:space="preserve">explorations in </w:t>
      </w:r>
      <w:r w:rsidRPr="002924DC">
        <w:t>machine dependent compilation</w:t>
      </w:r>
      <w:r>
        <w:t xml:space="preserve">, and </w:t>
      </w:r>
      <w:r w:rsidRPr="002924DC">
        <w:t xml:space="preserve">John </w:t>
      </w:r>
      <w:r>
        <w:t>could</w:t>
      </w:r>
      <w:r w:rsidRPr="002924DC">
        <w:t xml:space="preserve"> have </w:t>
      </w:r>
      <w:r>
        <w:t>learned the details of</w:t>
      </w:r>
      <w:r w:rsidRPr="002924DC">
        <w:t xml:space="preserve"> the DIS functionality by listening to Jim talk about his work. However, Jim was a quiet and studious guy</w:t>
      </w:r>
      <w:r>
        <w:t>; he might have</w:t>
      </w:r>
      <w:r w:rsidRPr="002924DC">
        <w:t xml:space="preserve"> kept mostly to himself and shared his work through his technical reports. Jim has passed, and unfortunately it seems that none of his internal reports on his important work have survived – as with so much that happened at ACS at the time.</w:t>
      </w:r>
    </w:p>
    <w:p w:rsidR="00DC21AE" w:rsidRDefault="00097697" w:rsidP="001B25B3">
      <w:pPr>
        <w:spacing w:before="120"/>
        <w:ind w:firstLine="230"/>
      </w:pPr>
      <w:r>
        <w:t xml:space="preserve">This, it would appear, </w:t>
      </w:r>
      <w:r w:rsidR="007A28B5" w:rsidRPr="002924DC">
        <w:t>is another example of how</w:t>
      </w:r>
      <w:r w:rsidR="007A28B5">
        <w:t>, in the rush of events,</w:t>
      </w:r>
      <w:r w:rsidR="007A28B5" w:rsidRPr="002924DC">
        <w:t xml:space="preserve"> </w:t>
      </w:r>
      <w:r w:rsidR="007A28B5">
        <w:t xml:space="preserve">lacks of </w:t>
      </w:r>
      <w:r w:rsidR="00481D03">
        <w:t xml:space="preserve">awareness </w:t>
      </w:r>
      <w:r w:rsidR="007A28B5">
        <w:t xml:space="preserve">and </w:t>
      </w:r>
      <w:r w:rsidR="00481D03">
        <w:t xml:space="preserve">various </w:t>
      </w:r>
      <w:r w:rsidR="007A28B5" w:rsidRPr="002924DC">
        <w:t xml:space="preserve">misunderstandings </w:t>
      </w:r>
      <w:r w:rsidR="007A28B5">
        <w:t>might</w:t>
      </w:r>
      <w:r w:rsidR="007A28B5" w:rsidRPr="002924DC">
        <w:t xml:space="preserve"> unknowingly </w:t>
      </w:r>
      <w:r>
        <w:t>develop</w:t>
      </w:r>
      <w:r w:rsidR="007A28B5" w:rsidRPr="002924DC">
        <w:t xml:space="preserve"> among designers in adjacent specialties – especially if everyone is highly-involved in their own area of work and too polite to offer, or seek, clarifying information over the walls of specialization.</w:t>
      </w:r>
      <w:r w:rsidR="007A28B5">
        <w:t xml:space="preserve"> It will be interesting to go back and explore these issues further.</w:t>
      </w:r>
    </w:p>
    <w:p w:rsidR="00DC21AE" w:rsidRDefault="007321F9" w:rsidP="00482BF5">
      <w:pPr>
        <w:pStyle w:val="heading10"/>
      </w:pPr>
      <w:r>
        <w:t>The Design of the ACS Design P</w:t>
      </w:r>
      <w:r w:rsidR="00A608F5" w:rsidRPr="002924DC">
        <w:t>rocess</w:t>
      </w:r>
    </w:p>
    <w:p w:rsidR="00DC21AE" w:rsidRDefault="00E84889" w:rsidP="001B25B3">
      <w:pPr>
        <w:pStyle w:val="p1a"/>
        <w:spacing w:before="120"/>
      </w:pPr>
      <w:r w:rsidRPr="002924DC">
        <w:t>As 1967 drew to a close, all</w:t>
      </w:r>
      <w:r w:rsidR="0094267D" w:rsidRPr="002924DC">
        <w:t xml:space="preserve"> the lessons from the logic design and logic simulation work gradually combine</w:t>
      </w:r>
      <w:r w:rsidR="00146586" w:rsidRPr="002924DC">
        <w:t xml:space="preserve">d in my mind, and I began </w:t>
      </w:r>
      <w:r w:rsidR="009F2C9F">
        <w:t xml:space="preserve">to </w:t>
      </w:r>
      <w:r w:rsidR="003E6F68">
        <w:rPr>
          <w:i/>
        </w:rPr>
        <w:t xml:space="preserve">go </w:t>
      </w:r>
      <w:proofErr w:type="gramStart"/>
      <w:r w:rsidR="0094267D" w:rsidRPr="002924DC">
        <w:rPr>
          <w:i/>
        </w:rPr>
        <w:t>meta</w:t>
      </w:r>
      <w:proofErr w:type="gramEnd"/>
      <w:r w:rsidR="0094267D" w:rsidRPr="002924DC">
        <w:t xml:space="preserve"> on </w:t>
      </w:r>
      <w:r w:rsidR="00387A5F" w:rsidRPr="002924DC">
        <w:t>all of it</w:t>
      </w:r>
      <w:r w:rsidR="0094267D" w:rsidRPr="002924DC">
        <w:t xml:space="preserve">. </w:t>
      </w:r>
      <w:r w:rsidR="00E35A4C">
        <w:t>(R</w:t>
      </w:r>
      <w:r w:rsidRPr="002924DC">
        <w:t xml:space="preserve">emember your </w:t>
      </w:r>
      <w:proofErr w:type="spellStart"/>
      <w:r w:rsidRPr="002924DC">
        <w:t>math</w:t>
      </w:r>
      <w:r w:rsidR="00E35A4C">
        <w:t>s</w:t>
      </w:r>
      <w:proofErr w:type="spellEnd"/>
      <w:r w:rsidRPr="002924DC">
        <w:t>: when you see or do something interesting, ask you</w:t>
      </w:r>
      <w:r w:rsidR="007E6AB7" w:rsidRPr="002924DC">
        <w:t xml:space="preserve">rself: </w:t>
      </w:r>
      <w:r w:rsidR="00E35A4C">
        <w:t>“</w:t>
      </w:r>
      <w:r w:rsidR="007E6AB7" w:rsidRPr="002924DC">
        <w:t>W</w:t>
      </w:r>
      <w:r w:rsidRPr="002924DC">
        <w:t xml:space="preserve">hat set is this </w:t>
      </w:r>
      <w:r w:rsidR="00DA77D1" w:rsidRPr="002924DC">
        <w:t xml:space="preserve">thing </w:t>
      </w:r>
      <w:r w:rsidRPr="002924DC">
        <w:t>a member of?</w:t>
      </w:r>
      <w:r w:rsidR="00E35A4C">
        <w:t>”</w:t>
      </w:r>
      <w:r w:rsidRPr="002924DC">
        <w:t>)</w:t>
      </w:r>
    </w:p>
    <w:p w:rsidR="00DC21AE" w:rsidRDefault="0094267D" w:rsidP="001B25B3">
      <w:pPr>
        <w:spacing w:before="120"/>
      </w:pPr>
      <w:r w:rsidRPr="002924DC">
        <w:t xml:space="preserve">I began to see the same kind of difficulties </w:t>
      </w:r>
      <w:r w:rsidR="00DA77D1" w:rsidRPr="002924DC">
        <w:t>existing</w:t>
      </w:r>
      <w:r w:rsidR="00387A5F" w:rsidRPr="002924DC">
        <w:t xml:space="preserve"> </w:t>
      </w:r>
      <w:r w:rsidRPr="002924DC">
        <w:t xml:space="preserve">in </w:t>
      </w:r>
      <w:r w:rsidR="00E84889" w:rsidRPr="002924DC">
        <w:t xml:space="preserve">the </w:t>
      </w:r>
      <w:r w:rsidRPr="002924DC">
        <w:t>communication</w:t>
      </w:r>
      <w:r w:rsidR="00DA77D1" w:rsidRPr="002924DC">
        <w:t>s</w:t>
      </w:r>
      <w:r w:rsidRPr="002924DC">
        <w:t xml:space="preserve"> </w:t>
      </w:r>
      <w:r w:rsidR="00387A5F" w:rsidRPr="002924DC">
        <w:t>between</w:t>
      </w:r>
      <w:r w:rsidRPr="002924DC">
        <w:t xml:space="preserve"> architects, engineers and EDA tool builders as they all struggled to understand what other</w:t>
      </w:r>
      <w:r w:rsidR="00DA77D1" w:rsidRPr="002924DC">
        <w:t>s were</w:t>
      </w:r>
      <w:r w:rsidRPr="002924DC">
        <w:t xml:space="preserve"> talking about as we </w:t>
      </w:r>
      <w:r w:rsidR="001D0B34" w:rsidRPr="002924DC">
        <w:t xml:space="preserve">jointly </w:t>
      </w:r>
      <w:r w:rsidR="00DA77D1" w:rsidRPr="002924DC">
        <w:t>engaged in intense</w:t>
      </w:r>
      <w:r w:rsidR="00387A5F" w:rsidRPr="002924DC">
        <w:t xml:space="preserve"> </w:t>
      </w:r>
      <w:r w:rsidR="003602A4" w:rsidRPr="002924DC">
        <w:t xml:space="preserve">improvisational work </w:t>
      </w:r>
      <w:r w:rsidR="00EC1FBD" w:rsidRPr="002924DC">
        <w:t>withi</w:t>
      </w:r>
      <w:r w:rsidR="003602A4" w:rsidRPr="002924DC">
        <w:t xml:space="preserve">n our </w:t>
      </w:r>
      <w:r w:rsidRPr="002924DC">
        <w:t xml:space="preserve">different fields </w:t>
      </w:r>
      <w:r w:rsidR="00E84889" w:rsidRPr="002924DC">
        <w:t>and across different partitions</w:t>
      </w:r>
      <w:r w:rsidR="00DA77D1" w:rsidRPr="002924DC">
        <w:t xml:space="preserve"> </w:t>
      </w:r>
      <w:r w:rsidRPr="002924DC">
        <w:t xml:space="preserve">– while at the same time attempting to </w:t>
      </w:r>
      <w:r w:rsidR="00387A5F" w:rsidRPr="002924DC">
        <w:t>make coherent sense of it</w:t>
      </w:r>
      <w:r w:rsidRPr="002924DC">
        <w:t xml:space="preserve"> by working together at the interfaces. While </w:t>
      </w:r>
      <w:r w:rsidR="00EC1FBD" w:rsidRPr="002924DC">
        <w:t xml:space="preserve">making these observations, I began </w:t>
      </w:r>
      <w:r w:rsidRPr="002924DC">
        <w:t>draw</w:t>
      </w:r>
      <w:r w:rsidR="00EC1FBD" w:rsidRPr="002924DC">
        <w:t xml:space="preserve">ing sketches that at first helped me </w:t>
      </w:r>
      <w:r w:rsidR="00387A5F" w:rsidRPr="002924DC">
        <w:t xml:space="preserve">– </w:t>
      </w:r>
      <w:r w:rsidR="00EC1FBD" w:rsidRPr="002924DC">
        <w:t xml:space="preserve">and later </w:t>
      </w:r>
      <w:r w:rsidR="00D00EB3" w:rsidRPr="002924DC">
        <w:t xml:space="preserve">helped </w:t>
      </w:r>
      <w:r w:rsidR="001D0B34" w:rsidRPr="002924DC">
        <w:t>others</w:t>
      </w:r>
      <w:r w:rsidR="00387A5F" w:rsidRPr="002924DC">
        <w:t xml:space="preserve"> – </w:t>
      </w:r>
      <w:r w:rsidRPr="002924DC">
        <w:t xml:space="preserve">visualize what I was </w:t>
      </w:r>
      <w:r w:rsidR="00EC1FBD" w:rsidRPr="002924DC">
        <w:t xml:space="preserve">thinking and </w:t>
      </w:r>
      <w:r w:rsidRPr="002924DC">
        <w:t xml:space="preserve">talking about. </w:t>
      </w:r>
    </w:p>
    <w:p w:rsidR="00DC21AE" w:rsidRDefault="00EC1FBD" w:rsidP="001B25B3">
      <w:pPr>
        <w:spacing w:before="120"/>
      </w:pPr>
      <w:r w:rsidRPr="002924DC">
        <w:t xml:space="preserve">Before </w:t>
      </w:r>
      <w:r w:rsidR="00C91E14" w:rsidRPr="002924DC">
        <w:t>making</w:t>
      </w:r>
      <w:r w:rsidRPr="002924DC">
        <w:t xml:space="preserve"> these diagrams</w:t>
      </w:r>
      <w:r w:rsidR="001D0B34" w:rsidRPr="002924DC">
        <w:t>,</w:t>
      </w:r>
      <w:r w:rsidRPr="002924DC">
        <w:t xml:space="preserve"> my head </w:t>
      </w:r>
      <w:r w:rsidR="00387A5F" w:rsidRPr="002924DC">
        <w:t>would spin</w:t>
      </w:r>
      <w:r w:rsidRPr="002924DC">
        <w:t xml:space="preserve"> whenever I tried to visualize it all – especially </w:t>
      </w:r>
      <w:r w:rsidR="00C91E14" w:rsidRPr="002924DC">
        <w:t xml:space="preserve">when doing so </w:t>
      </w:r>
      <w:r w:rsidRPr="002924DC">
        <w:t xml:space="preserve">from an </w:t>
      </w:r>
      <w:proofErr w:type="spellStart"/>
      <w:r w:rsidRPr="002924DC">
        <w:rPr>
          <w:i/>
        </w:rPr>
        <w:t>ethnomethodological</w:t>
      </w:r>
      <w:proofErr w:type="spellEnd"/>
      <w:r w:rsidRPr="002924DC">
        <w:t xml:space="preserve"> point of view that maintained the observable inconsistencies in different specialists’ personal viewpoints</w:t>
      </w:r>
      <w:r w:rsidR="001D0B34" w:rsidRPr="002924DC">
        <w:t xml:space="preserve"> at each level of design</w:t>
      </w:r>
      <w:r w:rsidRPr="002924DC">
        <w:t xml:space="preserve">.  </w:t>
      </w:r>
      <w:r w:rsidR="00E84889" w:rsidRPr="002924DC">
        <w:t>You know the old saying,</w:t>
      </w:r>
      <w:r w:rsidRPr="002924DC">
        <w:t xml:space="preserve"> “consistency is for small minds”. </w:t>
      </w:r>
      <w:r w:rsidR="000761F8" w:rsidRPr="002924DC">
        <w:t>Well</w:t>
      </w:r>
      <w:r w:rsidR="00C91E14" w:rsidRPr="002924DC">
        <w:t xml:space="preserve"> let</w:t>
      </w:r>
      <w:r w:rsidRPr="002924DC">
        <w:t xml:space="preserve"> me tell you, t</w:t>
      </w:r>
      <w:r w:rsidR="001D0B34" w:rsidRPr="002924DC">
        <w:t>his level of inconsistency-</w:t>
      </w:r>
      <w:r w:rsidR="00C91E14" w:rsidRPr="002924DC">
        <w:t xml:space="preserve">management was </w:t>
      </w:r>
      <w:r w:rsidR="00C91E14" w:rsidRPr="002924DC">
        <w:rPr>
          <w:i/>
        </w:rPr>
        <w:t>way out there</w:t>
      </w:r>
      <w:r w:rsidR="00C91E14" w:rsidRPr="002924DC">
        <w:t xml:space="preserve">. </w:t>
      </w:r>
      <w:r w:rsidRPr="002924DC">
        <w:t xml:space="preserve">I desperately needed </w:t>
      </w:r>
      <w:r w:rsidR="001D0B34" w:rsidRPr="002924DC">
        <w:t>something besides mental simulations to keep track of it all!</w:t>
      </w:r>
    </w:p>
    <w:p w:rsidR="004704BD" w:rsidRDefault="004704BD" w:rsidP="001B25B3">
      <w:pPr>
        <w:spacing w:before="120"/>
      </w:pPr>
      <w:r w:rsidRPr="002924DC">
        <w:t xml:space="preserve">The first challenge was to make sure we each knew what </w:t>
      </w:r>
      <w:r w:rsidRPr="002924DC">
        <w:rPr>
          <w:i/>
        </w:rPr>
        <w:t>stage</w:t>
      </w:r>
      <w:r w:rsidRPr="002924DC">
        <w:t xml:space="preserve"> or </w:t>
      </w:r>
      <w:r w:rsidRPr="002924DC">
        <w:rPr>
          <w:i/>
        </w:rPr>
        <w:t>level</w:t>
      </w:r>
      <w:r w:rsidRPr="002924DC">
        <w:t xml:space="preserve"> of </w:t>
      </w:r>
      <w:r w:rsidRPr="002924DC">
        <w:rPr>
          <w:i/>
        </w:rPr>
        <w:t>design abstraction</w:t>
      </w:r>
      <w:r w:rsidRPr="002924DC">
        <w:t xml:space="preserve"> we were talking about. The second was to precisely identify what </w:t>
      </w:r>
      <w:r w:rsidRPr="002924DC">
        <w:rPr>
          <w:i/>
        </w:rPr>
        <w:t>partition</w:t>
      </w:r>
      <w:r w:rsidRPr="002924DC">
        <w:t xml:space="preserve"> of the design we were referring to at that level. I solved these problems by slipping a diagram such </w:t>
      </w:r>
      <w:r>
        <w:t>as in Figure 2</w:t>
      </w:r>
      <w:r w:rsidRPr="002924DC">
        <w:t xml:space="preserve"> into discussions</w:t>
      </w:r>
      <w:r w:rsidR="001B25B3">
        <w:t xml:space="preserve"> (see below)</w:t>
      </w:r>
      <w:r w:rsidRPr="002924DC">
        <w:t>, and pointing to various aspects of the illustration when referring to them</w:t>
      </w:r>
      <w:r>
        <w:t>.</w:t>
      </w:r>
    </w:p>
    <w:p w:rsidR="00BD4287" w:rsidRDefault="00BD4287" w:rsidP="001B25B3">
      <w:pPr>
        <w:spacing w:before="120"/>
      </w:pPr>
      <w:r w:rsidRPr="002924DC">
        <w:t xml:space="preserve">A completely different kind of diagram was needed, however, to help us all visualize the </w:t>
      </w:r>
      <w:r w:rsidRPr="002924DC">
        <w:rPr>
          <w:i/>
        </w:rPr>
        <w:t>tools</w:t>
      </w:r>
      <w:r w:rsidRPr="002924DC">
        <w:t xml:space="preserve"> and </w:t>
      </w:r>
      <w:r w:rsidRPr="002924DC">
        <w:rPr>
          <w:i/>
        </w:rPr>
        <w:t>processes</w:t>
      </w:r>
      <w:r w:rsidRPr="002924DC">
        <w:t xml:space="preserve"> being used by particular designers as they evolved particular partitions at each particular level – so that these separate activities could be done in a manner coordinated with the levels above, below and sideways. </w:t>
      </w:r>
    </w:p>
    <w:p w:rsidR="00BD4287" w:rsidRDefault="00BD4287" w:rsidP="001B25B3">
      <w:pPr>
        <w:spacing w:before="120"/>
      </w:pPr>
      <w:r w:rsidRPr="002924DC">
        <w:t xml:space="preserve">This was a different problem than project management using </w:t>
      </w:r>
      <w:r w:rsidR="001B25B3">
        <w:t xml:space="preserve">the </w:t>
      </w:r>
      <w:r w:rsidRPr="002924DC">
        <w:t>by-then</w:t>
      </w:r>
      <w:r>
        <w:t>-</w:t>
      </w:r>
      <w:r w:rsidRPr="002924DC">
        <w:t>familiar PERT chart. Instead, the process involved the actual doing of the things being done, the building of the thing itself. This was something a PERT chart could be wrapped around later when assigning people to a project, making budget decisions and building project time lines – but not substituted for.</w:t>
      </w:r>
    </w:p>
    <w:p w:rsidR="00EC1FBD" w:rsidRPr="002924DC" w:rsidRDefault="00EC1FBD" w:rsidP="001B25B3">
      <w:pPr>
        <w:spacing w:before="120"/>
      </w:pPr>
    </w:p>
    <w:p w:rsidR="00A164A5" w:rsidRPr="00A164A5" w:rsidRDefault="00AC346F" w:rsidP="00A164A5">
      <w:pPr>
        <w:pStyle w:val="image"/>
        <w:spacing w:before="0" w:after="0"/>
      </w:pPr>
      <w:r>
        <w:rPr>
          <w:noProof/>
          <w:lang w:eastAsia="en-US"/>
        </w:rPr>
        <w:lastRenderedPageBreak/>
        <w:drawing>
          <wp:inline distT="0" distB="0" distL="0" distR="0">
            <wp:extent cx="4743658" cy="6902450"/>
            <wp:effectExtent l="38100" t="19050" r="18842" b="1270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9" cstate="print"/>
                    <a:srcRect/>
                    <a:stretch>
                      <a:fillRect/>
                    </a:stretch>
                  </pic:blipFill>
                  <pic:spPr bwMode="auto">
                    <a:xfrm>
                      <a:off x="0" y="0"/>
                      <a:ext cx="4743447" cy="6902143"/>
                    </a:xfrm>
                    <a:prstGeom prst="rect">
                      <a:avLst/>
                    </a:prstGeom>
                    <a:noFill/>
                    <a:ln w="6350" cmpd="sng">
                      <a:solidFill>
                        <a:srgbClr val="000000"/>
                      </a:solidFill>
                      <a:miter lim="800000"/>
                      <a:headEnd/>
                      <a:tailEnd/>
                    </a:ln>
                    <a:effectLst/>
                  </pic:spPr>
                </pic:pic>
              </a:graphicData>
            </a:graphic>
          </wp:inline>
        </w:drawing>
      </w:r>
    </w:p>
    <w:p w:rsidR="00DC21AE" w:rsidRDefault="00A164A5" w:rsidP="00A164A5">
      <w:pPr>
        <w:pStyle w:val="figurecaption"/>
      </w:pPr>
      <w:proofErr w:type="gramStart"/>
      <w:r>
        <w:rPr>
          <w:b/>
        </w:rPr>
        <w:t>Fig.</w:t>
      </w:r>
      <w:proofErr w:type="gramEnd"/>
      <w:r>
        <w:rPr>
          <w:b/>
        </w:rPr>
        <w:t xml:space="preserve"> </w:t>
      </w:r>
      <w:fldSimple w:instr=" SEQ &quot;Figure&quot; \* MERGEFORMAT ">
        <w:r w:rsidR="002772AB" w:rsidRPr="002772AB">
          <w:rPr>
            <w:b/>
            <w:noProof/>
          </w:rPr>
          <w:t>2</w:t>
        </w:r>
      </w:fldSimple>
      <w:r>
        <w:rPr>
          <w:b/>
        </w:rPr>
        <w:t>.</w:t>
      </w:r>
      <w:r>
        <w:t xml:space="preserve"> </w:t>
      </w:r>
      <w:r w:rsidR="001E27D7" w:rsidRPr="002924DC">
        <w:t xml:space="preserve">Figure </w:t>
      </w:r>
      <w:r w:rsidR="00245343" w:rsidRPr="002924DC">
        <w:t>1</w:t>
      </w:r>
      <w:r w:rsidR="00F91B5E">
        <w:t xml:space="preserve"> from “</w:t>
      </w:r>
      <w:r w:rsidR="001E27D7" w:rsidRPr="002924DC">
        <w:t>The Computer Design Process: A Proposed Plan</w:t>
      </w:r>
      <w:r w:rsidR="00F91B5E">
        <w:t xml:space="preserve"> for ACS”</w:t>
      </w:r>
      <w:r w:rsidR="00EE546A">
        <w:t xml:space="preserve"> [</w:t>
      </w:r>
      <w:r w:rsidR="00481D03" w:rsidRPr="003C0A75">
        <w:t>27</w:t>
      </w:r>
      <w:r w:rsidR="001E27D7" w:rsidRPr="003C0A75">
        <w:t>]</w:t>
      </w:r>
    </w:p>
    <w:p w:rsidR="00D00EB3" w:rsidRPr="002924DC" w:rsidRDefault="00D00EB3" w:rsidP="00C36AAE"/>
    <w:p w:rsidR="001B25B3" w:rsidRDefault="001B25B3">
      <w:pPr>
        <w:overflowPunct/>
        <w:autoSpaceDE/>
        <w:autoSpaceDN/>
        <w:adjustRightInd/>
        <w:spacing w:line="240" w:lineRule="auto"/>
        <w:ind w:firstLine="0"/>
        <w:jc w:val="left"/>
        <w:textAlignment w:val="auto"/>
      </w:pPr>
      <w:r>
        <w:br w:type="page"/>
      </w:r>
    </w:p>
    <w:p w:rsidR="004704BD" w:rsidRDefault="004704BD" w:rsidP="004704BD">
      <w:r w:rsidRPr="002924DC">
        <w:lastRenderedPageBreak/>
        <w:t xml:space="preserve">In late 1967, it suddenly came to me that I was making a conscious effort to </w:t>
      </w:r>
      <w:r w:rsidRPr="002924DC">
        <w:rPr>
          <w:i/>
        </w:rPr>
        <w:t>design the ACS design process</w:t>
      </w:r>
      <w:r w:rsidRPr="002924DC">
        <w:t xml:space="preserve">, and make it into a visible entity just as real as the design of the processor itself. Only in this case, the entity being designed was the detailed structuring of the groups of people and tools and all the interactions that over time produced a working machine design. I called it a “flowchart” of the computer design process, and it eventually came to look like </w:t>
      </w:r>
      <w:r>
        <w:t>Figure 3.</w:t>
      </w:r>
      <w:r w:rsidRPr="00EA791E">
        <w:t xml:space="preserve"> </w:t>
      </w:r>
    </w:p>
    <w:p w:rsidR="003543E9" w:rsidRDefault="00AC346F" w:rsidP="001B25B3">
      <w:pPr>
        <w:pStyle w:val="image"/>
        <w:spacing w:before="480"/>
      </w:pPr>
      <w:r>
        <w:rPr>
          <w:noProof/>
          <w:lang w:eastAsia="en-US"/>
        </w:rPr>
        <w:drawing>
          <wp:inline distT="0" distB="0" distL="0" distR="0">
            <wp:extent cx="4781550" cy="6176169"/>
            <wp:effectExtent l="19050" t="19050" r="19050" b="15081"/>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0" cstate="print"/>
                    <a:srcRect/>
                    <a:stretch>
                      <a:fillRect/>
                    </a:stretch>
                  </pic:blipFill>
                  <pic:spPr bwMode="auto">
                    <a:xfrm>
                      <a:off x="0" y="0"/>
                      <a:ext cx="4776527" cy="6169681"/>
                    </a:xfrm>
                    <a:prstGeom prst="rect">
                      <a:avLst/>
                    </a:prstGeom>
                    <a:noFill/>
                    <a:ln w="6350" cmpd="sng">
                      <a:solidFill>
                        <a:srgbClr val="000000"/>
                      </a:solidFill>
                      <a:miter lim="800000"/>
                      <a:headEnd/>
                      <a:tailEnd/>
                    </a:ln>
                    <a:effectLst/>
                  </pic:spPr>
                </pic:pic>
              </a:graphicData>
            </a:graphic>
          </wp:inline>
        </w:drawing>
      </w:r>
    </w:p>
    <w:p w:rsidR="001E27D7" w:rsidRPr="003543E9" w:rsidRDefault="00A164A5" w:rsidP="003543E9">
      <w:pPr>
        <w:pStyle w:val="image"/>
        <w:rPr>
          <w:sz w:val="18"/>
          <w:szCs w:val="18"/>
        </w:rPr>
      </w:pPr>
      <w:proofErr w:type="gramStart"/>
      <w:r w:rsidRPr="003543E9">
        <w:rPr>
          <w:b/>
          <w:sz w:val="18"/>
          <w:szCs w:val="18"/>
        </w:rPr>
        <w:t>Fig.</w:t>
      </w:r>
      <w:proofErr w:type="gramEnd"/>
      <w:r w:rsidRPr="003543E9">
        <w:rPr>
          <w:b/>
          <w:sz w:val="18"/>
          <w:szCs w:val="18"/>
        </w:rPr>
        <w:t xml:space="preserve"> </w:t>
      </w:r>
      <w:fldSimple w:instr=" SEQ &quot;Figure&quot; \* MERGEFORMAT ">
        <w:r w:rsidR="002772AB" w:rsidRPr="002772AB">
          <w:rPr>
            <w:b/>
            <w:noProof/>
            <w:sz w:val="18"/>
            <w:szCs w:val="18"/>
          </w:rPr>
          <w:t>3</w:t>
        </w:r>
      </w:fldSimple>
      <w:r w:rsidRPr="003543E9">
        <w:rPr>
          <w:b/>
          <w:sz w:val="18"/>
          <w:szCs w:val="18"/>
        </w:rPr>
        <w:t>.</w:t>
      </w:r>
      <w:r w:rsidRPr="003543E9">
        <w:rPr>
          <w:sz w:val="18"/>
          <w:szCs w:val="18"/>
        </w:rPr>
        <w:t xml:space="preserve"> </w:t>
      </w:r>
      <w:r w:rsidR="001E27D7" w:rsidRPr="003543E9">
        <w:rPr>
          <w:sz w:val="18"/>
          <w:szCs w:val="18"/>
        </w:rPr>
        <w:t>Figure 2 from "The Computer Design Process: A Proposed Plan for ACS"</w:t>
      </w:r>
      <w:r w:rsidR="00EE546A" w:rsidRPr="003543E9">
        <w:rPr>
          <w:sz w:val="18"/>
          <w:szCs w:val="18"/>
        </w:rPr>
        <w:t xml:space="preserve"> [</w:t>
      </w:r>
      <w:r w:rsidR="00481D03" w:rsidRPr="003543E9">
        <w:rPr>
          <w:sz w:val="18"/>
          <w:szCs w:val="18"/>
        </w:rPr>
        <w:t>27</w:t>
      </w:r>
      <w:r w:rsidR="001E27D7" w:rsidRPr="003543E9">
        <w:rPr>
          <w:sz w:val="18"/>
          <w:szCs w:val="18"/>
        </w:rPr>
        <w:t>]</w:t>
      </w:r>
    </w:p>
    <w:p w:rsidR="0029485A" w:rsidRDefault="0029485A">
      <w:pPr>
        <w:overflowPunct/>
        <w:autoSpaceDE/>
        <w:autoSpaceDN/>
        <w:adjustRightInd/>
        <w:spacing w:line="240" w:lineRule="auto"/>
        <w:ind w:firstLine="0"/>
        <w:jc w:val="left"/>
        <w:textAlignment w:val="auto"/>
      </w:pPr>
      <w:r>
        <w:br w:type="page"/>
      </w:r>
    </w:p>
    <w:p w:rsidR="00BD4287" w:rsidRDefault="00BD4287" w:rsidP="0029485A">
      <w:pPr>
        <w:spacing w:before="120"/>
        <w:ind w:firstLine="230"/>
      </w:pPr>
      <w:r w:rsidRPr="002924DC">
        <w:lastRenderedPageBreak/>
        <w:t xml:space="preserve">The two diagrams evolved over time so as to capture and cohere more and more of our overall design effort. We had already planned to use the high-level architectural simulator (which formally captured the evolving architectural design fragments) to generate interface signals for logic simulation at the next level down (where similar improvisational logic designs were firmed up when they were entered into DRKS). </w:t>
      </w:r>
    </w:p>
    <w:p w:rsidR="00BD4287" w:rsidRDefault="00BD4287" w:rsidP="0029485A">
      <w:pPr>
        <w:spacing w:before="120"/>
      </w:pPr>
      <w:r w:rsidRPr="002924DC">
        <w:t>We now planned to continue this type of process on down to the physical specification of the machine (partitioning onto MCM’s, wiring, bonding) and to the final level: the process automation that produced the wired boards that composed the machine – where the interface signals generated by the MPM simulator could be used during the bring-up and maintenance of the machine.  In an eerie way, the ‘design process design’ by analogy mimicked the sort of pipelined, multiple-OOO-instruction issuance, multiple functional unit hardware of the design itself!</w:t>
      </w:r>
    </w:p>
    <w:p w:rsidR="00BD4287" w:rsidRDefault="00BD4287" w:rsidP="0029485A">
      <w:pPr>
        <w:spacing w:before="120"/>
      </w:pPr>
      <w:r w:rsidRPr="002924DC">
        <w:t xml:space="preserve">In general, the work of the architects preceded that of the logic designers on such large computer projects, and the work of the logic designers preceded that on circuit design, wiring and packaging.  There was a time-sequencing to such work, with the architects ‘completing’ most of their work first, the others seen as simply implementing that architecture. In fact, by the time the later engineering work was being done, the architects were often off onto other projects. At ACS, for example, Herb </w:t>
      </w:r>
      <w:proofErr w:type="spellStart"/>
      <w:r w:rsidRPr="002924DC">
        <w:t>Schorr</w:t>
      </w:r>
      <w:proofErr w:type="spellEnd"/>
      <w:r w:rsidRPr="002924DC">
        <w:t xml:space="preserve"> was by now working flat-out on the ACS-1 software effort and John </w:t>
      </w:r>
      <w:proofErr w:type="spellStart"/>
      <w:r w:rsidRPr="002924DC">
        <w:t>Cocke</w:t>
      </w:r>
      <w:proofErr w:type="spellEnd"/>
      <w:r w:rsidRPr="002924DC">
        <w:t xml:space="preserve"> was working on his compiler research. </w:t>
      </w:r>
    </w:p>
    <w:p w:rsidR="00DC21AE" w:rsidRDefault="00F679B2" w:rsidP="0029485A">
      <w:pPr>
        <w:spacing w:before="120"/>
      </w:pPr>
      <w:r w:rsidRPr="002924DC">
        <w:t xml:space="preserve">A subtle but profound side-effect of </w:t>
      </w:r>
      <w:r w:rsidR="00985468" w:rsidRPr="002924DC">
        <w:t>thi</w:t>
      </w:r>
      <w:r w:rsidR="00387A5F" w:rsidRPr="002924DC">
        <w:t xml:space="preserve">s apparently </w:t>
      </w:r>
      <w:r w:rsidR="00387A5F" w:rsidRPr="002924DC">
        <w:rPr>
          <w:i/>
        </w:rPr>
        <w:t>top-down</w:t>
      </w:r>
      <w:r w:rsidR="00675127" w:rsidRPr="002924DC">
        <w:t xml:space="preserve"> process</w:t>
      </w:r>
      <w:r w:rsidR="00985468" w:rsidRPr="002924DC">
        <w:t xml:space="preserve"> is</w:t>
      </w:r>
      <w:r w:rsidRPr="002924DC">
        <w:t xml:space="preserve"> that architects were presumed to be </w:t>
      </w:r>
      <w:r w:rsidR="00985468" w:rsidRPr="002924DC">
        <w:t xml:space="preserve">of </w:t>
      </w:r>
      <w:r w:rsidRPr="002924DC">
        <w:t>some</w:t>
      </w:r>
      <w:r w:rsidR="00985468" w:rsidRPr="002924DC">
        <w:t xml:space="preserve"> kind of higher-order intellect</w:t>
      </w:r>
      <w:r w:rsidRPr="002924DC">
        <w:t xml:space="preserve">, even though few people understood what they actually did. The job of engineering groups was </w:t>
      </w:r>
      <w:r w:rsidR="00985468" w:rsidRPr="002924DC">
        <w:t xml:space="preserve">in turn </w:t>
      </w:r>
      <w:r w:rsidR="007B6A77" w:rsidRPr="002924DC">
        <w:t>often</w:t>
      </w:r>
      <w:r w:rsidRPr="002924DC">
        <w:t xml:space="preserve"> visualized as implementing architecture</w:t>
      </w:r>
      <w:r w:rsidR="00985468" w:rsidRPr="002924DC">
        <w:t>s</w:t>
      </w:r>
      <w:r w:rsidR="00387A5F" w:rsidRPr="002924DC">
        <w:t xml:space="preserve"> handed down from </w:t>
      </w:r>
      <w:r w:rsidRPr="002924DC">
        <w:rPr>
          <w:i/>
        </w:rPr>
        <w:t>above</w:t>
      </w:r>
      <w:r w:rsidRPr="002924DC">
        <w:t xml:space="preserve">. </w:t>
      </w:r>
      <w:r w:rsidR="00985468" w:rsidRPr="002924DC">
        <w:t>W</w:t>
      </w:r>
      <w:r w:rsidRPr="002924DC">
        <w:t xml:space="preserve">ithin the architecture group there was </w:t>
      </w:r>
      <w:r w:rsidR="00985468" w:rsidRPr="002924DC">
        <w:t xml:space="preserve">a similar </w:t>
      </w:r>
      <w:r w:rsidR="00387A5F" w:rsidRPr="002924DC">
        <w:rPr>
          <w:i/>
        </w:rPr>
        <w:t>Upstairs-D</w:t>
      </w:r>
      <w:r w:rsidRPr="002924DC">
        <w:rPr>
          <w:i/>
        </w:rPr>
        <w:t>ownstairs</w:t>
      </w:r>
      <w:r w:rsidR="00F93F5A" w:rsidRPr="002924DC">
        <w:t xml:space="preserve"> effect</w:t>
      </w:r>
      <w:r w:rsidRPr="002924DC">
        <w:t>: the</w:t>
      </w:r>
      <w:r w:rsidR="00F93F5A" w:rsidRPr="002924DC">
        <w:t xml:space="preserve">re were the </w:t>
      </w:r>
      <w:r w:rsidR="00387A5F" w:rsidRPr="002924DC">
        <w:t>“</w:t>
      </w:r>
      <w:r w:rsidRPr="002924DC">
        <w:t>real</w:t>
      </w:r>
      <w:r w:rsidR="00387A5F" w:rsidRPr="002924DC">
        <w:t>”</w:t>
      </w:r>
      <w:r w:rsidRPr="002924DC">
        <w:t xml:space="preserve"> architects</w:t>
      </w:r>
      <w:r w:rsidR="00985468" w:rsidRPr="002924DC">
        <w:t xml:space="preserve">, </w:t>
      </w:r>
      <w:r w:rsidR="00387A5F" w:rsidRPr="002924DC">
        <w:t xml:space="preserve">while </w:t>
      </w:r>
      <w:r w:rsidR="000761F8" w:rsidRPr="002924DC">
        <w:t>the rest were merely</w:t>
      </w:r>
      <w:r w:rsidR="00387A5F" w:rsidRPr="002924DC">
        <w:t xml:space="preserve"> “support” </w:t>
      </w:r>
      <w:r w:rsidRPr="002924DC">
        <w:t>staff.</w:t>
      </w:r>
    </w:p>
    <w:p w:rsidR="00DC21AE" w:rsidRDefault="00F679B2" w:rsidP="0029485A">
      <w:pPr>
        <w:spacing w:before="120"/>
      </w:pPr>
      <w:r w:rsidRPr="002924DC">
        <w:t xml:space="preserve">These </w:t>
      </w:r>
      <w:r w:rsidR="00856BA0" w:rsidRPr="002924DC">
        <w:t xml:space="preserve">status and </w:t>
      </w:r>
      <w:r w:rsidRPr="002924DC">
        <w:t xml:space="preserve">clan distinctions further exacerbated communication problems, and tended to deflect the participants from seeing the machine as an evolving entity growing under the constant collaborative interactions of </w:t>
      </w:r>
      <w:r w:rsidR="00B73005">
        <w:rPr>
          <w:i/>
        </w:rPr>
        <w:t>all of</w:t>
      </w:r>
      <w:r w:rsidRPr="002924DC">
        <w:rPr>
          <w:i/>
        </w:rPr>
        <w:t xml:space="preserve"> t</w:t>
      </w:r>
      <w:r w:rsidR="00F93F5A" w:rsidRPr="002924DC">
        <w:rPr>
          <w:i/>
        </w:rPr>
        <w:t>he participants</w:t>
      </w:r>
      <w:r w:rsidR="00F93F5A" w:rsidRPr="002924DC">
        <w:t>.  After all, any participant might make an important innovation or discover a fatal bug</w:t>
      </w:r>
      <w:r w:rsidR="00985468" w:rsidRPr="002924DC">
        <w:t xml:space="preserve"> at any time</w:t>
      </w:r>
      <w:r w:rsidR="001249EA" w:rsidRPr="002924DC">
        <w:t>,</w:t>
      </w:r>
      <w:r w:rsidR="00985468" w:rsidRPr="002924DC">
        <w:t xml:space="preserve"> and at any level</w:t>
      </w:r>
      <w:r w:rsidR="00F93F5A" w:rsidRPr="002924DC">
        <w:t xml:space="preserve">. </w:t>
      </w:r>
      <w:r w:rsidR="00985468" w:rsidRPr="002924DC">
        <w:t>However, that was</w:t>
      </w:r>
      <w:r w:rsidR="00F93F5A" w:rsidRPr="002924DC">
        <w:t xml:space="preserve"> not the way</w:t>
      </w:r>
      <w:r w:rsidR="00985468" w:rsidRPr="002924DC">
        <w:t xml:space="preserve"> </w:t>
      </w:r>
      <w:r w:rsidR="00387A5F" w:rsidRPr="002924DC">
        <w:t>folks usually thought of things at that time</w:t>
      </w:r>
      <w:r w:rsidR="00F93F5A" w:rsidRPr="002924DC">
        <w:t>.</w:t>
      </w:r>
    </w:p>
    <w:p w:rsidR="00DC21AE" w:rsidRDefault="001249EA" w:rsidP="0029485A">
      <w:pPr>
        <w:spacing w:before="120"/>
      </w:pPr>
      <w:r w:rsidRPr="002924DC">
        <w:t>Once everyone’s work was coordinated under a well-understood design process, t</w:t>
      </w:r>
      <w:r w:rsidR="00F679B2" w:rsidRPr="002924DC">
        <w:t xml:space="preserve">he high-level simulator could </w:t>
      </w:r>
      <w:r w:rsidR="003E5D4F" w:rsidRPr="002924DC">
        <w:t>help maintain consistency amongst all the levels by generating the needed interface si</w:t>
      </w:r>
      <w:r w:rsidR="00CC4A13" w:rsidRPr="002924DC">
        <w:t xml:space="preserve">gnals to test and validate them – even as they </w:t>
      </w:r>
      <w:r w:rsidR="004E69CC" w:rsidRPr="002924DC">
        <w:t>progresse</w:t>
      </w:r>
      <w:r w:rsidR="00CC4A13" w:rsidRPr="002924DC">
        <w:t>d</w:t>
      </w:r>
      <w:r w:rsidR="00387A5F" w:rsidRPr="002924DC">
        <w:t>, each at a different pace</w:t>
      </w:r>
      <w:r w:rsidR="00CC4A13" w:rsidRPr="002924DC">
        <w:t>.</w:t>
      </w:r>
      <w:r w:rsidR="00F679B2" w:rsidRPr="002924DC">
        <w:t xml:space="preserve"> It could also be used to re-involve the architects at any point, such as when a later stage of design revealed problems that needed iteration at the architectural level</w:t>
      </w:r>
      <w:r w:rsidR="004E69CC" w:rsidRPr="002924DC">
        <w:t>. Thus,</w:t>
      </w:r>
      <w:r w:rsidR="00387A5F" w:rsidRPr="002924DC">
        <w:t xml:space="preserve"> the playing field could be leveled, enabling </w:t>
      </w:r>
      <w:r w:rsidR="00F93F5A" w:rsidRPr="002924DC">
        <w:t>fuller participation</w:t>
      </w:r>
      <w:r w:rsidRPr="002924DC">
        <w:t xml:space="preserve"> by all staff members</w:t>
      </w:r>
      <w:r w:rsidR="00F93F5A" w:rsidRPr="002924DC">
        <w:t>.</w:t>
      </w:r>
    </w:p>
    <w:p w:rsidR="00DC21AE" w:rsidRDefault="004E69CC" w:rsidP="0029485A">
      <w:pPr>
        <w:spacing w:before="120"/>
      </w:pPr>
      <w:r w:rsidRPr="002924DC">
        <w:t>In a cool coincidence</w:t>
      </w:r>
      <w:r w:rsidR="009E173C" w:rsidRPr="002924DC">
        <w:t xml:space="preserve">, I later learned that </w:t>
      </w:r>
      <w:r w:rsidR="00B73005">
        <w:t>during the</w:t>
      </w:r>
      <w:r w:rsidR="009E173C" w:rsidRPr="002924DC">
        <w:t xml:space="preserve"> same time I was working on the ACS Design Process, Brian, now back at IBM Research, was working on a method of </w:t>
      </w:r>
      <w:r w:rsidRPr="002924DC">
        <w:t xml:space="preserve">jointly </w:t>
      </w:r>
      <w:r w:rsidR="009E173C" w:rsidRPr="002924DC">
        <w:t xml:space="preserve">simulating the design of a computer hardware configuration and its operating system, </w:t>
      </w:r>
      <w:r w:rsidRPr="002924DC">
        <w:t>so that the interactions between</w:t>
      </w:r>
      <w:r w:rsidR="009E173C" w:rsidRPr="002924DC">
        <w:t xml:space="preserve"> </w:t>
      </w:r>
      <w:r w:rsidRPr="002924DC">
        <w:t xml:space="preserve">the hardware and software designs </w:t>
      </w:r>
      <w:r w:rsidR="009E173C" w:rsidRPr="002924DC">
        <w:t xml:space="preserve">could </w:t>
      </w:r>
      <w:r w:rsidRPr="002924DC">
        <w:t>be evaluated as</w:t>
      </w:r>
      <w:r w:rsidR="009E173C" w:rsidRPr="002924DC">
        <w:t xml:space="preserve"> an integral part of the design process.</w:t>
      </w:r>
      <w:r w:rsidRPr="002924DC">
        <w:t xml:space="preserve"> He </w:t>
      </w:r>
      <w:r w:rsidR="009E173C" w:rsidRPr="002924DC">
        <w:t xml:space="preserve">and colleague Frank </w:t>
      </w:r>
      <w:proofErr w:type="spellStart"/>
      <w:r w:rsidR="009E173C" w:rsidRPr="002924DC">
        <w:t>Zurcher</w:t>
      </w:r>
      <w:proofErr w:type="spellEnd"/>
      <w:r w:rsidR="009E173C" w:rsidRPr="002924DC">
        <w:t xml:space="preserve"> similarly incorporated the concept of </w:t>
      </w:r>
      <w:r w:rsidR="00890ADF" w:rsidRPr="002924DC">
        <w:t xml:space="preserve">the </w:t>
      </w:r>
      <w:r w:rsidR="009E173C" w:rsidRPr="002924DC">
        <w:t>concurrent existence of several representations of the overall system being modeled, at differing levels of abstraction</w:t>
      </w:r>
      <w:r w:rsidR="00890ADF" w:rsidRPr="002924DC">
        <w:t>,</w:t>
      </w:r>
      <w:r w:rsidRPr="002924DC">
        <w:t xml:space="preserve"> in their Iterative Multi-Level </w:t>
      </w:r>
      <w:proofErr w:type="spellStart"/>
      <w:r w:rsidRPr="002924DC">
        <w:t>Modelling</w:t>
      </w:r>
      <w:proofErr w:type="spellEnd"/>
      <w:r w:rsidRPr="002924DC">
        <w:t xml:space="preserve"> System</w:t>
      </w:r>
      <w:r w:rsidR="00EE546A">
        <w:t xml:space="preserve"> [</w:t>
      </w:r>
      <w:r w:rsidR="00481D03" w:rsidRPr="003C0A75">
        <w:t>28</w:t>
      </w:r>
      <w:r w:rsidRPr="003C0A75">
        <w:t>]</w:t>
      </w:r>
      <w:r w:rsidR="00206392">
        <w:t>.</w:t>
      </w:r>
    </w:p>
    <w:p w:rsidR="00DC21AE" w:rsidRPr="003C0A75" w:rsidRDefault="00751F23" w:rsidP="0029485A">
      <w:pPr>
        <w:spacing w:before="120"/>
      </w:pPr>
      <w:r>
        <w:t>It seems that t</w:t>
      </w:r>
      <w:r w:rsidR="004E69CC" w:rsidRPr="002924DC">
        <w:t>hese</w:t>
      </w:r>
      <w:r w:rsidR="009E173C" w:rsidRPr="002924DC">
        <w:t xml:space="preserve"> issues were </w:t>
      </w:r>
      <w:r w:rsidR="00675127" w:rsidRPr="002924DC">
        <w:t xml:space="preserve">suddenly </w:t>
      </w:r>
      <w:r w:rsidR="009E173C" w:rsidRPr="002924DC">
        <w:t>in the air</w:t>
      </w:r>
      <w:r w:rsidR="00856BA0" w:rsidRPr="002924DC">
        <w:t>,</w:t>
      </w:r>
      <w:r w:rsidR="009E173C" w:rsidRPr="002924DC">
        <w:t xml:space="preserve"> as people struggled to cope with the </w:t>
      </w:r>
      <w:r w:rsidR="00F4284D" w:rsidRPr="002924DC">
        <w:t xml:space="preserve">newfound </w:t>
      </w:r>
      <w:r w:rsidR="009E173C" w:rsidRPr="002924DC">
        <w:t xml:space="preserve">complexity of </w:t>
      </w:r>
      <w:r w:rsidR="00F4284D" w:rsidRPr="002924DC">
        <w:t xml:space="preserve">very </w:t>
      </w:r>
      <w:r w:rsidR="009E173C" w:rsidRPr="002924DC">
        <w:t xml:space="preserve">ambitious hardware and software projects </w:t>
      </w:r>
      <w:r w:rsidR="00856BA0" w:rsidRPr="002924DC">
        <w:t>back then</w:t>
      </w:r>
      <w:r w:rsidR="00890ADF" w:rsidRPr="002924DC">
        <w:t xml:space="preserve"> </w:t>
      </w:r>
      <w:r w:rsidR="009E173C" w:rsidRPr="002924DC">
        <w:t xml:space="preserve">– </w:t>
      </w:r>
      <w:r w:rsidR="00675127" w:rsidRPr="002924DC">
        <w:t>as seen</w:t>
      </w:r>
      <w:r w:rsidR="009E173C" w:rsidRPr="002924DC">
        <w:t xml:space="preserve"> </w:t>
      </w:r>
      <w:r w:rsidR="00F4284D" w:rsidRPr="002924DC">
        <w:t xml:space="preserve">also </w:t>
      </w:r>
      <w:r w:rsidR="009E173C" w:rsidRPr="002924DC">
        <w:t>in the works of Nicklaus Wirth,</w:t>
      </w:r>
      <w:r w:rsidR="00675127" w:rsidRPr="002924DC">
        <w:t xml:space="preserve"> </w:t>
      </w:r>
      <w:proofErr w:type="spellStart"/>
      <w:r w:rsidR="00675127" w:rsidRPr="002924DC">
        <w:t>Edsger</w:t>
      </w:r>
      <w:proofErr w:type="spellEnd"/>
      <w:r w:rsidR="00675127" w:rsidRPr="002924DC">
        <w:t xml:space="preserve"> </w:t>
      </w:r>
      <w:proofErr w:type="spellStart"/>
      <w:r w:rsidR="00675127" w:rsidRPr="002924DC">
        <w:t>Dijkstra</w:t>
      </w:r>
      <w:proofErr w:type="spellEnd"/>
      <w:r w:rsidR="00675127" w:rsidRPr="002924DC">
        <w:t xml:space="preserve">, </w:t>
      </w:r>
      <w:r w:rsidR="00675127" w:rsidRPr="002924DC">
        <w:rPr>
          <w:bCs/>
        </w:rPr>
        <w:t>Ole-Johan Dahl</w:t>
      </w:r>
      <w:r w:rsidR="00675127" w:rsidRPr="002924DC">
        <w:t xml:space="preserve"> </w:t>
      </w:r>
      <w:r w:rsidR="00206392">
        <w:t xml:space="preserve">and Tony Hoare </w:t>
      </w:r>
      <w:r w:rsidR="00EE546A">
        <w:t>[</w:t>
      </w:r>
      <w:r w:rsidR="00481D03" w:rsidRPr="003C0A75">
        <w:t>29</w:t>
      </w:r>
      <w:r w:rsidR="00F4284D" w:rsidRPr="003C0A75">
        <w:t xml:space="preserve">, </w:t>
      </w:r>
      <w:r w:rsidR="004A4BEF" w:rsidRPr="003C0A75">
        <w:t>30</w:t>
      </w:r>
      <w:r w:rsidR="00F4284D" w:rsidRPr="003C0A75">
        <w:t xml:space="preserve">, </w:t>
      </w:r>
      <w:proofErr w:type="gramStart"/>
      <w:r w:rsidR="004A4BEF" w:rsidRPr="003C0A75">
        <w:t>31</w:t>
      </w:r>
      <w:proofErr w:type="gramEnd"/>
      <w:r w:rsidR="00F4284D" w:rsidRPr="003C0A75">
        <w:t>]</w:t>
      </w:r>
      <w:r w:rsidR="00206392">
        <w:t>.</w:t>
      </w:r>
      <w:r w:rsidR="00F4284D" w:rsidRPr="003C0A75">
        <w:t xml:space="preserve"> </w:t>
      </w:r>
      <w:r w:rsidR="00675127" w:rsidRPr="002924DC">
        <w:t>C</w:t>
      </w:r>
      <w:r w:rsidR="009E173C" w:rsidRPr="002924DC">
        <w:t xml:space="preserve">omplexity management </w:t>
      </w:r>
      <w:r w:rsidR="00675127" w:rsidRPr="002924DC">
        <w:t xml:space="preserve">in system design </w:t>
      </w:r>
      <w:r w:rsidR="009E173C" w:rsidRPr="002924DC">
        <w:t xml:space="preserve">was brought to even wider attention by Fred Brooks, </w:t>
      </w:r>
      <w:r w:rsidR="009E173C" w:rsidRPr="002924DC">
        <w:lastRenderedPageBreak/>
        <w:t xml:space="preserve">when he published his famous book </w:t>
      </w:r>
      <w:r w:rsidR="009E173C" w:rsidRPr="002924DC">
        <w:rPr>
          <w:i/>
        </w:rPr>
        <w:t>The Mythical Man-Month</w:t>
      </w:r>
      <w:r w:rsidR="00206392">
        <w:t xml:space="preserve"> </w:t>
      </w:r>
      <w:r w:rsidR="00EE546A">
        <w:t>[</w:t>
      </w:r>
      <w:r w:rsidR="004A4BEF" w:rsidRPr="003C0A75">
        <w:t>32</w:t>
      </w:r>
      <w:r w:rsidR="009E173C" w:rsidRPr="003C0A75">
        <w:t>]</w:t>
      </w:r>
      <w:r w:rsidR="00206392">
        <w:t>,</w:t>
      </w:r>
      <w:r w:rsidR="009E173C" w:rsidRPr="002924DC">
        <w:t xml:space="preserve"> about his experiences in managing the development of the S/360 operating system. </w:t>
      </w:r>
    </w:p>
    <w:p w:rsidR="00DC21AE" w:rsidRDefault="007B6A77" w:rsidP="0029485A">
      <w:pPr>
        <w:spacing w:before="120"/>
      </w:pPr>
      <w:r w:rsidRPr="002924DC">
        <w:t xml:space="preserve">I completed the design process report in the summer of 1968, and it was distributed as an </w:t>
      </w:r>
      <w:r w:rsidR="00206392">
        <w:t>ACS Memorandum entitled: “</w:t>
      </w:r>
      <w:r w:rsidRPr="002924DC">
        <w:t>The Computer Design Process: A Propose</w:t>
      </w:r>
      <w:r w:rsidR="00206392">
        <w:t>d Plan for ACS,” August 6, 1968</w:t>
      </w:r>
      <w:r w:rsidR="00EE546A">
        <w:t xml:space="preserve"> [</w:t>
      </w:r>
      <w:r w:rsidR="00481D03" w:rsidRPr="003C0A75">
        <w:t>27</w:t>
      </w:r>
      <w:r w:rsidRPr="003C0A75">
        <w:t>]</w:t>
      </w:r>
      <w:r w:rsidR="00206392">
        <w:t>.</w:t>
      </w:r>
      <w:r w:rsidR="00D00EB3" w:rsidRPr="002924DC">
        <w:t xml:space="preserve"> Figures 1 and 2 above were taken from that report.</w:t>
      </w:r>
    </w:p>
    <w:p w:rsidR="00DC21AE" w:rsidRDefault="00D00EB3" w:rsidP="0029485A">
      <w:pPr>
        <w:spacing w:before="120"/>
        <w:ind w:firstLine="230"/>
      </w:pPr>
      <w:r w:rsidRPr="002924DC">
        <w:t>The</w:t>
      </w:r>
      <w:r w:rsidR="001249EA" w:rsidRPr="002924DC">
        <w:t>se</w:t>
      </w:r>
      <w:r w:rsidRPr="002924DC">
        <w:t xml:space="preserve"> many</w:t>
      </w:r>
      <w:r w:rsidR="00C23B1B" w:rsidRPr="002924DC">
        <w:t xml:space="preserve"> lessons deeply affected my later work in VLSI</w:t>
      </w:r>
      <w:r w:rsidR="00E813AE" w:rsidRPr="002924DC">
        <w:t xml:space="preserve">, </w:t>
      </w:r>
      <w:r w:rsidR="001249EA" w:rsidRPr="002924DC">
        <w:t>for that</w:t>
      </w:r>
      <w:r w:rsidR="00CC4A13" w:rsidRPr="002924DC">
        <w:t xml:space="preserve"> </w:t>
      </w:r>
      <w:r w:rsidRPr="002924DC">
        <w:t xml:space="preserve">later </w:t>
      </w:r>
      <w:r w:rsidR="00CC4A13" w:rsidRPr="002924DC">
        <w:t xml:space="preserve">work </w:t>
      </w:r>
      <w:r w:rsidR="00C23B1B" w:rsidRPr="002924DC">
        <w:t xml:space="preserve">involved not just </w:t>
      </w:r>
      <w:r w:rsidR="001249EA" w:rsidRPr="002924DC">
        <w:t>a</w:t>
      </w:r>
      <w:r w:rsidR="00A545F4" w:rsidRPr="002924DC">
        <w:t xml:space="preserve"> </w:t>
      </w:r>
      <w:r w:rsidR="00C23B1B" w:rsidRPr="002924DC">
        <w:t xml:space="preserve">restructuring </w:t>
      </w:r>
      <w:r w:rsidR="001249EA" w:rsidRPr="002924DC">
        <w:t xml:space="preserve">of </w:t>
      </w:r>
      <w:r w:rsidR="00C23B1B" w:rsidRPr="002924DC">
        <w:t>the levels o</w:t>
      </w:r>
      <w:r w:rsidR="007B6A77" w:rsidRPr="002924DC">
        <w:t>f abstraction</w:t>
      </w:r>
      <w:r w:rsidR="001249EA" w:rsidRPr="002924DC">
        <w:t xml:space="preserve"> in digital design</w:t>
      </w:r>
      <w:r w:rsidR="007B6A77" w:rsidRPr="002924DC">
        <w:t>,</w:t>
      </w:r>
      <w:r w:rsidR="00C23B1B" w:rsidRPr="002924DC">
        <w:t xml:space="preserve"> but also </w:t>
      </w:r>
      <w:r w:rsidR="001249EA" w:rsidRPr="002924DC">
        <w:t xml:space="preserve">a </w:t>
      </w:r>
      <w:r w:rsidR="00C23B1B" w:rsidRPr="002924DC">
        <w:t xml:space="preserve">breaking down </w:t>
      </w:r>
      <w:r w:rsidR="001249EA" w:rsidRPr="002924DC">
        <w:t xml:space="preserve">of </w:t>
      </w:r>
      <w:r w:rsidR="00A545F4" w:rsidRPr="002924DC">
        <w:t>rigid technical, clan and class boundaries</w:t>
      </w:r>
      <w:r w:rsidR="00C23B1B" w:rsidRPr="002924DC">
        <w:t xml:space="preserve"> </w:t>
      </w:r>
      <w:r w:rsidR="004E69CC" w:rsidRPr="002924DC">
        <w:t>between</w:t>
      </w:r>
      <w:r w:rsidR="00C23B1B" w:rsidRPr="002924DC">
        <w:t xml:space="preserve"> the various levels</w:t>
      </w:r>
      <w:r w:rsidR="007B6A77" w:rsidRPr="002924DC">
        <w:t xml:space="preserve">, </w:t>
      </w:r>
      <w:r w:rsidR="004E69CC" w:rsidRPr="002924DC">
        <w:t>as well as the use of</w:t>
      </w:r>
      <w:r w:rsidR="007B6A77" w:rsidRPr="002924DC">
        <w:t xml:space="preserve"> </w:t>
      </w:r>
      <w:r w:rsidR="000761F8" w:rsidRPr="002924DC">
        <w:t>‘</w:t>
      </w:r>
      <w:r w:rsidR="00E813AE" w:rsidRPr="002924DC">
        <w:t>unusual methods</w:t>
      </w:r>
      <w:r w:rsidR="000761F8" w:rsidRPr="002924DC">
        <w:t>’</w:t>
      </w:r>
      <w:r w:rsidR="00E813AE" w:rsidRPr="002924DC">
        <w:t xml:space="preserve"> to propagate the results</w:t>
      </w:r>
      <w:r w:rsidR="00A545F4" w:rsidRPr="002924DC">
        <w:t xml:space="preserve">. </w:t>
      </w:r>
      <w:r w:rsidR="00EA6B6B" w:rsidRPr="002924DC">
        <w:t xml:space="preserve"> </w:t>
      </w:r>
      <w:r w:rsidR="00A545F4" w:rsidRPr="002924DC">
        <w:t>B</w:t>
      </w:r>
      <w:r w:rsidR="007B6A77" w:rsidRPr="002924DC">
        <w:t>ut that’</w:t>
      </w:r>
      <w:r w:rsidR="00E813AE" w:rsidRPr="002924DC">
        <w:t xml:space="preserve">s </w:t>
      </w:r>
      <w:r w:rsidR="00CC4A13" w:rsidRPr="002924DC">
        <w:t xml:space="preserve">another </w:t>
      </w:r>
      <w:r w:rsidR="00C57D05" w:rsidRPr="002924DC">
        <w:t>story</w:t>
      </w:r>
      <w:r w:rsidR="00E813AE" w:rsidRPr="002924DC">
        <w:t>!</w:t>
      </w:r>
    </w:p>
    <w:p w:rsidR="00DC21AE" w:rsidRDefault="00A164A5" w:rsidP="00482BF5">
      <w:pPr>
        <w:pStyle w:val="heading10"/>
      </w:pPr>
      <w:r>
        <w:t>The D</w:t>
      </w:r>
      <w:r w:rsidR="00A608F5" w:rsidRPr="002924DC">
        <w:t>emise of ACS</w:t>
      </w:r>
      <w:r>
        <w:t xml:space="preserve"> and E</w:t>
      </w:r>
      <w:r w:rsidR="00B0085A" w:rsidRPr="002924DC">
        <w:t>nd</w:t>
      </w:r>
      <w:r w:rsidR="000353E5" w:rsidRPr="002924DC">
        <w:t>ing</w:t>
      </w:r>
      <w:r>
        <w:t xml:space="preserve"> of My Early C</w:t>
      </w:r>
      <w:r w:rsidR="00B0085A" w:rsidRPr="002924DC">
        <w:t>areer</w:t>
      </w:r>
    </w:p>
    <w:p w:rsidR="00DC21AE" w:rsidRDefault="00146586" w:rsidP="00482BF5">
      <w:pPr>
        <w:pStyle w:val="p1a"/>
      </w:pPr>
      <w:r w:rsidRPr="002924DC">
        <w:t>Just as I was making great progress in my design process work, everything came crashing down – on all fronts.</w:t>
      </w:r>
      <w:r w:rsidR="00EA6B6B" w:rsidRPr="002924DC">
        <w:t xml:space="preserve"> </w:t>
      </w:r>
    </w:p>
    <w:p w:rsidR="00DC21AE" w:rsidRDefault="008F4E77" w:rsidP="0029485A">
      <w:pPr>
        <w:spacing w:before="120"/>
        <w:ind w:firstLine="230"/>
      </w:pPr>
      <w:r w:rsidRPr="002924DC">
        <w:t xml:space="preserve">In hindsight, it is now recognized that had the ACS-1 been successfully built, it would have been </w:t>
      </w:r>
      <w:r w:rsidRPr="002924DC">
        <w:rPr>
          <w:i/>
        </w:rPr>
        <w:t>the</w:t>
      </w:r>
      <w:r w:rsidRPr="002924DC">
        <w:t xml:space="preserve"> premier supercomputer of the era</w:t>
      </w:r>
      <w:r w:rsidR="00EE546A">
        <w:t xml:space="preserve"> [</w:t>
      </w:r>
      <w:r w:rsidRPr="003C0A75">
        <w:t>4]</w:t>
      </w:r>
      <w:r w:rsidRPr="002924DC">
        <w:t xml:space="preserve">, eclipsing both the CDC 7600 and the IBM Model 91. But, that was not to be. </w:t>
      </w:r>
      <w:r w:rsidR="00B52639" w:rsidRPr="00B52639">
        <w:t xml:space="preserve">Gene Amdahl had long advocated that the ACS efforts be focused on </w:t>
      </w:r>
      <w:proofErr w:type="gramStart"/>
      <w:r w:rsidR="00B52639" w:rsidRPr="00B52639">
        <w:t>a</w:t>
      </w:r>
      <w:proofErr w:type="gramEnd"/>
      <w:r w:rsidR="00B52639">
        <w:t xml:space="preserve"> S/360-</w:t>
      </w:r>
      <w:r w:rsidR="00B52639" w:rsidRPr="00B52639">
        <w:t xml:space="preserve">compatible supercomputer. </w:t>
      </w:r>
      <w:r>
        <w:t xml:space="preserve"> In late 1967 his views were brought more strongly to the attention of SDD management, and t</w:t>
      </w:r>
      <w:r w:rsidRPr="002924DC">
        <w:t xml:space="preserve">he ACS-1 </w:t>
      </w:r>
      <w:r>
        <w:t xml:space="preserve">soon </w:t>
      </w:r>
      <w:r w:rsidRPr="002924DC">
        <w:t xml:space="preserve">became victim of the </w:t>
      </w:r>
      <w:r>
        <w:t>resulting</w:t>
      </w:r>
      <w:r w:rsidRPr="002924DC">
        <w:t xml:space="preserve"> techno-political confrontation</w:t>
      </w:r>
      <w:r>
        <w:t xml:space="preserve">. </w:t>
      </w:r>
    </w:p>
    <w:p w:rsidR="00DC21AE" w:rsidRDefault="00B52639" w:rsidP="0029485A">
      <w:pPr>
        <w:spacing w:before="120"/>
        <w:ind w:firstLine="230"/>
      </w:pPr>
      <w:r>
        <w:t>The m</w:t>
      </w:r>
      <w:r w:rsidRPr="00B52639">
        <w:t xml:space="preserve">ajor troubles began shortly after Herb </w:t>
      </w:r>
      <w:proofErr w:type="spellStart"/>
      <w:r w:rsidRPr="00B52639">
        <w:t>Schorr</w:t>
      </w:r>
      <w:proofErr w:type="spellEnd"/>
      <w:r w:rsidRPr="00B52639">
        <w:t xml:space="preserve"> and others</w:t>
      </w:r>
      <w:r>
        <w:t xml:space="preserve"> </w:t>
      </w:r>
      <w:r w:rsidRPr="00B52639">
        <w:t>presented the ACS-1 design and schedule to a review committee in</w:t>
      </w:r>
      <w:r>
        <w:t xml:space="preserve"> </w:t>
      </w:r>
      <w:r w:rsidRPr="00B52639">
        <w:t xml:space="preserve">November 1967.  </w:t>
      </w:r>
      <w:r>
        <w:t>The first customer ship of ACS-1,</w:t>
      </w:r>
      <w:r w:rsidRPr="00B52639">
        <w:t xml:space="preserve"> </w:t>
      </w:r>
      <w:r>
        <w:t>which</w:t>
      </w:r>
      <w:r w:rsidRPr="00B52639">
        <w:t xml:space="preserve"> included an OS</w:t>
      </w:r>
      <w:r>
        <w:t xml:space="preserve"> </w:t>
      </w:r>
      <w:r w:rsidRPr="00B52639">
        <w:t>and a complete set of compilers and utilities</w:t>
      </w:r>
      <w:r>
        <w:t>,</w:t>
      </w:r>
      <w:r w:rsidRPr="00B52639">
        <w:t xml:space="preserve"> was not projected until</w:t>
      </w:r>
      <w:r>
        <w:t xml:space="preserve"> </w:t>
      </w:r>
      <w:r w:rsidRPr="00B52639">
        <w:t>four y</w:t>
      </w:r>
      <w:r>
        <w:t xml:space="preserve">ears in the future – and </w:t>
      </w:r>
      <w:r w:rsidRPr="00B52639">
        <w:t>a rough estimate of software expenses</w:t>
      </w:r>
      <w:r>
        <w:t xml:space="preserve"> </w:t>
      </w:r>
      <w:r w:rsidRPr="00B52639">
        <w:t xml:space="preserve">was given of $15M.  </w:t>
      </w:r>
      <w:r w:rsidR="00BE1E8A">
        <w:t xml:space="preserve">As a result, </w:t>
      </w:r>
      <w:r w:rsidRPr="00B52639">
        <w:t xml:space="preserve">Harwood </w:t>
      </w:r>
      <w:proofErr w:type="spellStart"/>
      <w:r w:rsidRPr="00B52639">
        <w:t>Kolsky</w:t>
      </w:r>
      <w:proofErr w:type="spellEnd"/>
      <w:r w:rsidRPr="00B52639">
        <w:t xml:space="preserve"> was sent to meet with Amdahl in</w:t>
      </w:r>
      <w:r>
        <w:t xml:space="preserve"> </w:t>
      </w:r>
      <w:r w:rsidRPr="00B52639">
        <w:t xml:space="preserve">December to investigate Amdahl's ideas for </w:t>
      </w:r>
      <w:proofErr w:type="gramStart"/>
      <w:r w:rsidRPr="00B52639">
        <w:t>a</w:t>
      </w:r>
      <w:proofErr w:type="gramEnd"/>
      <w:r w:rsidRPr="00B52639">
        <w:t xml:space="preserve"> S/360-compatible alternate</w:t>
      </w:r>
      <w:r>
        <w:t xml:space="preserve"> </w:t>
      </w:r>
      <w:r w:rsidRPr="00B52639">
        <w:t>version of ACS</w:t>
      </w:r>
      <w:r w:rsidR="00EE546A">
        <w:t xml:space="preserve"> [</w:t>
      </w:r>
      <w:r w:rsidR="008F4E77" w:rsidRPr="003C0A75">
        <w:t>1]</w:t>
      </w:r>
      <w:r w:rsidR="00206392">
        <w:t>.</w:t>
      </w:r>
    </w:p>
    <w:p w:rsidR="00DC21AE" w:rsidRDefault="00890ADF" w:rsidP="0029485A">
      <w:pPr>
        <w:spacing w:before="120"/>
        <w:ind w:firstLine="230"/>
      </w:pPr>
      <w:r w:rsidRPr="002924DC">
        <w:t>At</w:t>
      </w:r>
      <w:r w:rsidR="0064698B" w:rsidRPr="002924DC">
        <w:t xml:space="preserve"> that very same time, </w:t>
      </w:r>
      <w:r w:rsidR="003912D8" w:rsidRPr="002924DC">
        <w:t xml:space="preserve">I </w:t>
      </w:r>
      <w:r w:rsidRPr="002924DC">
        <w:t>was</w:t>
      </w:r>
      <w:r w:rsidR="003912D8" w:rsidRPr="002924DC">
        <w:t xml:space="preserve"> </w:t>
      </w:r>
      <w:r w:rsidR="00EE078C" w:rsidRPr="002924DC">
        <w:t xml:space="preserve">sidelined </w:t>
      </w:r>
      <w:r w:rsidR="006202AC" w:rsidRPr="002924DC">
        <w:t xml:space="preserve">and </w:t>
      </w:r>
      <w:r w:rsidRPr="002924DC">
        <w:t>pushed</w:t>
      </w:r>
      <w:r w:rsidR="009E29EB" w:rsidRPr="002924DC">
        <w:t xml:space="preserve"> </w:t>
      </w:r>
      <w:r w:rsidR="006202AC" w:rsidRPr="002924DC">
        <w:t>out of the loop</w:t>
      </w:r>
      <w:r w:rsidR="00653F45" w:rsidRPr="002924DC">
        <w:t>,</w:t>
      </w:r>
      <w:r w:rsidR="009E29EB" w:rsidRPr="002924DC">
        <w:t xml:space="preserve"> </w:t>
      </w:r>
      <w:r w:rsidR="00887509" w:rsidRPr="002924DC">
        <w:t>for reasons clarified below</w:t>
      </w:r>
      <w:r w:rsidR="003259A2" w:rsidRPr="002924DC">
        <w:t xml:space="preserve">. </w:t>
      </w:r>
      <w:r w:rsidR="00EE078C" w:rsidRPr="002924DC">
        <w:t xml:space="preserve">I </w:t>
      </w:r>
      <w:r w:rsidR="00EB584A" w:rsidRPr="002924DC">
        <w:t>sensed</w:t>
      </w:r>
      <w:r w:rsidR="00EE078C" w:rsidRPr="002924DC">
        <w:t xml:space="preserve"> s</w:t>
      </w:r>
      <w:r w:rsidR="00EB584A" w:rsidRPr="002924DC">
        <w:t>omething terrible was happening</w:t>
      </w:r>
      <w:r w:rsidR="00EA6B6B" w:rsidRPr="002924DC">
        <w:t xml:space="preserve"> at ACS</w:t>
      </w:r>
      <w:r w:rsidR="00EB584A" w:rsidRPr="002924DC">
        <w:t>,</w:t>
      </w:r>
      <w:r w:rsidR="00EE078C" w:rsidRPr="002924DC">
        <w:t xml:space="preserve"> </w:t>
      </w:r>
      <w:r w:rsidR="00653F45" w:rsidRPr="002924DC">
        <w:t>but</w:t>
      </w:r>
      <w:r w:rsidR="00EE078C" w:rsidRPr="002924DC">
        <w:t xml:space="preserve"> had </w:t>
      </w:r>
      <w:r w:rsidR="006C3403" w:rsidRPr="002924DC">
        <w:t xml:space="preserve">no </w:t>
      </w:r>
      <w:r w:rsidR="00F94B51" w:rsidRPr="002924DC">
        <w:t>knowledge of</w:t>
      </w:r>
      <w:r w:rsidR="00EE078C" w:rsidRPr="002924DC">
        <w:t xml:space="preserve"> the </w:t>
      </w:r>
      <w:r w:rsidR="003259A2" w:rsidRPr="002924DC">
        <w:t>details</w:t>
      </w:r>
      <w:r w:rsidR="00887509" w:rsidRPr="002924DC">
        <w:t xml:space="preserve">. </w:t>
      </w:r>
      <w:r w:rsidR="003259A2" w:rsidRPr="002924DC">
        <w:t xml:space="preserve">One thing I </w:t>
      </w:r>
      <w:r w:rsidR="005D057D" w:rsidRPr="002924DC">
        <w:t xml:space="preserve">do </w:t>
      </w:r>
      <w:r w:rsidR="003259A2" w:rsidRPr="002924DC">
        <w:t xml:space="preserve">know: no one </w:t>
      </w:r>
      <w:r w:rsidR="00F94B51" w:rsidRPr="002924DC">
        <w:t xml:space="preserve">ever </w:t>
      </w:r>
      <w:r w:rsidR="003259A2" w:rsidRPr="002924DC">
        <w:t>ask</w:t>
      </w:r>
      <w:r w:rsidR="00EE73C5" w:rsidRPr="002924DC">
        <w:t>ed</w:t>
      </w:r>
      <w:r w:rsidR="00B21862" w:rsidRPr="002924DC">
        <w:t xml:space="preserve"> me</w:t>
      </w:r>
      <w:r w:rsidR="003259A2" w:rsidRPr="002924DC">
        <w:t xml:space="preserve"> for help in defending </w:t>
      </w:r>
      <w:r w:rsidR="00EE73C5" w:rsidRPr="002924DC">
        <w:t>the ACS-1</w:t>
      </w:r>
      <w:r w:rsidRPr="002924DC">
        <w:t>.</w:t>
      </w:r>
      <w:r w:rsidR="005D057D" w:rsidRPr="002924DC">
        <w:t xml:space="preserve"> </w:t>
      </w:r>
      <w:r w:rsidRPr="002924DC">
        <w:t xml:space="preserve">No one ever asked for explanations regarding </w:t>
      </w:r>
      <w:r w:rsidR="005D057D" w:rsidRPr="002924DC">
        <w:t xml:space="preserve">the </w:t>
      </w:r>
      <w:r w:rsidR="00F94B51" w:rsidRPr="002924DC">
        <w:t>inner workings of the</w:t>
      </w:r>
      <w:r w:rsidR="00EB584A" w:rsidRPr="002924DC">
        <w:t xml:space="preserve"> </w:t>
      </w:r>
      <w:r w:rsidR="00F94B51" w:rsidRPr="002924DC">
        <w:t xml:space="preserve">machine </w:t>
      </w:r>
      <w:r w:rsidR="005D057D" w:rsidRPr="002924DC">
        <w:t>architecture</w:t>
      </w:r>
      <w:r w:rsidRPr="002924DC">
        <w:t>,</w:t>
      </w:r>
      <w:r w:rsidR="005D057D" w:rsidRPr="002924DC">
        <w:t xml:space="preserve"> </w:t>
      </w:r>
      <w:r w:rsidR="00B21862" w:rsidRPr="002924DC">
        <w:t>or for revelations of</w:t>
      </w:r>
      <w:r w:rsidRPr="002924DC">
        <w:t xml:space="preserve"> </w:t>
      </w:r>
      <w:r w:rsidR="00F94B51" w:rsidRPr="002924DC">
        <w:t>its</w:t>
      </w:r>
      <w:r w:rsidR="005D057D" w:rsidRPr="002924DC">
        <w:t xml:space="preserve"> </w:t>
      </w:r>
      <w:r w:rsidR="006202AC" w:rsidRPr="002924DC">
        <w:t xml:space="preserve">powerful </w:t>
      </w:r>
      <w:r w:rsidR="005D057D" w:rsidRPr="002924DC">
        <w:t>performance</w:t>
      </w:r>
      <w:r w:rsidR="00EE73C5" w:rsidRPr="002924DC">
        <w:t xml:space="preserve"> </w:t>
      </w:r>
      <w:r w:rsidR="003259A2" w:rsidRPr="002924DC">
        <w:t xml:space="preserve">via </w:t>
      </w:r>
      <w:r w:rsidR="00B21862" w:rsidRPr="002924DC">
        <w:t xml:space="preserve">MPM </w:t>
      </w:r>
      <w:r w:rsidR="003259A2" w:rsidRPr="002924DC">
        <w:t>simulation runs.</w:t>
      </w:r>
      <w:r w:rsidR="00EA6B6B" w:rsidRPr="002924DC">
        <w:t xml:space="preserve"> </w:t>
      </w:r>
      <w:r w:rsidRPr="002924DC">
        <w:t>Instead</w:t>
      </w:r>
      <w:r w:rsidR="00B21862" w:rsidRPr="002924DC">
        <w:t>, out of the blue, it happened</w:t>
      </w:r>
      <w:r w:rsidR="00B52639">
        <w:t xml:space="preserve">: in May 1968 </w:t>
      </w:r>
      <w:r w:rsidRPr="002924DC">
        <w:t>the ACS-1 project was canceled and replaced with a project to build an “ACS360.”</w:t>
      </w:r>
    </w:p>
    <w:p w:rsidR="00DC21AE" w:rsidRDefault="00AD03AB" w:rsidP="0029485A">
      <w:pPr>
        <w:spacing w:before="120"/>
        <w:ind w:firstLine="230"/>
      </w:pPr>
      <w:r w:rsidRPr="002924DC">
        <w:t>I was devastated.</w:t>
      </w:r>
      <w:r w:rsidR="00890ADF" w:rsidRPr="002924DC">
        <w:t xml:space="preserve"> </w:t>
      </w:r>
      <w:r w:rsidR="003912D8" w:rsidRPr="002924DC">
        <w:t>How could this have happened</w:t>
      </w:r>
      <w:r w:rsidRPr="002924DC">
        <w:t>, I wondered</w:t>
      </w:r>
      <w:r w:rsidR="003912D8" w:rsidRPr="002924DC">
        <w:t>?</w:t>
      </w:r>
      <w:r w:rsidR="00F94B51" w:rsidRPr="002924DC">
        <w:t xml:space="preserve"> </w:t>
      </w:r>
      <w:r w:rsidR="0017689A" w:rsidRPr="002924DC">
        <w:t>And w</w:t>
      </w:r>
      <w:r w:rsidR="00F94B51" w:rsidRPr="002924DC">
        <w:t xml:space="preserve">hat fate </w:t>
      </w:r>
      <w:r w:rsidR="0017689A" w:rsidRPr="002924DC">
        <w:t>might</w:t>
      </w:r>
      <w:r w:rsidRPr="002924DC">
        <w:t xml:space="preserve"> befall </w:t>
      </w:r>
      <w:r w:rsidR="00F94B51" w:rsidRPr="002924DC">
        <w:t xml:space="preserve">the </w:t>
      </w:r>
      <w:r w:rsidR="0064698B" w:rsidRPr="002924DC">
        <w:t>cool</w:t>
      </w:r>
      <w:r w:rsidR="00F94B51" w:rsidRPr="002924DC">
        <w:t xml:space="preserve"> things accomplished there –</w:t>
      </w:r>
      <w:r w:rsidR="003912D8" w:rsidRPr="002924DC">
        <w:t xml:space="preserve"> </w:t>
      </w:r>
      <w:r w:rsidR="00F94B51" w:rsidRPr="002924DC">
        <w:t xml:space="preserve">including my </w:t>
      </w:r>
      <w:r w:rsidR="0064698B" w:rsidRPr="002924DC">
        <w:t xml:space="preserve">own </w:t>
      </w:r>
      <w:r w:rsidR="00F94B51" w:rsidRPr="002924DC">
        <w:t xml:space="preserve">work on DIS and </w:t>
      </w:r>
      <w:r w:rsidR="0064698B" w:rsidRPr="002924DC">
        <w:t xml:space="preserve">on the </w:t>
      </w:r>
      <w:r w:rsidR="00F94B51" w:rsidRPr="002924DC">
        <w:t xml:space="preserve">design </w:t>
      </w:r>
      <w:r w:rsidR="003912D8" w:rsidRPr="002924DC">
        <w:t xml:space="preserve">of the computer design process? </w:t>
      </w:r>
      <w:r w:rsidR="0064698B" w:rsidRPr="002924DC">
        <w:t>Such questions began to nag at me</w:t>
      </w:r>
      <w:r w:rsidR="0017689A" w:rsidRPr="002924DC">
        <w:t>,</w:t>
      </w:r>
      <w:r w:rsidR="003912D8" w:rsidRPr="002924DC">
        <w:t xml:space="preserve"> and </w:t>
      </w:r>
      <w:r w:rsidR="0017689A" w:rsidRPr="002924DC">
        <w:t>they’ve</w:t>
      </w:r>
      <w:r w:rsidR="0064698B" w:rsidRPr="002924DC">
        <w:t xml:space="preserve"> </w:t>
      </w:r>
      <w:r w:rsidR="003912D8" w:rsidRPr="002924DC">
        <w:t xml:space="preserve">stayed with me down </w:t>
      </w:r>
      <w:r w:rsidR="0064698B" w:rsidRPr="002924DC">
        <w:t>through the years</w:t>
      </w:r>
      <w:r w:rsidR="003912D8" w:rsidRPr="002924DC">
        <w:t>.</w:t>
      </w:r>
    </w:p>
    <w:p w:rsidR="00DC21AE" w:rsidRDefault="003912D8" w:rsidP="0029485A">
      <w:pPr>
        <w:spacing w:before="120"/>
        <w:ind w:firstLine="230"/>
      </w:pPr>
      <w:r w:rsidRPr="002924DC">
        <w:t>How</w:t>
      </w:r>
      <w:r w:rsidR="00AD03AB" w:rsidRPr="002924DC">
        <w:t xml:space="preserve">ever, I now had </w:t>
      </w:r>
      <w:r w:rsidR="00890ADF" w:rsidRPr="002924DC">
        <w:t xml:space="preserve">even </w:t>
      </w:r>
      <w:r w:rsidR="00AD03AB" w:rsidRPr="002924DC">
        <w:t>bigger pr</w:t>
      </w:r>
      <w:r w:rsidR="00890ADF" w:rsidRPr="002924DC">
        <w:t>oblems;</w:t>
      </w:r>
      <w:r w:rsidR="009E29EB" w:rsidRPr="002924DC">
        <w:t xml:space="preserve"> </w:t>
      </w:r>
      <w:r w:rsidR="00A608F5" w:rsidRPr="002924DC">
        <w:t xml:space="preserve">I was pioneering </w:t>
      </w:r>
      <w:r w:rsidR="006202AC" w:rsidRPr="002924DC">
        <w:t>down</w:t>
      </w:r>
      <w:r w:rsidR="00A608F5" w:rsidRPr="002924DC">
        <w:t xml:space="preserve"> another pat</w:t>
      </w:r>
      <w:r w:rsidR="006202AC" w:rsidRPr="002924DC">
        <w:t>h</w:t>
      </w:r>
      <w:r w:rsidR="00AD03AB" w:rsidRPr="002924DC">
        <w:t>,</w:t>
      </w:r>
      <w:r w:rsidRPr="002924DC">
        <w:t xml:space="preserve"> and </w:t>
      </w:r>
      <w:r w:rsidR="004C7E01" w:rsidRPr="002924DC">
        <w:t>things</w:t>
      </w:r>
      <w:r w:rsidRPr="002924DC">
        <w:t xml:space="preserve"> had run off the rails</w:t>
      </w:r>
      <w:r w:rsidR="006202AC" w:rsidRPr="002924DC">
        <w:t>.</w:t>
      </w:r>
      <w:r w:rsidR="00992D5F" w:rsidRPr="002924DC">
        <w:t xml:space="preserve"> </w:t>
      </w:r>
      <w:r w:rsidR="00AD03AB" w:rsidRPr="002924DC">
        <w:t>In early</w:t>
      </w:r>
      <w:r w:rsidRPr="002924DC">
        <w:t xml:space="preserve"> </w:t>
      </w:r>
      <w:r w:rsidR="00AD03AB" w:rsidRPr="002924DC">
        <w:t>1968</w:t>
      </w:r>
      <w:r w:rsidRPr="002924DC">
        <w:t xml:space="preserve"> I </w:t>
      </w:r>
      <w:r w:rsidR="00E94769" w:rsidRPr="002924DC">
        <w:t>a</w:t>
      </w:r>
      <w:r w:rsidR="00A608F5" w:rsidRPr="002924DC">
        <w:t xml:space="preserve">lerted </w:t>
      </w:r>
      <w:r w:rsidR="008D325D" w:rsidRPr="002924DC">
        <w:t xml:space="preserve">Wally Koch, </w:t>
      </w:r>
      <w:r w:rsidR="00890ADF" w:rsidRPr="002924DC">
        <w:t>IBM-</w:t>
      </w:r>
      <w:r w:rsidR="008D325D" w:rsidRPr="002924DC">
        <w:t xml:space="preserve">ACS personnel </w:t>
      </w:r>
      <w:r w:rsidR="00FB15D8" w:rsidRPr="002924DC">
        <w:t>manager</w:t>
      </w:r>
      <w:r w:rsidR="008D325D" w:rsidRPr="002924DC">
        <w:t xml:space="preserve">, </w:t>
      </w:r>
      <w:r w:rsidR="00A608F5" w:rsidRPr="002924DC">
        <w:t>that I was undertaking a gender transition</w:t>
      </w:r>
      <w:r w:rsidRPr="002924DC">
        <w:t xml:space="preserve"> </w:t>
      </w:r>
      <w:r w:rsidR="00A608F5" w:rsidRPr="002924DC">
        <w:t xml:space="preserve">to resolve a terrible existential situation I had faced since childhood. I was hoping to quietly maintain </w:t>
      </w:r>
      <w:r w:rsidR="006C3403" w:rsidRPr="002924DC">
        <w:t xml:space="preserve">my </w:t>
      </w:r>
      <w:r w:rsidR="00A608F5" w:rsidRPr="002924DC">
        <w:t>employmen</w:t>
      </w:r>
      <w:r w:rsidR="005B21DC" w:rsidRPr="002924DC">
        <w:t>t</w:t>
      </w:r>
      <w:r w:rsidR="0017689A" w:rsidRPr="002924DC">
        <w:t xml:space="preserve"> during that difficult period</w:t>
      </w:r>
      <w:r w:rsidR="000760CC" w:rsidRPr="002924DC">
        <w:t xml:space="preserve">, in order to survive </w:t>
      </w:r>
      <w:r w:rsidR="008D325D" w:rsidRPr="002924DC">
        <w:t>the ordeal</w:t>
      </w:r>
      <w:r w:rsidR="000760CC" w:rsidRPr="002924DC">
        <w:t xml:space="preserve"> ahead</w:t>
      </w:r>
      <w:r w:rsidR="0017689A" w:rsidRPr="002924DC">
        <w:t xml:space="preserve">. </w:t>
      </w:r>
    </w:p>
    <w:p w:rsidR="00DC21AE" w:rsidRDefault="0017689A" w:rsidP="0029485A">
      <w:pPr>
        <w:spacing w:before="120"/>
        <w:ind w:firstLine="230"/>
      </w:pPr>
      <w:r w:rsidRPr="002924DC">
        <w:t xml:space="preserve">Wally was very supportive, </w:t>
      </w:r>
      <w:r w:rsidR="004025EB">
        <w:t>as was Gene Amdahl, when (</w:t>
      </w:r>
      <w:r w:rsidR="00FB15D8" w:rsidRPr="002924DC">
        <w:t xml:space="preserve">as the new Director of ACS) he </w:t>
      </w:r>
      <w:r w:rsidR="004025EB">
        <w:t xml:space="preserve">later </w:t>
      </w:r>
      <w:r w:rsidR="000760CC" w:rsidRPr="002924DC">
        <w:t xml:space="preserve">learned about </w:t>
      </w:r>
      <w:r w:rsidR="003301DD" w:rsidRPr="002924DC">
        <w:t>the situation</w:t>
      </w:r>
      <w:r w:rsidR="000760CC" w:rsidRPr="002924DC">
        <w:t>. For some months everything</w:t>
      </w:r>
      <w:r w:rsidR="00386062" w:rsidRPr="002924DC">
        <w:t xml:space="preserve"> </w:t>
      </w:r>
      <w:r w:rsidR="00EA6B6B" w:rsidRPr="002924DC">
        <w:t xml:space="preserve">had </w:t>
      </w:r>
      <w:r w:rsidR="00386062" w:rsidRPr="002924DC">
        <w:t xml:space="preserve">seemed to </w:t>
      </w:r>
      <w:r w:rsidR="006C3403" w:rsidRPr="002924DC">
        <w:t>be going</w:t>
      </w:r>
      <w:r w:rsidR="00386062" w:rsidRPr="002924DC">
        <w:t xml:space="preserve"> well</w:t>
      </w:r>
      <w:r w:rsidR="006C227A" w:rsidRPr="002924DC">
        <w:t>, even after Wally talked about it wi</w:t>
      </w:r>
      <w:r w:rsidR="00EA6B6B" w:rsidRPr="002924DC">
        <w:t>th Don Miller, Director of SDD P</w:t>
      </w:r>
      <w:r w:rsidR="006C227A" w:rsidRPr="002924DC">
        <w:t>ersonnel</w:t>
      </w:r>
      <w:r w:rsidR="00386062" w:rsidRPr="002924DC">
        <w:t xml:space="preserve">. I was </w:t>
      </w:r>
      <w:r w:rsidR="005B21DC" w:rsidRPr="002924DC">
        <w:t xml:space="preserve">even </w:t>
      </w:r>
      <w:r w:rsidR="00386062" w:rsidRPr="002924DC">
        <w:t xml:space="preserve">given assurances that </w:t>
      </w:r>
      <w:r w:rsidR="005D057D" w:rsidRPr="002924DC">
        <w:t>when I was ready to socially transition</w:t>
      </w:r>
      <w:r w:rsidR="006C5071" w:rsidRPr="002924DC">
        <w:t>,</w:t>
      </w:r>
      <w:r w:rsidR="005D057D" w:rsidRPr="002924DC">
        <w:t xml:space="preserve"> </w:t>
      </w:r>
      <w:r w:rsidR="00386062" w:rsidRPr="002924DC">
        <w:t xml:space="preserve">the company would find a way for me to </w:t>
      </w:r>
      <w:r w:rsidR="003301DD" w:rsidRPr="002924DC">
        <w:t xml:space="preserve">quietly </w:t>
      </w:r>
      <w:r w:rsidR="00386062" w:rsidRPr="002924DC">
        <w:t xml:space="preserve">transfer to another division </w:t>
      </w:r>
      <w:r w:rsidR="00890ADF" w:rsidRPr="002924DC">
        <w:t>with</w:t>
      </w:r>
      <w:r w:rsidR="00386062" w:rsidRPr="002924DC">
        <w:t xml:space="preserve"> a new identity</w:t>
      </w:r>
      <w:r w:rsidR="00885FFD" w:rsidRPr="002924DC">
        <w:t>.</w:t>
      </w:r>
      <w:r w:rsidR="006C3403" w:rsidRPr="002924DC">
        <w:t xml:space="preserve"> </w:t>
      </w:r>
    </w:p>
    <w:p w:rsidR="00DC21AE" w:rsidRDefault="006C227A" w:rsidP="0029485A">
      <w:pPr>
        <w:spacing w:before="120"/>
        <w:ind w:firstLine="230"/>
      </w:pPr>
      <w:r w:rsidRPr="002924DC">
        <w:lastRenderedPageBreak/>
        <w:t>However, that summer Miller</w:t>
      </w:r>
      <w:r w:rsidR="008A461F" w:rsidRPr="002924DC">
        <w:t xml:space="preserve"> </w:t>
      </w:r>
      <w:r w:rsidR="00D43BC7" w:rsidRPr="002924DC">
        <w:t>checked</w:t>
      </w:r>
      <w:r w:rsidR="00885FFD" w:rsidRPr="002924DC">
        <w:t xml:space="preserve"> </w:t>
      </w:r>
      <w:r w:rsidRPr="002924DC">
        <w:t xml:space="preserve">with Walt </w:t>
      </w:r>
      <w:proofErr w:type="spellStart"/>
      <w:r w:rsidRPr="002924DC">
        <w:t>Peddicord</w:t>
      </w:r>
      <w:proofErr w:type="spellEnd"/>
      <w:r w:rsidRPr="002924DC">
        <w:t xml:space="preserve">, IBM </w:t>
      </w:r>
      <w:r w:rsidR="00B333BF" w:rsidRPr="002924DC">
        <w:t>Vice President</w:t>
      </w:r>
      <w:r w:rsidRPr="002924DC">
        <w:t xml:space="preserve"> and Corporate Director of Personnel,</w:t>
      </w:r>
      <w:r w:rsidR="008A461F" w:rsidRPr="002924DC">
        <w:t xml:space="preserve"> </w:t>
      </w:r>
      <w:r w:rsidRPr="002924DC">
        <w:t>about</w:t>
      </w:r>
      <w:r w:rsidR="000760CC" w:rsidRPr="002924DC">
        <w:t xml:space="preserve"> </w:t>
      </w:r>
      <w:r w:rsidR="00B333BF" w:rsidRPr="002924DC">
        <w:t>how to handle my situation</w:t>
      </w:r>
      <w:r w:rsidRPr="002924DC">
        <w:t xml:space="preserve">.  </w:t>
      </w:r>
      <w:r w:rsidR="00B333BF" w:rsidRPr="002924DC">
        <w:t>Before long, I learned that</w:t>
      </w:r>
      <w:r w:rsidRPr="002924DC">
        <w:t xml:space="preserve"> the news </w:t>
      </w:r>
      <w:r w:rsidR="00B333BF" w:rsidRPr="002924DC">
        <w:t xml:space="preserve">had </w:t>
      </w:r>
      <w:r w:rsidRPr="002924DC">
        <w:t>reached</w:t>
      </w:r>
      <w:r w:rsidR="00336195" w:rsidRPr="002924DC">
        <w:t xml:space="preserve"> IBM’s M</w:t>
      </w:r>
      <w:r w:rsidR="003912D8" w:rsidRPr="002924DC">
        <w:t>edica</w:t>
      </w:r>
      <w:r w:rsidR="00336195" w:rsidRPr="002924DC">
        <w:t>l D</w:t>
      </w:r>
      <w:r w:rsidR="00867C57" w:rsidRPr="002924DC">
        <w:t>irector</w:t>
      </w:r>
      <w:r w:rsidR="00D43BC7" w:rsidRPr="002924DC">
        <w:t>, John Duffy. H</w:t>
      </w:r>
      <w:r w:rsidRPr="002924DC">
        <w:t>e</w:t>
      </w:r>
      <w:r w:rsidR="0040395E" w:rsidRPr="002924DC">
        <w:t xml:space="preserve"> </w:t>
      </w:r>
      <w:r w:rsidR="0017689A" w:rsidRPr="002924DC">
        <w:t xml:space="preserve">was not </w:t>
      </w:r>
      <w:r w:rsidR="00B333BF" w:rsidRPr="002924DC">
        <w:t xml:space="preserve">at all </w:t>
      </w:r>
      <w:r w:rsidR="0017689A" w:rsidRPr="002924DC">
        <w:t>supportive</w:t>
      </w:r>
      <w:r w:rsidR="000760CC" w:rsidRPr="002924DC">
        <w:t xml:space="preserve">. </w:t>
      </w:r>
    </w:p>
    <w:p w:rsidR="00DC21AE" w:rsidRDefault="007B68A1" w:rsidP="0029485A">
      <w:pPr>
        <w:spacing w:before="120"/>
      </w:pPr>
      <w:r w:rsidRPr="002924DC">
        <w:t>Duffy’s reaction</w:t>
      </w:r>
      <w:r w:rsidR="0053158A" w:rsidRPr="002924DC">
        <w:t xml:space="preserve"> </w:t>
      </w:r>
      <w:r w:rsidR="006C227A" w:rsidRPr="002924DC">
        <w:t xml:space="preserve">really </w:t>
      </w:r>
      <w:r w:rsidR="0053158A" w:rsidRPr="002924DC">
        <w:t>hurt</w:t>
      </w:r>
      <w:r w:rsidR="006C227A" w:rsidRPr="002924DC">
        <w:t>,</w:t>
      </w:r>
      <w:r w:rsidRPr="002924DC">
        <w:t xml:space="preserve"> but should not</w:t>
      </w:r>
      <w:r w:rsidR="0040395E" w:rsidRPr="002924DC">
        <w:t xml:space="preserve"> have </w:t>
      </w:r>
      <w:r w:rsidR="00336195" w:rsidRPr="002924DC">
        <w:t>been</w:t>
      </w:r>
      <w:r w:rsidR="0040395E" w:rsidRPr="002924DC">
        <w:t xml:space="preserve"> a surprise</w:t>
      </w:r>
      <w:r w:rsidR="00942BBF" w:rsidRPr="002924DC">
        <w:t>. M</w:t>
      </w:r>
      <w:r w:rsidR="001D49C5" w:rsidRPr="002924DC">
        <w:t>any</w:t>
      </w:r>
      <w:r w:rsidR="0040395E" w:rsidRPr="002924DC">
        <w:t xml:space="preserve"> </w:t>
      </w:r>
      <w:r w:rsidR="000760CC" w:rsidRPr="002924DC">
        <w:t xml:space="preserve">psychiatrists back then </w:t>
      </w:r>
      <w:r w:rsidR="0053158A" w:rsidRPr="002924DC">
        <w:t>presumed</w:t>
      </w:r>
      <w:r w:rsidR="00867C57" w:rsidRPr="002924DC">
        <w:t xml:space="preserve"> </w:t>
      </w:r>
      <w:r w:rsidRPr="002924DC">
        <w:t xml:space="preserve">that </w:t>
      </w:r>
      <w:r w:rsidR="000760CC" w:rsidRPr="002924DC">
        <w:t xml:space="preserve">gender </w:t>
      </w:r>
      <w:proofErr w:type="spellStart"/>
      <w:r w:rsidR="000760CC" w:rsidRPr="002924DC">
        <w:t>transitioners</w:t>
      </w:r>
      <w:proofErr w:type="spellEnd"/>
      <w:r w:rsidR="000760CC" w:rsidRPr="002924DC">
        <w:t xml:space="preserve"> </w:t>
      </w:r>
      <w:r w:rsidRPr="002924DC">
        <w:t xml:space="preserve">were </w:t>
      </w:r>
      <w:r w:rsidR="00EA6B6B" w:rsidRPr="002924DC">
        <w:t>profoundly</w:t>
      </w:r>
      <w:r w:rsidR="000760CC" w:rsidRPr="002924DC">
        <w:t xml:space="preserve"> </w:t>
      </w:r>
      <w:r w:rsidR="003E0F5B" w:rsidRPr="002924DC">
        <w:t>mentally ill</w:t>
      </w:r>
      <w:r w:rsidR="00942BBF" w:rsidRPr="002924DC">
        <w:t>,</w:t>
      </w:r>
      <w:r w:rsidR="006C227A" w:rsidRPr="002924DC">
        <w:t xml:space="preserve"> and </w:t>
      </w:r>
      <w:r w:rsidR="001D49C5" w:rsidRPr="002924DC">
        <w:t>often</w:t>
      </w:r>
      <w:r w:rsidR="006C227A" w:rsidRPr="002924DC">
        <w:t xml:space="preserve"> recommended </w:t>
      </w:r>
      <w:r w:rsidR="003301DD" w:rsidRPr="002924DC">
        <w:t xml:space="preserve">forced </w:t>
      </w:r>
      <w:r w:rsidR="006C227A" w:rsidRPr="002924DC">
        <w:t>institutionalization</w:t>
      </w:r>
      <w:r w:rsidR="00B333BF" w:rsidRPr="002924DC">
        <w:t xml:space="preserve"> of such people</w:t>
      </w:r>
      <w:r w:rsidR="0017689A" w:rsidRPr="002924DC">
        <w:t xml:space="preserve">. </w:t>
      </w:r>
      <w:r w:rsidR="006C227A" w:rsidRPr="002924DC">
        <w:t xml:space="preserve">Duffy never talked </w:t>
      </w:r>
      <w:r w:rsidR="003301DD" w:rsidRPr="002924DC">
        <w:t>to</w:t>
      </w:r>
      <w:r w:rsidR="006C227A" w:rsidRPr="002924DC">
        <w:t xml:space="preserve"> my medical caregiver, Harry Benjamin, M.D</w:t>
      </w:r>
      <w:r w:rsidR="00942BBF" w:rsidRPr="002924DC">
        <w:t xml:space="preserve">., to learn about his pioneering </w:t>
      </w:r>
      <w:r w:rsidR="003301DD" w:rsidRPr="002924DC">
        <w:t xml:space="preserve">new </w:t>
      </w:r>
      <w:r w:rsidR="00942BBF" w:rsidRPr="002924DC">
        <w:t xml:space="preserve">methods for </w:t>
      </w:r>
      <w:r w:rsidR="001D49C5" w:rsidRPr="002924DC">
        <w:t>compassionate assistance of</w:t>
      </w:r>
      <w:r w:rsidR="006C227A" w:rsidRPr="002924DC">
        <w:t xml:space="preserve"> </w:t>
      </w:r>
      <w:proofErr w:type="spellStart"/>
      <w:r w:rsidR="006C227A" w:rsidRPr="002924DC">
        <w:t>transitioners</w:t>
      </w:r>
      <w:proofErr w:type="spellEnd"/>
      <w:r w:rsidR="006C227A" w:rsidRPr="002924DC">
        <w:t xml:space="preserve">, nor did </w:t>
      </w:r>
      <w:r w:rsidR="00942BBF" w:rsidRPr="002924DC">
        <w:t>Duffy</w:t>
      </w:r>
      <w:r w:rsidR="006C227A" w:rsidRPr="002924DC">
        <w:t xml:space="preserve"> ever meet and talk with me.</w:t>
      </w:r>
      <w:r w:rsidR="00942BBF" w:rsidRPr="002924DC">
        <w:t xml:space="preserve"> </w:t>
      </w:r>
      <w:r w:rsidR="00460F2D" w:rsidRPr="002924DC">
        <w:t xml:space="preserve"> </w:t>
      </w:r>
      <w:r w:rsidR="00421DB9" w:rsidRPr="002924DC">
        <w:t>Soon afterwards</w:t>
      </w:r>
      <w:r w:rsidR="006C227A" w:rsidRPr="002924DC">
        <w:t xml:space="preserve">, </w:t>
      </w:r>
      <w:r w:rsidR="0017689A" w:rsidRPr="002924DC">
        <w:t xml:space="preserve">Wally </w:t>
      </w:r>
      <w:r w:rsidR="00942BBF" w:rsidRPr="002924DC">
        <w:t xml:space="preserve">Koch </w:t>
      </w:r>
      <w:r w:rsidR="00FE4B16" w:rsidRPr="002924DC">
        <w:t>told me</w:t>
      </w:r>
      <w:r w:rsidR="006C227A" w:rsidRPr="002924DC">
        <w:t xml:space="preserve"> </w:t>
      </w:r>
      <w:r w:rsidR="00336195" w:rsidRPr="002924DC">
        <w:t xml:space="preserve">that </w:t>
      </w:r>
      <w:r w:rsidR="000760CC" w:rsidRPr="002924DC">
        <w:t>the case</w:t>
      </w:r>
      <w:r w:rsidR="00FE4B16" w:rsidRPr="002924DC">
        <w:t xml:space="preserve"> </w:t>
      </w:r>
      <w:r w:rsidR="004C7E01" w:rsidRPr="002924DC">
        <w:t>had</w:t>
      </w:r>
      <w:r w:rsidR="003912D8" w:rsidRPr="002924DC">
        <w:t xml:space="preserve"> </w:t>
      </w:r>
      <w:r w:rsidRPr="002924DC">
        <w:t xml:space="preserve">finally </w:t>
      </w:r>
      <w:r w:rsidR="00A608F5" w:rsidRPr="002924DC">
        <w:t xml:space="preserve">escalated to </w:t>
      </w:r>
      <w:r w:rsidR="003912D8" w:rsidRPr="002924DC">
        <w:t xml:space="preserve">the </w:t>
      </w:r>
      <w:r w:rsidR="004C7E01" w:rsidRPr="002924DC">
        <w:t xml:space="preserve">Corporate Executive Committee – </w:t>
      </w:r>
      <w:r w:rsidR="00C61339" w:rsidRPr="002924DC">
        <w:t>thus to</w:t>
      </w:r>
      <w:r w:rsidR="004C7E01" w:rsidRPr="002924DC">
        <w:t xml:space="preserve"> CEO T.J. Watson, Jr.</w:t>
      </w:r>
      <w:r w:rsidR="006202AC" w:rsidRPr="002924DC">
        <w:t xml:space="preserve">  </w:t>
      </w:r>
    </w:p>
    <w:p w:rsidR="00DC21AE" w:rsidRDefault="00885FFD" w:rsidP="0029485A">
      <w:pPr>
        <w:spacing w:before="120"/>
      </w:pPr>
      <w:r w:rsidRPr="002924DC">
        <w:t>One can</w:t>
      </w:r>
      <w:r w:rsidR="008A461F" w:rsidRPr="002924DC">
        <w:t xml:space="preserve"> only</w:t>
      </w:r>
      <w:r w:rsidRPr="002924DC">
        <w:t xml:space="preserve"> imagine the tantrum </w:t>
      </w:r>
      <w:r w:rsidR="006C3403" w:rsidRPr="002924DC">
        <w:t xml:space="preserve">that </w:t>
      </w:r>
      <w:r w:rsidR="006C5071" w:rsidRPr="002924DC">
        <w:t xml:space="preserve">T. J. </w:t>
      </w:r>
      <w:r w:rsidRPr="002924DC">
        <w:t xml:space="preserve">Watson, Jr. </w:t>
      </w:r>
      <w:r w:rsidR="007B68A1" w:rsidRPr="002924DC">
        <w:t xml:space="preserve">likely </w:t>
      </w:r>
      <w:r w:rsidRPr="002924DC">
        <w:t xml:space="preserve">threw </w:t>
      </w:r>
      <w:r w:rsidR="00C61339" w:rsidRPr="002924DC">
        <w:t xml:space="preserve">when </w:t>
      </w:r>
      <w:r w:rsidR="005D057D" w:rsidRPr="002924DC">
        <w:t xml:space="preserve">he heard </w:t>
      </w:r>
      <w:r w:rsidR="00C61339" w:rsidRPr="002924DC">
        <w:t>the</w:t>
      </w:r>
      <w:r w:rsidR="0032522D" w:rsidRPr="002924DC">
        <w:t xml:space="preserve"> news</w:t>
      </w:r>
      <w:r w:rsidR="00653F45" w:rsidRPr="002924DC">
        <w:t xml:space="preserve"> that some junior-level IBM employee</w:t>
      </w:r>
      <w:r w:rsidR="003E0F5B" w:rsidRPr="002924DC">
        <w:t xml:space="preserve"> was undergoing a “sex change,” </w:t>
      </w:r>
      <w:r w:rsidR="00653F45" w:rsidRPr="002924DC">
        <w:t xml:space="preserve">as transitions were rather grossly referred to </w:t>
      </w:r>
      <w:r w:rsidR="000760CC" w:rsidRPr="002924DC">
        <w:t>those days</w:t>
      </w:r>
      <w:r w:rsidRPr="002924DC">
        <w:t xml:space="preserve">. </w:t>
      </w:r>
      <w:r w:rsidR="00653F45" w:rsidRPr="002924DC">
        <w:t xml:space="preserve"> It must have been something to </w:t>
      </w:r>
      <w:r w:rsidR="004C7E01" w:rsidRPr="002924DC">
        <w:t>behold.</w:t>
      </w:r>
      <w:r w:rsidR="000760CC" w:rsidRPr="002924DC">
        <w:t xml:space="preserve"> </w:t>
      </w:r>
    </w:p>
    <w:p w:rsidR="00DC21AE" w:rsidRDefault="00653F45" w:rsidP="0029485A">
      <w:pPr>
        <w:spacing w:before="120"/>
      </w:pPr>
      <w:r w:rsidRPr="002924DC">
        <w:t>You can</w:t>
      </w:r>
      <w:r w:rsidR="00C61339" w:rsidRPr="002924DC">
        <w:t xml:space="preserve"> </w:t>
      </w:r>
      <w:r w:rsidR="00933417" w:rsidRPr="002924DC">
        <w:t>get the picture by</w:t>
      </w:r>
      <w:r w:rsidR="00C61339" w:rsidRPr="002924DC">
        <w:t xml:space="preserve"> read</w:t>
      </w:r>
      <w:r w:rsidR="00992D5F" w:rsidRPr="002924DC">
        <w:t>ing</w:t>
      </w:r>
      <w:r w:rsidR="006C5071" w:rsidRPr="002924DC">
        <w:t xml:space="preserve"> </w:t>
      </w:r>
      <w:r w:rsidR="00992D5F" w:rsidRPr="002924DC">
        <w:t>Watson’s</w:t>
      </w:r>
      <w:r w:rsidR="003836D3" w:rsidRPr="002924DC">
        <w:t xml:space="preserve"> own words</w:t>
      </w:r>
      <w:r w:rsidR="003301DD" w:rsidRPr="002924DC">
        <w:t>,</w:t>
      </w:r>
      <w:r w:rsidR="003836D3" w:rsidRPr="002924DC">
        <w:t xml:space="preserve"> </w:t>
      </w:r>
      <w:r w:rsidR="003301DD" w:rsidRPr="002924DC">
        <w:t xml:space="preserve">in his book </w:t>
      </w:r>
      <w:r w:rsidR="003301DD" w:rsidRPr="002924DC">
        <w:rPr>
          <w:i/>
        </w:rPr>
        <w:t>Father, Son &amp; Co.</w:t>
      </w:r>
      <w:r w:rsidR="003301DD" w:rsidRPr="002924DC">
        <w:t xml:space="preserve">, </w:t>
      </w:r>
      <w:r w:rsidR="003836D3" w:rsidRPr="002924DC">
        <w:t xml:space="preserve">about </w:t>
      </w:r>
      <w:r w:rsidR="00C94417" w:rsidRPr="002924DC">
        <w:t>his</w:t>
      </w:r>
      <w:r w:rsidR="00885FFD" w:rsidRPr="002924DC">
        <w:t xml:space="preserve"> uncontrollable temper</w:t>
      </w:r>
      <w:r w:rsidR="003301DD" w:rsidRPr="002924DC">
        <w:t>,</w:t>
      </w:r>
      <w:r w:rsidRPr="002924DC">
        <w:t xml:space="preserve"> and </w:t>
      </w:r>
      <w:r w:rsidR="0032522D" w:rsidRPr="002924DC">
        <w:t xml:space="preserve">about his </w:t>
      </w:r>
      <w:r w:rsidR="00885FFD" w:rsidRPr="002924DC">
        <w:t xml:space="preserve">vendetta against an </w:t>
      </w:r>
      <w:proofErr w:type="spellStart"/>
      <w:r w:rsidR="00885FFD" w:rsidRPr="002924DC">
        <w:t>outed</w:t>
      </w:r>
      <w:proofErr w:type="spellEnd"/>
      <w:r w:rsidR="00885FFD" w:rsidRPr="002924DC">
        <w:t xml:space="preserve"> gay employee </w:t>
      </w:r>
      <w:r w:rsidR="0032522D" w:rsidRPr="002924DC">
        <w:t>at</w:t>
      </w:r>
      <w:r w:rsidR="00885FFD" w:rsidRPr="002924DC">
        <w:t xml:space="preserve"> the </w:t>
      </w:r>
      <w:r w:rsidR="00EE27FD" w:rsidRPr="002924DC">
        <w:t>Greenwich Country Day School</w:t>
      </w:r>
      <w:r w:rsidR="0032522D" w:rsidRPr="002924DC">
        <w:t xml:space="preserve"> </w:t>
      </w:r>
      <w:r w:rsidR="00C94417" w:rsidRPr="002924DC">
        <w:t xml:space="preserve">where </w:t>
      </w:r>
      <w:r w:rsidR="007B68A1" w:rsidRPr="002924DC">
        <w:t>Watson</w:t>
      </w:r>
      <w:r w:rsidR="00C94417" w:rsidRPr="002924DC">
        <w:t xml:space="preserve"> served as </w:t>
      </w:r>
      <w:r w:rsidR="00EE27FD" w:rsidRPr="002924DC">
        <w:t>president of the board of trustees</w:t>
      </w:r>
      <w:r w:rsidR="003912D8" w:rsidRPr="002924DC">
        <w:t xml:space="preserve"> </w:t>
      </w:r>
      <w:r w:rsidR="00EE546A">
        <w:t>[</w:t>
      </w:r>
      <w:r w:rsidR="00560169" w:rsidRPr="003C0A75">
        <w:t>11</w:t>
      </w:r>
      <w:r w:rsidR="003912D8" w:rsidRPr="003C0A75">
        <w:t>]</w:t>
      </w:r>
      <w:r w:rsidR="00206392">
        <w:t>.</w:t>
      </w:r>
      <w:r w:rsidR="008A461F" w:rsidRPr="002924DC">
        <w:t xml:space="preserve"> </w:t>
      </w:r>
    </w:p>
    <w:p w:rsidR="00DC21AE" w:rsidRDefault="006C5071" w:rsidP="0029485A">
      <w:pPr>
        <w:spacing w:before="120"/>
      </w:pPr>
      <w:r w:rsidRPr="002924DC">
        <w:t>Watson</w:t>
      </w:r>
      <w:r w:rsidR="003836D3" w:rsidRPr="002924DC">
        <w:t>’s</w:t>
      </w:r>
      <w:r w:rsidR="00C61339" w:rsidRPr="002924DC">
        <w:t xml:space="preserve"> </w:t>
      </w:r>
      <w:r w:rsidR="003836D3" w:rsidRPr="002924DC">
        <w:t xml:space="preserve">tyrannical </w:t>
      </w:r>
      <w:r w:rsidR="008A461F" w:rsidRPr="002924DC">
        <w:t>behavior</w:t>
      </w:r>
      <w:r w:rsidRPr="002924DC">
        <w:t xml:space="preserve">, especially towards the </w:t>
      </w:r>
      <w:r w:rsidR="004025EB">
        <w:t>School’s h</w:t>
      </w:r>
      <w:r w:rsidRPr="002924DC">
        <w:t>eadmaster who didn’t act swiftl</w:t>
      </w:r>
      <w:r w:rsidR="00992D5F" w:rsidRPr="002924DC">
        <w:t>y and harshly enough against that</w:t>
      </w:r>
      <w:r w:rsidRPr="002924DC">
        <w:t xml:space="preserve"> </w:t>
      </w:r>
      <w:r w:rsidR="0096237A" w:rsidRPr="002924DC">
        <w:t xml:space="preserve">gay </w:t>
      </w:r>
      <w:r w:rsidRPr="002924DC">
        <w:t>employee,</w:t>
      </w:r>
      <w:r w:rsidR="00C94417" w:rsidRPr="002924DC">
        <w:t xml:space="preserve"> so</w:t>
      </w:r>
      <w:r w:rsidR="00885FFD" w:rsidRPr="002924DC">
        <w:t xml:space="preserve"> </w:t>
      </w:r>
      <w:r w:rsidR="003836D3" w:rsidRPr="002924DC">
        <w:t>disturbed</w:t>
      </w:r>
      <w:r w:rsidR="00885FFD" w:rsidRPr="002924DC">
        <w:t xml:space="preserve"> </w:t>
      </w:r>
      <w:r w:rsidR="008A461F" w:rsidRPr="002924DC">
        <w:t xml:space="preserve">the </w:t>
      </w:r>
      <w:r w:rsidR="00885FFD" w:rsidRPr="002924DC">
        <w:t xml:space="preserve">other </w:t>
      </w:r>
      <w:r w:rsidR="00EE27FD" w:rsidRPr="002924DC">
        <w:t>trustees</w:t>
      </w:r>
      <w:r w:rsidR="00885FFD" w:rsidRPr="002924DC">
        <w:t xml:space="preserve"> </w:t>
      </w:r>
      <w:r w:rsidR="00C94417" w:rsidRPr="002924DC">
        <w:t xml:space="preserve">that </w:t>
      </w:r>
      <w:r w:rsidRPr="002924DC">
        <w:t>Watson</w:t>
      </w:r>
      <w:r w:rsidR="00885FFD" w:rsidRPr="002924DC">
        <w:t xml:space="preserve"> </w:t>
      </w:r>
      <w:r w:rsidR="00EE27FD" w:rsidRPr="002924DC">
        <w:t>was compelled to resign from that b</w:t>
      </w:r>
      <w:r w:rsidR="00885FFD" w:rsidRPr="002924DC">
        <w:t>oard</w:t>
      </w:r>
      <w:r w:rsidR="0096237A" w:rsidRPr="002924DC">
        <w:t xml:space="preserve">. </w:t>
      </w:r>
      <w:r w:rsidR="007B68A1" w:rsidRPr="002924DC">
        <w:t>Additionally, the</w:t>
      </w:r>
      <w:r w:rsidR="00140448" w:rsidRPr="002924DC">
        <w:t xml:space="preserve"> incident so marred his local image</w:t>
      </w:r>
      <w:r w:rsidR="007B68A1" w:rsidRPr="002924DC">
        <w:t>,</w:t>
      </w:r>
      <w:r w:rsidR="00140448" w:rsidRPr="002924DC">
        <w:t xml:space="preserve"> he was never again asked to serve on any Greenwich</w:t>
      </w:r>
      <w:r w:rsidR="0096237A" w:rsidRPr="002924DC">
        <w:t xml:space="preserve"> board</w:t>
      </w:r>
      <w:r w:rsidR="003912D8" w:rsidRPr="003C0A75">
        <w:t xml:space="preserve"> [</w:t>
      </w:r>
      <w:r w:rsidR="00560169" w:rsidRPr="003C0A75">
        <w:t>11</w:t>
      </w:r>
      <w:r w:rsidR="003912D8" w:rsidRPr="003C0A75">
        <w:t>]</w:t>
      </w:r>
      <w:r w:rsidR="00206392">
        <w:t>.</w:t>
      </w:r>
      <w:r w:rsidR="003912D8" w:rsidRPr="002924DC">
        <w:t xml:space="preserve"> </w:t>
      </w:r>
      <w:r w:rsidR="00140448" w:rsidRPr="002924DC">
        <w:t xml:space="preserve"> </w:t>
      </w:r>
    </w:p>
    <w:p w:rsidR="00DC21AE" w:rsidRDefault="007B68A1" w:rsidP="0029485A">
      <w:pPr>
        <w:spacing w:before="120"/>
      </w:pPr>
      <w:r w:rsidRPr="002924DC">
        <w:t>Clearly</w:t>
      </w:r>
      <w:r w:rsidR="003301DD" w:rsidRPr="002924DC">
        <w:t>, in retrospect</w:t>
      </w:r>
      <w:r w:rsidR="00B05A40" w:rsidRPr="002924DC">
        <w:t xml:space="preserve">, </w:t>
      </w:r>
      <w:r w:rsidR="00885FFD" w:rsidRPr="002924DC">
        <w:t xml:space="preserve">I </w:t>
      </w:r>
      <w:r w:rsidR="00933417" w:rsidRPr="002924DC">
        <w:t xml:space="preserve">didn’t </w:t>
      </w:r>
      <w:r w:rsidR="00885FFD" w:rsidRPr="002924DC">
        <w:t>stand a chance</w:t>
      </w:r>
      <w:r w:rsidR="000760CC" w:rsidRPr="002924DC">
        <w:t>. I was called to Gene Amdahl’s office</w:t>
      </w:r>
      <w:r w:rsidR="00FB15D8" w:rsidRPr="002924DC">
        <w:t xml:space="preserve"> on </w:t>
      </w:r>
      <w:r w:rsidR="00980EEA" w:rsidRPr="002924DC">
        <w:t>August 29, 1968, and h</w:t>
      </w:r>
      <w:r w:rsidR="00FB15D8" w:rsidRPr="002924DC">
        <w:t>e gave me the</w:t>
      </w:r>
      <w:r w:rsidR="000760CC" w:rsidRPr="002924DC">
        <w:t xml:space="preserve"> news</w:t>
      </w:r>
      <w:r w:rsidR="00867C57" w:rsidRPr="002924DC">
        <w:t>:</w:t>
      </w:r>
      <w:r w:rsidR="00B05A40" w:rsidRPr="002924DC">
        <w:t xml:space="preserve"> </w:t>
      </w:r>
      <w:r w:rsidR="00C6442B" w:rsidRPr="002924DC">
        <w:t xml:space="preserve">I </w:t>
      </w:r>
      <w:r w:rsidRPr="002924DC">
        <w:t>was</w:t>
      </w:r>
      <w:r w:rsidR="00C6442B" w:rsidRPr="002924DC">
        <w:t xml:space="preserve"> fired. </w:t>
      </w:r>
      <w:r w:rsidR="00460F2D" w:rsidRPr="002924DC">
        <w:t xml:space="preserve"> </w:t>
      </w:r>
    </w:p>
    <w:p w:rsidR="00DC21AE" w:rsidRDefault="00E50D4F" w:rsidP="0029485A">
      <w:pPr>
        <w:spacing w:before="120"/>
      </w:pPr>
      <w:r w:rsidRPr="002924DC">
        <w:t xml:space="preserve">I learned later from Wally that the executives feared scandalous publicity if my story ever got out, </w:t>
      </w:r>
      <w:r w:rsidR="00AB40CF" w:rsidRPr="002924DC">
        <w:t xml:space="preserve">while </w:t>
      </w:r>
      <w:r w:rsidR="003301DD" w:rsidRPr="002924DC">
        <w:t xml:space="preserve">Duffy </w:t>
      </w:r>
      <w:r w:rsidR="00AB40CF" w:rsidRPr="002924DC">
        <w:t>raised concerns</w:t>
      </w:r>
      <w:r w:rsidR="003301DD" w:rsidRPr="002924DC">
        <w:t xml:space="preserve"> </w:t>
      </w:r>
      <w:r w:rsidRPr="002924DC">
        <w:t xml:space="preserve">that IBM employees who </w:t>
      </w:r>
      <w:r w:rsidR="003301DD" w:rsidRPr="002924DC">
        <w:t xml:space="preserve">ever knowingly </w:t>
      </w:r>
      <w:r w:rsidRPr="002924DC">
        <w:t>interact</w:t>
      </w:r>
      <w:r w:rsidR="00AB40CF" w:rsidRPr="002924DC">
        <w:t xml:space="preserve">ed with me </w:t>
      </w:r>
      <w:r w:rsidR="009F2C9F">
        <w:t xml:space="preserve">might </w:t>
      </w:r>
      <w:r w:rsidR="00AB40CF" w:rsidRPr="002924DC">
        <w:t>suffer</w:t>
      </w:r>
      <w:r w:rsidRPr="002924DC">
        <w:t xml:space="preserve"> </w:t>
      </w:r>
      <w:r w:rsidR="003301DD" w:rsidRPr="002924DC">
        <w:t xml:space="preserve">major </w:t>
      </w:r>
      <w:r w:rsidR="00AB40CF" w:rsidRPr="002924DC">
        <w:t>emotional problems (</w:t>
      </w:r>
      <w:r w:rsidRPr="002924DC">
        <w:t xml:space="preserve">so frightening was the typical mental model of </w:t>
      </w:r>
      <w:r w:rsidR="003301DD" w:rsidRPr="002924DC">
        <w:t xml:space="preserve">gender </w:t>
      </w:r>
      <w:proofErr w:type="spellStart"/>
      <w:r w:rsidR="003301DD" w:rsidRPr="002924DC">
        <w:t>transitioners</w:t>
      </w:r>
      <w:proofErr w:type="spellEnd"/>
      <w:r w:rsidRPr="002924DC">
        <w:t xml:space="preserve"> back then</w:t>
      </w:r>
      <w:r w:rsidR="00AB40CF" w:rsidRPr="002924DC">
        <w:t>)</w:t>
      </w:r>
      <w:r w:rsidRPr="002924DC">
        <w:t>.</w:t>
      </w:r>
    </w:p>
    <w:p w:rsidR="00DC21AE" w:rsidRDefault="0040395E" w:rsidP="0029485A">
      <w:pPr>
        <w:spacing w:before="120"/>
      </w:pPr>
      <w:r w:rsidRPr="002924DC">
        <w:t xml:space="preserve">In the months leading up </w:t>
      </w:r>
      <w:r w:rsidR="007B68A1" w:rsidRPr="002924DC">
        <w:t xml:space="preserve">to that </w:t>
      </w:r>
      <w:r w:rsidR="00E50D4F" w:rsidRPr="002924DC">
        <w:t>my firing</w:t>
      </w:r>
      <w:r w:rsidR="00AB40CF" w:rsidRPr="002924DC">
        <w:t>, I’</w:t>
      </w:r>
      <w:r w:rsidR="007B68A1" w:rsidRPr="002924DC">
        <w:t xml:space="preserve">d attempted to maintain </w:t>
      </w:r>
      <w:r w:rsidR="00203355" w:rsidRPr="002924DC">
        <w:t xml:space="preserve">a reduced profile at ACS. I </w:t>
      </w:r>
      <w:r w:rsidR="00AB40CF" w:rsidRPr="002924DC">
        <w:t xml:space="preserve">began working </w:t>
      </w:r>
      <w:r w:rsidR="001D49C5" w:rsidRPr="002924DC">
        <w:t xml:space="preserve">part of the time </w:t>
      </w:r>
      <w:r w:rsidR="00AB40CF" w:rsidRPr="002924DC">
        <w:t xml:space="preserve">at home </w:t>
      </w:r>
      <w:r w:rsidR="00203355" w:rsidRPr="002924DC">
        <w:t>to</w:t>
      </w:r>
      <w:r w:rsidRPr="002924DC">
        <w:t xml:space="preserve"> </w:t>
      </w:r>
      <w:r w:rsidR="00203355" w:rsidRPr="002924DC">
        <w:t>complete</w:t>
      </w:r>
      <w:r w:rsidRPr="002924DC">
        <w:t xml:space="preserve"> the design process memorandum</w:t>
      </w:r>
      <w:r w:rsidR="004432A2" w:rsidRPr="002924DC">
        <w:t xml:space="preserve">, which I was </w:t>
      </w:r>
      <w:r w:rsidR="00B73005">
        <w:t xml:space="preserve">by then </w:t>
      </w:r>
      <w:r w:rsidR="004432A2" w:rsidRPr="002924DC">
        <w:t>also turning into a research paper</w:t>
      </w:r>
      <w:r w:rsidRPr="002924DC">
        <w:t xml:space="preserve">. </w:t>
      </w:r>
      <w:r w:rsidR="00980EEA" w:rsidRPr="002924DC">
        <w:t>(</w:t>
      </w:r>
      <w:r w:rsidR="004432A2" w:rsidRPr="002924DC">
        <w:t>Do</w:t>
      </w:r>
      <w:r w:rsidR="00AB40CF" w:rsidRPr="002924DC">
        <w:t xml:space="preserve">n </w:t>
      </w:r>
      <w:proofErr w:type="spellStart"/>
      <w:r w:rsidR="00AB40CF" w:rsidRPr="002924DC">
        <w:t>Rozenberg</w:t>
      </w:r>
      <w:proofErr w:type="spellEnd"/>
      <w:r w:rsidR="00AB40CF" w:rsidRPr="002924DC">
        <w:t xml:space="preserve"> later presented the</w:t>
      </w:r>
      <w:r w:rsidR="004432A2" w:rsidRPr="002924DC">
        <w:t xml:space="preserve"> paper </w:t>
      </w:r>
      <w:r w:rsidR="007B68A1" w:rsidRPr="002924DC">
        <w:t xml:space="preserve">for me </w:t>
      </w:r>
      <w:r w:rsidR="004432A2" w:rsidRPr="002924DC">
        <w:t>at an internal IBM symposium</w:t>
      </w:r>
      <w:r w:rsidR="00AB40CF" w:rsidRPr="002924DC">
        <w:t>;</w:t>
      </w:r>
      <w:r w:rsidR="00E50D4F" w:rsidRPr="002924DC">
        <w:t xml:space="preserve"> he reported</w:t>
      </w:r>
      <w:r w:rsidR="007B68A1" w:rsidRPr="002924DC">
        <w:t xml:space="preserve"> </w:t>
      </w:r>
      <w:r w:rsidR="00E50D4F" w:rsidRPr="002924DC">
        <w:t xml:space="preserve">that </w:t>
      </w:r>
      <w:r w:rsidR="007B68A1" w:rsidRPr="002924DC">
        <w:t>it was</w:t>
      </w:r>
      <w:r w:rsidR="004432A2" w:rsidRPr="002924DC">
        <w:t xml:space="preserve"> quite well-r</w:t>
      </w:r>
      <w:r w:rsidR="00980EEA" w:rsidRPr="002924DC">
        <w:t>eceived</w:t>
      </w:r>
      <w:r w:rsidR="004432A2" w:rsidRPr="002924DC">
        <w:t>.</w:t>
      </w:r>
      <w:r w:rsidR="00980EEA" w:rsidRPr="002924DC">
        <w:t>)</w:t>
      </w:r>
      <w:r w:rsidR="004432A2" w:rsidRPr="002924DC">
        <w:t xml:space="preserve"> </w:t>
      </w:r>
    </w:p>
    <w:p w:rsidR="00DC21AE" w:rsidRDefault="00980EEA" w:rsidP="0029485A">
      <w:pPr>
        <w:spacing w:before="120"/>
      </w:pPr>
      <w:r w:rsidRPr="002924DC">
        <w:t>During that time</w:t>
      </w:r>
      <w:r w:rsidR="004432A2" w:rsidRPr="002924DC">
        <w:t xml:space="preserve"> </w:t>
      </w:r>
      <w:r w:rsidR="0040395E" w:rsidRPr="002924DC">
        <w:t>I kept most of my files at home, including my detailed ACS-</w:t>
      </w:r>
      <w:r w:rsidR="00AB40CF" w:rsidRPr="002924DC">
        <w:t>1 hardware architecture notes</w:t>
      </w:r>
      <w:r w:rsidR="0040395E" w:rsidRPr="002924DC">
        <w:t xml:space="preserve"> and the FORTRAN source code for the MPM simulator.</w:t>
      </w:r>
      <w:r w:rsidRPr="002924DC">
        <w:t xml:space="preserve"> </w:t>
      </w:r>
      <w:r w:rsidR="00933417" w:rsidRPr="002924DC">
        <w:t xml:space="preserve">When </w:t>
      </w:r>
      <w:r w:rsidR="0040395E" w:rsidRPr="002924DC">
        <w:t xml:space="preserve">I left IBM that </w:t>
      </w:r>
      <w:r w:rsidR="00933417" w:rsidRPr="002924DC">
        <w:t>September</w:t>
      </w:r>
      <w:r w:rsidR="00A608F5" w:rsidRPr="002924DC">
        <w:t>, no one ever asked for my design n</w:t>
      </w:r>
      <w:r w:rsidR="00933417" w:rsidRPr="002924DC">
        <w:t xml:space="preserve">otes, papers or files. </w:t>
      </w:r>
      <w:r w:rsidR="007F0F39" w:rsidRPr="002924DC">
        <w:t>The project</w:t>
      </w:r>
      <w:r w:rsidR="00933417" w:rsidRPr="002924DC">
        <w:t xml:space="preserve"> was </w:t>
      </w:r>
      <w:r w:rsidR="00A608F5" w:rsidRPr="002924DC">
        <w:t xml:space="preserve">in </w:t>
      </w:r>
      <w:r w:rsidR="002163DE" w:rsidRPr="002924DC">
        <w:t>turmoil</w:t>
      </w:r>
      <w:r w:rsidR="00A608F5" w:rsidRPr="002924DC">
        <w:t xml:space="preserve"> </w:t>
      </w:r>
      <w:r w:rsidR="00AB40CF" w:rsidRPr="002924DC">
        <w:t xml:space="preserve">by then </w:t>
      </w:r>
      <w:r w:rsidR="00A608F5" w:rsidRPr="002924DC">
        <w:t xml:space="preserve">and the company </w:t>
      </w:r>
      <w:r w:rsidR="007B68A1" w:rsidRPr="002924DC">
        <w:t>seemed</w:t>
      </w:r>
      <w:r w:rsidR="00A608F5" w:rsidRPr="002924DC">
        <w:t xml:space="preserve"> </w:t>
      </w:r>
      <w:r w:rsidR="00653F45" w:rsidRPr="002924DC">
        <w:t>frantic</w:t>
      </w:r>
      <w:r w:rsidR="00A608F5" w:rsidRPr="002924DC">
        <w:t xml:space="preserve"> to get </w:t>
      </w:r>
      <w:r w:rsidR="00933417" w:rsidRPr="002924DC">
        <w:t>rid of me</w:t>
      </w:r>
      <w:r w:rsidR="00653F45" w:rsidRPr="002924DC">
        <w:t>. In the</w:t>
      </w:r>
      <w:r w:rsidR="000353E5" w:rsidRPr="002924DC">
        <w:t xml:space="preserve"> chaos,</w:t>
      </w:r>
      <w:r w:rsidR="00887509" w:rsidRPr="002924DC">
        <w:t xml:space="preserve"> </w:t>
      </w:r>
      <w:r w:rsidR="00A608F5" w:rsidRPr="002924DC">
        <w:t xml:space="preserve">they somehow overlooked </w:t>
      </w:r>
      <w:r w:rsidR="007B68A1" w:rsidRPr="002924DC">
        <w:t>the established procedure</w:t>
      </w:r>
      <w:r w:rsidR="0040395E" w:rsidRPr="002924DC">
        <w:t xml:space="preserve"> of </w:t>
      </w:r>
      <w:r w:rsidR="002163DE" w:rsidRPr="002924DC">
        <w:t>an exit interview</w:t>
      </w:r>
      <w:r w:rsidR="00A608F5" w:rsidRPr="002924DC">
        <w:t xml:space="preserve">. </w:t>
      </w:r>
      <w:r w:rsidR="00933417" w:rsidRPr="002924DC">
        <w:t xml:space="preserve"> </w:t>
      </w:r>
    </w:p>
    <w:p w:rsidR="00DC21AE" w:rsidRDefault="00645021" w:rsidP="0029485A">
      <w:pPr>
        <w:spacing w:before="120"/>
      </w:pPr>
      <w:r w:rsidRPr="002924DC">
        <w:t xml:space="preserve">I couldn’t bear to part with </w:t>
      </w:r>
      <w:r w:rsidR="0040395E" w:rsidRPr="002924DC">
        <w:t>my</w:t>
      </w:r>
      <w:r w:rsidRPr="002924DC">
        <w:t xml:space="preserve"> </w:t>
      </w:r>
      <w:r w:rsidR="00A608F5" w:rsidRPr="002924DC">
        <w:t>work</w:t>
      </w:r>
      <w:r w:rsidR="0040395E" w:rsidRPr="002924DC">
        <w:t xml:space="preserve"> materials</w:t>
      </w:r>
      <w:r w:rsidRPr="002924DC">
        <w:t xml:space="preserve">, so </w:t>
      </w:r>
      <w:r w:rsidR="00A608F5" w:rsidRPr="002924DC">
        <w:t xml:space="preserve">I carefully </w:t>
      </w:r>
      <w:r w:rsidR="00933417" w:rsidRPr="002924DC">
        <w:t>stored</w:t>
      </w:r>
      <w:r w:rsidR="00A608F5" w:rsidRPr="002924DC">
        <w:t xml:space="preserve"> everything</w:t>
      </w:r>
      <w:r w:rsidR="002626D2" w:rsidRPr="002924DC">
        <w:t xml:space="preserve"> </w:t>
      </w:r>
      <w:r w:rsidR="007F0F39" w:rsidRPr="002924DC">
        <w:t>and kept it all</w:t>
      </w:r>
      <w:r w:rsidRPr="002924DC">
        <w:t xml:space="preserve"> down through the decades</w:t>
      </w:r>
      <w:r w:rsidR="002559F8" w:rsidRPr="002924DC">
        <w:t xml:space="preserve"> (</w:t>
      </w:r>
      <w:r w:rsidR="007B68A1" w:rsidRPr="002924DC">
        <w:t xml:space="preserve">Subsequently, </w:t>
      </w:r>
      <w:r w:rsidR="002559F8" w:rsidRPr="002924DC">
        <w:t xml:space="preserve">I persuaded IBM to declassify all </w:t>
      </w:r>
      <w:r w:rsidR="007B68A1" w:rsidRPr="002924DC">
        <w:t xml:space="preserve">of </w:t>
      </w:r>
      <w:r w:rsidR="002559F8" w:rsidRPr="002924DC">
        <w:t>these documents</w:t>
      </w:r>
      <w:r w:rsidR="00206392">
        <w:t xml:space="preserve"> in August 2000</w:t>
      </w:r>
      <w:r w:rsidR="00EE546A">
        <w:t xml:space="preserve"> [</w:t>
      </w:r>
      <w:r w:rsidR="004A4BEF" w:rsidRPr="003C0A75">
        <w:t>33</w:t>
      </w:r>
      <w:r w:rsidR="009D16A0">
        <w:t>]</w:t>
      </w:r>
      <w:r w:rsidR="00206392">
        <w:t>,</w:t>
      </w:r>
      <w:r w:rsidRPr="002924DC">
        <w:t xml:space="preserve"> </w:t>
      </w:r>
      <w:r w:rsidR="0040395E" w:rsidRPr="002924DC">
        <w:t>so that I could publish them</w:t>
      </w:r>
      <w:r w:rsidRPr="002924DC">
        <w:t xml:space="preserve"> on my website</w:t>
      </w:r>
      <w:r w:rsidR="00EE546A">
        <w:t xml:space="preserve"> [</w:t>
      </w:r>
      <w:r w:rsidR="00A211FE" w:rsidRPr="003C0A75">
        <w:t>2]</w:t>
      </w:r>
      <w:r w:rsidR="00206392">
        <w:t>.</w:t>
      </w:r>
      <w:r w:rsidRPr="002924DC">
        <w:t>)</w:t>
      </w:r>
    </w:p>
    <w:p w:rsidR="00DC21AE" w:rsidRDefault="001D49C5" w:rsidP="0029485A">
      <w:pPr>
        <w:spacing w:before="120"/>
      </w:pPr>
      <w:r w:rsidRPr="002924DC">
        <w:t>F</w:t>
      </w:r>
      <w:r w:rsidR="00A608F5" w:rsidRPr="002924DC">
        <w:t xml:space="preserve">inding myself unemployed and in the midst of transition, I </w:t>
      </w:r>
      <w:r w:rsidR="00FE4B16" w:rsidRPr="002924DC">
        <w:t>visualized all</w:t>
      </w:r>
      <w:r w:rsidR="00A608F5" w:rsidRPr="002924DC">
        <w:t xml:space="preserve"> </w:t>
      </w:r>
      <w:r w:rsidR="00EE5A99" w:rsidRPr="002924DC">
        <w:t xml:space="preserve">of </w:t>
      </w:r>
      <w:r w:rsidR="00A608F5" w:rsidRPr="002924DC">
        <w:t xml:space="preserve">my contributions </w:t>
      </w:r>
      <w:r w:rsidR="00992D5F" w:rsidRPr="002924DC">
        <w:t>at</w:t>
      </w:r>
      <w:r w:rsidR="00A608F5" w:rsidRPr="002924DC">
        <w:t xml:space="preserve"> ACS go</w:t>
      </w:r>
      <w:r w:rsidR="00FE4B16" w:rsidRPr="002924DC">
        <w:t>ing</w:t>
      </w:r>
      <w:r w:rsidR="00A608F5" w:rsidRPr="002924DC">
        <w:t xml:space="preserve"> down the tubes as the failed project simultaneously imploded. </w:t>
      </w:r>
      <w:r w:rsidR="008B04BA" w:rsidRPr="002924DC">
        <w:t xml:space="preserve"> </w:t>
      </w:r>
      <w:r w:rsidR="00A608F5" w:rsidRPr="002924DC">
        <w:t xml:space="preserve">I grieved over this </w:t>
      </w:r>
      <w:r w:rsidR="00992D5F" w:rsidRPr="002924DC">
        <w:t xml:space="preserve">double </w:t>
      </w:r>
      <w:r w:rsidR="00A608F5" w:rsidRPr="002924DC">
        <w:t>misfortune, but there was no</w:t>
      </w:r>
      <w:r w:rsidR="006C5071" w:rsidRPr="002924DC">
        <w:t xml:space="preserve">thing I could do about it. </w:t>
      </w:r>
    </w:p>
    <w:p w:rsidR="00A84B75" w:rsidRPr="002924DC" w:rsidRDefault="001D49C5" w:rsidP="0029485A">
      <w:pPr>
        <w:spacing w:before="120"/>
      </w:pPr>
      <w:r w:rsidRPr="002924DC">
        <w:t xml:space="preserve">It’s the </w:t>
      </w:r>
      <w:r w:rsidR="00EE5A99" w:rsidRPr="002924DC">
        <w:t xml:space="preserve">nature of war and politics that the winners write the history. </w:t>
      </w:r>
      <w:r w:rsidRPr="002924DC">
        <w:t>F</w:t>
      </w:r>
      <w:r w:rsidR="00005569" w:rsidRPr="002924DC">
        <w:t xml:space="preserve">ew </w:t>
      </w:r>
      <w:r w:rsidR="00AD03AB" w:rsidRPr="002924DC">
        <w:t xml:space="preserve">good things </w:t>
      </w:r>
      <w:r w:rsidR="00A84B75" w:rsidRPr="002924DC">
        <w:t>were ever said about the ACS-1, b</w:t>
      </w:r>
      <w:r w:rsidR="00645021" w:rsidRPr="002924DC">
        <w:t>ecause of</w:t>
      </w:r>
      <w:r w:rsidR="00005569" w:rsidRPr="002924DC">
        <w:t xml:space="preserve"> its </w:t>
      </w:r>
      <w:r w:rsidR="00A608F5" w:rsidRPr="002924DC">
        <w:t xml:space="preserve">stained image </w:t>
      </w:r>
      <w:r w:rsidR="00645021" w:rsidRPr="002924DC">
        <w:t>as a cancelled project</w:t>
      </w:r>
      <w:r w:rsidR="00A608F5" w:rsidRPr="002924DC">
        <w:t xml:space="preserve">, </w:t>
      </w:r>
      <w:r w:rsidRPr="002924DC">
        <w:t xml:space="preserve">and </w:t>
      </w:r>
      <w:r w:rsidR="00A608F5" w:rsidRPr="002924DC">
        <w:t xml:space="preserve">little curiosity ever arose </w:t>
      </w:r>
      <w:r w:rsidR="00DA5242" w:rsidRPr="002924DC">
        <w:t>within</w:t>
      </w:r>
      <w:r w:rsidR="00A608F5" w:rsidRPr="002924DC">
        <w:t xml:space="preserve"> </w:t>
      </w:r>
      <w:r w:rsidR="00645021" w:rsidRPr="002924DC">
        <w:t>IBM</w:t>
      </w:r>
      <w:r w:rsidR="00A608F5" w:rsidRPr="002924DC">
        <w:t xml:space="preserve"> about </w:t>
      </w:r>
      <w:r w:rsidR="00992D5F" w:rsidRPr="002924DC">
        <w:t>what</w:t>
      </w:r>
      <w:r w:rsidR="00A608F5" w:rsidRPr="002924DC">
        <w:t xml:space="preserve"> </w:t>
      </w:r>
      <w:r w:rsidR="00992D5F" w:rsidRPr="002924DC">
        <w:t xml:space="preserve">might have </w:t>
      </w:r>
      <w:r w:rsidR="00A608F5" w:rsidRPr="002924DC">
        <w:t xml:space="preserve">occurred </w:t>
      </w:r>
      <w:r w:rsidR="00645021" w:rsidRPr="002924DC">
        <w:t>there</w:t>
      </w:r>
      <w:r w:rsidR="00A608F5" w:rsidRPr="002924DC">
        <w:t xml:space="preserve">. </w:t>
      </w:r>
      <w:r w:rsidR="001E33DB" w:rsidRPr="002924DC">
        <w:t>B</w:t>
      </w:r>
      <w:r w:rsidR="001E33DB">
        <w:t>rian’s twin predictions about the fate of ACS came true, and b</w:t>
      </w:r>
      <w:r w:rsidR="001E33DB" w:rsidRPr="002924DC">
        <w:t>efore long it was almost as if ACS had never happened</w:t>
      </w:r>
      <w:r w:rsidR="001E33DB">
        <w:t>.</w:t>
      </w:r>
    </w:p>
    <w:p w:rsidR="00DC21AE" w:rsidRDefault="009D16A0" w:rsidP="00482BF5">
      <w:pPr>
        <w:pStyle w:val="heading10"/>
      </w:pPr>
      <w:r>
        <w:lastRenderedPageBreak/>
        <w:t>On to a New L</w:t>
      </w:r>
      <w:r w:rsidR="00F94B51" w:rsidRPr="002924DC">
        <w:t>ife</w:t>
      </w:r>
    </w:p>
    <w:p w:rsidR="00DC21AE" w:rsidRDefault="009E29EB" w:rsidP="00482BF5">
      <w:pPr>
        <w:pStyle w:val="p1a"/>
      </w:pPr>
      <w:r w:rsidRPr="002924DC">
        <w:t xml:space="preserve">I was now </w:t>
      </w:r>
      <w:r w:rsidR="00005569" w:rsidRPr="002924DC">
        <w:t xml:space="preserve">on to a </w:t>
      </w:r>
      <w:r w:rsidR="004025EB">
        <w:t xml:space="preserve">new </w:t>
      </w:r>
      <w:r w:rsidR="00460F2D" w:rsidRPr="002924DC">
        <w:t xml:space="preserve">life, however, and had no </w:t>
      </w:r>
      <w:r w:rsidRPr="002924DC">
        <w:t>time to look back</w:t>
      </w:r>
      <w:r w:rsidR="00005569" w:rsidRPr="002924DC">
        <w:t xml:space="preserve">. </w:t>
      </w:r>
      <w:r w:rsidR="00CE2EF8" w:rsidRPr="002924DC">
        <w:t>After completing my transition</w:t>
      </w:r>
      <w:r w:rsidR="00460F2D" w:rsidRPr="002924DC">
        <w:t xml:space="preserve"> in late 1968,</w:t>
      </w:r>
      <w:r w:rsidR="00CE2EF8" w:rsidRPr="002924DC">
        <w:t xml:space="preserve"> I </w:t>
      </w:r>
      <w:r w:rsidR="008176DF" w:rsidRPr="002924DC">
        <w:t xml:space="preserve">started </w:t>
      </w:r>
      <w:r w:rsidR="00CE2EF8" w:rsidRPr="002924DC">
        <w:t>my</w:t>
      </w:r>
      <w:r w:rsidR="008176DF" w:rsidRPr="002924DC">
        <w:t xml:space="preserve"> career all over</w:t>
      </w:r>
      <w:r w:rsidR="00CE2EF8" w:rsidRPr="002924DC">
        <w:t xml:space="preserve"> again</w:t>
      </w:r>
      <w:r w:rsidR="00AB40CF" w:rsidRPr="002924DC">
        <w:t xml:space="preserve"> in the spring of 1969</w:t>
      </w:r>
      <w:r w:rsidR="004C3004" w:rsidRPr="002924DC">
        <w:t xml:space="preserve">, </w:t>
      </w:r>
      <w:r w:rsidR="00AB40CF" w:rsidRPr="002924DC">
        <w:t xml:space="preserve">working in </w:t>
      </w:r>
      <w:r w:rsidR="00CE2EF8" w:rsidRPr="002924DC">
        <w:t xml:space="preserve">a new identity </w:t>
      </w:r>
      <w:r w:rsidR="00961FA0" w:rsidRPr="002924DC">
        <w:t xml:space="preserve">at the bottom of the </w:t>
      </w:r>
      <w:r w:rsidR="00AB40CF" w:rsidRPr="002924DC">
        <w:t xml:space="preserve">career </w:t>
      </w:r>
      <w:r w:rsidR="00961FA0" w:rsidRPr="002924DC">
        <w:t>ladder</w:t>
      </w:r>
      <w:r w:rsidR="00AB40CF" w:rsidRPr="002924DC">
        <w:t>,</w:t>
      </w:r>
      <w:r w:rsidR="00961FA0" w:rsidRPr="002924DC">
        <w:t xml:space="preserve"> as a</w:t>
      </w:r>
      <w:r w:rsidR="00CE2EF8" w:rsidRPr="002924DC">
        <w:t xml:space="preserve"> </w:t>
      </w:r>
      <w:r w:rsidR="008176DF" w:rsidRPr="002924DC">
        <w:t xml:space="preserve">contract programmer. </w:t>
      </w:r>
    </w:p>
    <w:p w:rsidR="00DC21AE" w:rsidRDefault="008176DF" w:rsidP="0083579A">
      <w:pPr>
        <w:spacing w:before="120"/>
        <w:ind w:firstLine="230"/>
      </w:pPr>
      <w:r w:rsidRPr="002924DC">
        <w:t xml:space="preserve">A gritty survivor, </w:t>
      </w:r>
      <w:r w:rsidR="00CE2EF8" w:rsidRPr="002924DC">
        <w:t>my</w:t>
      </w:r>
      <w:r w:rsidRPr="002924DC">
        <w:t xml:space="preserve"> </w:t>
      </w:r>
      <w:r w:rsidR="00460F2D" w:rsidRPr="002924DC">
        <w:t xml:space="preserve">adjustment to </w:t>
      </w:r>
      <w:r w:rsidR="004025EB">
        <w:t xml:space="preserve">that </w:t>
      </w:r>
      <w:r w:rsidR="00961FA0" w:rsidRPr="002924DC">
        <w:t>life</w:t>
      </w:r>
      <w:r w:rsidRPr="002924DC">
        <w:t xml:space="preserve"> went completely against the dire </w:t>
      </w:r>
      <w:r w:rsidR="00460F2D" w:rsidRPr="002924DC">
        <w:t>prejudgments</w:t>
      </w:r>
      <w:r w:rsidRPr="002924DC">
        <w:t xml:space="preserve"> of the</w:t>
      </w:r>
      <w:r w:rsidR="00460F2D" w:rsidRPr="002924DC">
        <w:t xml:space="preserve"> </w:t>
      </w:r>
      <w:r w:rsidRPr="002924DC">
        <w:t>IBM executives</w:t>
      </w:r>
      <w:r w:rsidR="00961FA0" w:rsidRPr="002924DC">
        <w:t xml:space="preserve"> who’d fired me</w:t>
      </w:r>
      <w:r w:rsidRPr="002924DC">
        <w:t xml:space="preserve">. </w:t>
      </w:r>
      <w:r w:rsidR="001B4FFB" w:rsidRPr="002924DC">
        <w:t>Living in stealth and attracting no publicity,</w:t>
      </w:r>
      <w:r w:rsidR="00460F2D" w:rsidRPr="002924DC">
        <w:t xml:space="preserve"> I</w:t>
      </w:r>
      <w:r w:rsidR="00CE2EF8" w:rsidRPr="002924DC">
        <w:t xml:space="preserve"> became so happy</w:t>
      </w:r>
      <w:r w:rsidRPr="002924DC">
        <w:t xml:space="preserve"> and full of life that </w:t>
      </w:r>
      <w:r w:rsidR="00CE2EF8" w:rsidRPr="002924DC">
        <w:t xml:space="preserve">my </w:t>
      </w:r>
      <w:r w:rsidRPr="002924DC">
        <w:t xml:space="preserve">career took off like a rocket. </w:t>
      </w:r>
      <w:r w:rsidR="00AB40CF" w:rsidRPr="002924DC">
        <w:t xml:space="preserve">Seems it’s always best to be underestimated, </w:t>
      </w:r>
      <w:proofErr w:type="gramStart"/>
      <w:r w:rsidR="00AB40CF" w:rsidRPr="002924DC">
        <w:t>then</w:t>
      </w:r>
      <w:proofErr w:type="gramEnd"/>
      <w:r w:rsidR="00AB40CF" w:rsidRPr="002924DC">
        <w:t xml:space="preserve"> outperform people’s expectations. </w:t>
      </w:r>
      <w:r w:rsidRPr="002924DC">
        <w:t>Moving up</w:t>
      </w:r>
      <w:r w:rsidR="0034639C" w:rsidRPr="002924DC">
        <w:t>wards</w:t>
      </w:r>
      <w:r w:rsidRPr="002924DC">
        <w:t xml:space="preserve"> through a series of companies, </w:t>
      </w:r>
      <w:r w:rsidR="00CE2EF8" w:rsidRPr="002924DC">
        <w:t xml:space="preserve">I </w:t>
      </w:r>
      <w:r w:rsidRPr="002924DC">
        <w:t>landed a computer archit</w:t>
      </w:r>
      <w:r w:rsidR="00AB40CF" w:rsidRPr="002924DC">
        <w:t>ectu</w:t>
      </w:r>
      <w:r w:rsidR="00055669" w:rsidRPr="002924DC">
        <w:t>re job at Memorex in 1971. I</w:t>
      </w:r>
      <w:r w:rsidR="00CE2EF8" w:rsidRPr="002924DC">
        <w:t>n 1973</w:t>
      </w:r>
      <w:r w:rsidR="00460F2D" w:rsidRPr="002924DC">
        <w:t>,</w:t>
      </w:r>
      <w:r w:rsidR="00CE2EF8" w:rsidRPr="002924DC">
        <w:t xml:space="preserve"> </w:t>
      </w:r>
      <w:r w:rsidR="00460F2D" w:rsidRPr="002924DC">
        <w:t xml:space="preserve">I was recruited to work </w:t>
      </w:r>
      <w:r w:rsidR="00AB40CF" w:rsidRPr="002924DC">
        <w:t xml:space="preserve">at </w:t>
      </w:r>
      <w:r w:rsidR="00460F2D" w:rsidRPr="002924DC">
        <w:t xml:space="preserve">the exciting new Xerox </w:t>
      </w:r>
      <w:r w:rsidRPr="002924DC">
        <w:t>Palo Alto Research Center, just as it was forming.</w:t>
      </w:r>
    </w:p>
    <w:p w:rsidR="00DC21AE" w:rsidRDefault="00961FA0" w:rsidP="0083579A">
      <w:pPr>
        <w:spacing w:before="120"/>
        <w:ind w:firstLine="230"/>
      </w:pPr>
      <w:r w:rsidRPr="002924DC">
        <w:t xml:space="preserve">Building on </w:t>
      </w:r>
      <w:r w:rsidR="009E29EB" w:rsidRPr="002924DC">
        <w:t xml:space="preserve">many </w:t>
      </w:r>
      <w:r w:rsidR="004C3004" w:rsidRPr="002924DC">
        <w:t xml:space="preserve">deep </w:t>
      </w:r>
      <w:r w:rsidR="00645021" w:rsidRPr="002924DC">
        <w:t>lessons I’d learned at ACS and then later at</w:t>
      </w:r>
      <w:r w:rsidRPr="002924DC">
        <w:t xml:space="preserve"> Memorex and </w:t>
      </w:r>
      <w:r w:rsidR="00645021" w:rsidRPr="002924DC">
        <w:t xml:space="preserve">Xerox </w:t>
      </w:r>
      <w:r w:rsidRPr="002924DC">
        <w:t>PARC</w:t>
      </w:r>
      <w:r w:rsidR="00CE2EF8" w:rsidRPr="002924DC">
        <w:t xml:space="preserve">, </w:t>
      </w:r>
      <w:r w:rsidRPr="002924DC">
        <w:t xml:space="preserve">I </w:t>
      </w:r>
      <w:r w:rsidR="004C3004" w:rsidRPr="002924DC">
        <w:t>seized an opportunity</w:t>
      </w:r>
      <w:r w:rsidR="001B4FFB" w:rsidRPr="002924DC">
        <w:t xml:space="preserve"> between 1976 and 1979 </w:t>
      </w:r>
      <w:r w:rsidR="004C3004" w:rsidRPr="002924DC">
        <w:t xml:space="preserve">to </w:t>
      </w:r>
      <w:r w:rsidR="0034639C" w:rsidRPr="002924DC">
        <w:t xml:space="preserve">radically </w:t>
      </w:r>
      <w:r w:rsidR="004C3004" w:rsidRPr="002924DC">
        <w:t>restructure the levels of abstraction</w:t>
      </w:r>
      <w:r w:rsidR="001B4FFB" w:rsidRPr="002924DC">
        <w:t>,</w:t>
      </w:r>
      <w:r w:rsidR="004C3004" w:rsidRPr="002924DC">
        <w:t xml:space="preserve"> and </w:t>
      </w:r>
      <w:r w:rsidR="001B4FFB" w:rsidRPr="002924DC">
        <w:t xml:space="preserve">of </w:t>
      </w:r>
      <w:r w:rsidR="004C3004" w:rsidRPr="002924DC">
        <w:t>specialization</w:t>
      </w:r>
      <w:r w:rsidR="001B4FFB" w:rsidRPr="002924DC">
        <w:t xml:space="preserve">, </w:t>
      </w:r>
      <w:r w:rsidR="00146586" w:rsidRPr="002924DC">
        <w:t>that had become</w:t>
      </w:r>
      <w:r w:rsidR="004C3004" w:rsidRPr="002924DC">
        <w:t xml:space="preserve"> </w:t>
      </w:r>
      <w:r w:rsidR="00645021" w:rsidRPr="002924DC">
        <w:t>institutionalized</w:t>
      </w:r>
      <w:r w:rsidR="004C3004" w:rsidRPr="002924DC">
        <w:t xml:space="preserve"> in digital design. Working with Carver Mead of Caltech, </w:t>
      </w:r>
      <w:r w:rsidR="0034639C" w:rsidRPr="002924DC">
        <w:t xml:space="preserve">this </w:t>
      </w:r>
      <w:r w:rsidR="001B4FFB" w:rsidRPr="002924DC">
        <w:t xml:space="preserve">research </w:t>
      </w:r>
      <w:r w:rsidR="0034639C" w:rsidRPr="002924DC">
        <w:t>led</w:t>
      </w:r>
      <w:r w:rsidR="004C3004" w:rsidRPr="002924DC">
        <w:t xml:space="preserve"> to my invention of</w:t>
      </w:r>
      <w:r w:rsidR="00CE2EF8" w:rsidRPr="002924DC">
        <w:t xml:space="preserve"> </w:t>
      </w:r>
      <w:r w:rsidR="001B4FFB" w:rsidRPr="002924DC">
        <w:t xml:space="preserve">the </w:t>
      </w:r>
      <w:r w:rsidR="00CE2EF8" w:rsidRPr="002924DC">
        <w:t xml:space="preserve">scalable MOS </w:t>
      </w:r>
      <w:r w:rsidR="004C3004" w:rsidRPr="002924DC">
        <w:t xml:space="preserve">chip </w:t>
      </w:r>
      <w:r w:rsidR="00CE2EF8" w:rsidRPr="002924DC">
        <w:t xml:space="preserve">design rules and </w:t>
      </w:r>
      <w:r w:rsidR="0034639C" w:rsidRPr="002924DC">
        <w:t xml:space="preserve">to </w:t>
      </w:r>
      <w:r w:rsidR="00005569" w:rsidRPr="002924DC">
        <w:t>a</w:t>
      </w:r>
      <w:r w:rsidR="004C3004" w:rsidRPr="002924DC">
        <w:t xml:space="preserve"> simplification of</w:t>
      </w:r>
      <w:r w:rsidR="00CE2EF8" w:rsidRPr="002924DC">
        <w:t xml:space="preserve"> </w:t>
      </w:r>
      <w:r w:rsidR="001B4FFB" w:rsidRPr="002924DC">
        <w:t xml:space="preserve">the </w:t>
      </w:r>
      <w:r w:rsidR="0034639C" w:rsidRPr="002924DC">
        <w:t xml:space="preserve">overall </w:t>
      </w:r>
      <w:r w:rsidR="00CE2EF8" w:rsidRPr="002924DC">
        <w:t xml:space="preserve">methods for </w:t>
      </w:r>
      <w:r w:rsidR="004C3004" w:rsidRPr="002924DC">
        <w:t xml:space="preserve">VLSI chip design. </w:t>
      </w:r>
    </w:p>
    <w:p w:rsidR="00DC21AE" w:rsidRDefault="00005569" w:rsidP="0083579A">
      <w:pPr>
        <w:spacing w:before="120"/>
        <w:ind w:firstLine="230"/>
      </w:pPr>
      <w:r w:rsidRPr="002924DC">
        <w:t xml:space="preserve">While thinking </w:t>
      </w:r>
      <w:r w:rsidR="007A4D99" w:rsidRPr="002924DC">
        <w:t xml:space="preserve">about </w:t>
      </w:r>
      <w:r w:rsidRPr="002924DC">
        <w:t>how to present the</w:t>
      </w:r>
      <w:r w:rsidR="00460983" w:rsidRPr="002924DC">
        <w:t xml:space="preserve"> results, I</w:t>
      </w:r>
      <w:r w:rsidR="004C3004" w:rsidRPr="002924DC">
        <w:t xml:space="preserve"> </w:t>
      </w:r>
      <w:r w:rsidR="00613695" w:rsidRPr="002924DC">
        <w:t xml:space="preserve">conceived of and </w:t>
      </w:r>
      <w:r w:rsidR="006F3343" w:rsidRPr="002924DC">
        <w:t>began working</w:t>
      </w:r>
      <w:r w:rsidR="002559F8" w:rsidRPr="002924DC">
        <w:t xml:space="preserve"> </w:t>
      </w:r>
      <w:r w:rsidR="008E1E42" w:rsidRPr="002924DC">
        <w:t xml:space="preserve">with Mead </w:t>
      </w:r>
      <w:r w:rsidR="002559F8" w:rsidRPr="002924DC">
        <w:t>on the text</w:t>
      </w:r>
      <w:r w:rsidR="00106F6D" w:rsidRPr="002924DC">
        <w:t>book</w:t>
      </w:r>
      <w:r w:rsidR="002559F8" w:rsidRPr="002924DC">
        <w:t xml:space="preserve"> </w:t>
      </w:r>
      <w:r w:rsidR="002559F8" w:rsidRPr="002924DC">
        <w:rPr>
          <w:i/>
        </w:rPr>
        <w:t>Introduction to VLSI Systems</w:t>
      </w:r>
      <w:r w:rsidR="00EE546A">
        <w:t xml:space="preserve"> [</w:t>
      </w:r>
      <w:r w:rsidR="004A4BEF" w:rsidRPr="003C0A75">
        <w:t>34</w:t>
      </w:r>
      <w:r w:rsidR="00B963EA" w:rsidRPr="003C0A75">
        <w:t>]</w:t>
      </w:r>
      <w:r w:rsidR="00206392">
        <w:t>.</w:t>
      </w:r>
      <w:r w:rsidRPr="002924DC">
        <w:t xml:space="preserve"> I </w:t>
      </w:r>
      <w:r w:rsidR="00055669" w:rsidRPr="002924DC">
        <w:t xml:space="preserve">then </w:t>
      </w:r>
      <w:r w:rsidR="007A4D99" w:rsidRPr="002924DC">
        <w:t>went on to pioneer</w:t>
      </w:r>
      <w:r w:rsidR="00CE2EF8" w:rsidRPr="002924DC">
        <w:t xml:space="preserve"> </w:t>
      </w:r>
      <w:r w:rsidRPr="002924DC">
        <w:t>an</w:t>
      </w:r>
      <w:r w:rsidR="00CE2EF8" w:rsidRPr="002924DC">
        <w:t xml:space="preserve"> intensive</w:t>
      </w:r>
      <w:r w:rsidRPr="002924DC">
        <w:t xml:space="preserve"> </w:t>
      </w:r>
      <w:r w:rsidR="00613695" w:rsidRPr="002924DC">
        <w:t xml:space="preserve">VLSI design </w:t>
      </w:r>
      <w:r w:rsidR="00CE2EF8" w:rsidRPr="002924DC">
        <w:t xml:space="preserve">course </w:t>
      </w:r>
      <w:r w:rsidR="001D49C5" w:rsidRPr="002924DC">
        <w:t xml:space="preserve">at M.I.T., teaching </w:t>
      </w:r>
      <w:r w:rsidR="0034639C" w:rsidRPr="002924DC">
        <w:t>the new methods</w:t>
      </w:r>
      <w:r w:rsidR="00664F5A" w:rsidRPr="002924DC">
        <w:t xml:space="preserve"> to a clas</w:t>
      </w:r>
      <w:r w:rsidR="00206392">
        <w:t>s full of enthusiastic students</w:t>
      </w:r>
      <w:r w:rsidR="00EE546A">
        <w:t xml:space="preserve"> [</w:t>
      </w:r>
      <w:r w:rsidR="004A4BEF" w:rsidRPr="003C0A75">
        <w:t>35</w:t>
      </w:r>
      <w:r w:rsidR="00B963EA" w:rsidRPr="003C0A75">
        <w:t>]</w:t>
      </w:r>
      <w:r w:rsidR="00206392">
        <w:t>.</w:t>
      </w:r>
      <w:r w:rsidR="001D49C5" w:rsidRPr="002924DC">
        <w:t xml:space="preserve"> B</w:t>
      </w:r>
      <w:r w:rsidR="00CE2EF8" w:rsidRPr="002924DC">
        <w:t xml:space="preserve">efore long, </w:t>
      </w:r>
      <w:r w:rsidR="008176DF" w:rsidRPr="002924DC">
        <w:t xml:space="preserve">universities all over the world were adopting </w:t>
      </w:r>
      <w:r w:rsidR="00CE2EF8" w:rsidRPr="002924DC">
        <w:t>th</w:t>
      </w:r>
      <w:r w:rsidR="001D49C5" w:rsidRPr="002924DC">
        <w:t xml:space="preserve">e text for similar courses, and </w:t>
      </w:r>
      <w:r w:rsidR="00CE2EF8" w:rsidRPr="002924DC">
        <w:t xml:space="preserve">DARPA </w:t>
      </w:r>
      <w:r w:rsidR="0034639C" w:rsidRPr="002924DC">
        <w:t>launched</w:t>
      </w:r>
      <w:r w:rsidR="008176DF" w:rsidRPr="002924DC">
        <w:t xml:space="preserve"> a major new </w:t>
      </w:r>
      <w:r w:rsidR="00055669" w:rsidRPr="002924DC">
        <w:t xml:space="preserve">VLSI research </w:t>
      </w:r>
      <w:r w:rsidR="008176DF" w:rsidRPr="002924DC">
        <w:t xml:space="preserve">program to build on </w:t>
      </w:r>
      <w:r w:rsidR="00CE2EF8" w:rsidRPr="002924DC">
        <w:t>the</w:t>
      </w:r>
      <w:r w:rsidR="008176DF" w:rsidRPr="002924DC">
        <w:t xml:space="preserve"> </w:t>
      </w:r>
      <w:r w:rsidR="007A4D99" w:rsidRPr="002924DC">
        <w:t>“</w:t>
      </w:r>
      <w:r w:rsidR="00CE2EF8" w:rsidRPr="002924DC">
        <w:t>Mead-Conway</w:t>
      </w:r>
      <w:r w:rsidR="007A4D99" w:rsidRPr="002924DC">
        <w:t>”</w:t>
      </w:r>
      <w:r w:rsidR="00CE2EF8" w:rsidRPr="002924DC">
        <w:t xml:space="preserve"> </w:t>
      </w:r>
      <w:r w:rsidR="007A4D99" w:rsidRPr="002924DC">
        <w:t>methods</w:t>
      </w:r>
      <w:r w:rsidR="00EE546A">
        <w:t xml:space="preserve"> [</w:t>
      </w:r>
      <w:r w:rsidR="004A4BEF" w:rsidRPr="003C0A75">
        <w:t>36</w:t>
      </w:r>
      <w:r w:rsidR="008156DB" w:rsidRPr="003C0A75">
        <w:t>]</w:t>
      </w:r>
      <w:r w:rsidR="00206392">
        <w:t>.</w:t>
      </w:r>
      <w:r w:rsidR="008176DF" w:rsidRPr="002924DC">
        <w:t xml:space="preserve"> </w:t>
      </w:r>
    </w:p>
    <w:p w:rsidR="00DC21AE" w:rsidRDefault="007A4D99" w:rsidP="0083579A">
      <w:pPr>
        <w:spacing w:before="120"/>
        <w:ind w:firstLine="230"/>
      </w:pPr>
      <w:r w:rsidRPr="002924DC">
        <w:t xml:space="preserve">During an effort to scale up </w:t>
      </w:r>
      <w:r w:rsidR="0040395E" w:rsidRPr="002924DC">
        <w:t xml:space="preserve">university </w:t>
      </w:r>
      <w:r w:rsidRPr="002924DC">
        <w:t>participation in the new methods, I</w:t>
      </w:r>
      <w:r w:rsidR="00460983" w:rsidRPr="002924DC">
        <w:t xml:space="preserve"> </w:t>
      </w:r>
      <w:r w:rsidRPr="002924DC">
        <w:t>invented</w:t>
      </w:r>
      <w:r w:rsidR="00CE2EF8" w:rsidRPr="002924DC">
        <w:t xml:space="preserve"> </w:t>
      </w:r>
      <w:r w:rsidR="00F154E9" w:rsidRPr="002924DC">
        <w:t>a new form of</w:t>
      </w:r>
      <w:r w:rsidR="0040395E" w:rsidRPr="002924DC">
        <w:t xml:space="preserve"> </w:t>
      </w:r>
      <w:r w:rsidR="00F154E9" w:rsidRPr="002924DC">
        <w:t>internet-based rapid-chip-</w:t>
      </w:r>
      <w:r w:rsidR="00CE2EF8" w:rsidRPr="002924DC">
        <w:t>prototyping infrastructure</w:t>
      </w:r>
      <w:r w:rsidR="001E06E5">
        <w:t xml:space="preserve"> </w:t>
      </w:r>
      <w:r w:rsidR="00EE546A">
        <w:t>[</w:t>
      </w:r>
      <w:r w:rsidR="00A51812" w:rsidRPr="003C0A75">
        <w:t>37</w:t>
      </w:r>
      <w:r w:rsidR="00B963EA" w:rsidRPr="003C0A75">
        <w:t>]</w:t>
      </w:r>
      <w:r w:rsidR="00CE2EF8" w:rsidRPr="002924DC">
        <w:t xml:space="preserve"> </w:t>
      </w:r>
      <w:r w:rsidR="0040395E" w:rsidRPr="002924DC">
        <w:t xml:space="preserve">later </w:t>
      </w:r>
      <w:r w:rsidR="00CE2EF8" w:rsidRPr="002924DC">
        <w:t xml:space="preserve">institutionalized by DARPA as the </w:t>
      </w:r>
      <w:r w:rsidR="00CE2EF8" w:rsidRPr="002924DC">
        <w:rPr>
          <w:i/>
        </w:rPr>
        <w:t>MOSIS</w:t>
      </w:r>
      <w:r w:rsidR="00CE2EF8" w:rsidRPr="002924DC">
        <w:t xml:space="preserve"> syst</w:t>
      </w:r>
      <w:r w:rsidR="00F154E9" w:rsidRPr="002924DC">
        <w:t xml:space="preserve">em. MOSIS has </w:t>
      </w:r>
      <w:r w:rsidR="0034639C" w:rsidRPr="002924DC">
        <w:t>supported</w:t>
      </w:r>
      <w:r w:rsidR="00CE2EF8" w:rsidRPr="002924DC">
        <w:t xml:space="preserve"> the rapid development of thousands of chip designs</w:t>
      </w:r>
      <w:r w:rsidR="0034639C" w:rsidRPr="002924DC">
        <w:t xml:space="preserve"> down over the years</w:t>
      </w:r>
      <w:r w:rsidR="00EE546A">
        <w:t xml:space="preserve"> [</w:t>
      </w:r>
      <w:r w:rsidR="00A51812" w:rsidRPr="003C0A75">
        <w:t>38</w:t>
      </w:r>
      <w:r w:rsidR="00664F5A" w:rsidRPr="003C0A75">
        <w:t>]</w:t>
      </w:r>
      <w:r w:rsidR="001E06E5">
        <w:t>.</w:t>
      </w:r>
      <w:r w:rsidR="00664F5A" w:rsidRPr="003C0A75">
        <w:t xml:space="preserve"> </w:t>
      </w:r>
      <w:r w:rsidR="00F154E9" w:rsidRPr="002924DC">
        <w:t>The</w:t>
      </w:r>
      <w:r w:rsidR="00460983" w:rsidRPr="002924DC">
        <w:t xml:space="preserve"> clean interface between </w:t>
      </w:r>
      <w:r w:rsidRPr="002924DC">
        <w:t xml:space="preserve">VLSI </w:t>
      </w:r>
      <w:r w:rsidR="00460983" w:rsidRPr="002924DC">
        <w:t xml:space="preserve">design and fabrication </w:t>
      </w:r>
      <w:r w:rsidR="00F154E9" w:rsidRPr="002924DC">
        <w:t>exhibited</w:t>
      </w:r>
      <w:r w:rsidR="00460983" w:rsidRPr="002924DC">
        <w:t xml:space="preserve"> by MOSIS triggered the modern </w:t>
      </w:r>
      <w:r w:rsidR="0034639C" w:rsidRPr="002924DC">
        <w:t>‘fabless’ model of chip design</w:t>
      </w:r>
      <w:r w:rsidR="00460983" w:rsidRPr="002924DC">
        <w:t>, in which creative designers are no longer captive employees of a handful of semiconductor firms</w:t>
      </w:r>
      <w:r w:rsidR="00CE2EF8" w:rsidRPr="002924DC">
        <w:t xml:space="preserve">. </w:t>
      </w:r>
      <w:r w:rsidR="008176DF" w:rsidRPr="002924DC">
        <w:t xml:space="preserve">Scores of startup companies </w:t>
      </w:r>
      <w:r w:rsidR="00664F5A" w:rsidRPr="002924DC">
        <w:t>sprang up</w:t>
      </w:r>
      <w:r w:rsidR="008176DF" w:rsidRPr="002924DC">
        <w:t xml:space="preserve"> to commerc</w:t>
      </w:r>
      <w:r w:rsidR="00460983" w:rsidRPr="002924DC">
        <w:t>ialize the knowledge, and a</w:t>
      </w:r>
      <w:r w:rsidR="008176DF" w:rsidRPr="002924DC">
        <w:t xml:space="preserve">ll </w:t>
      </w:r>
      <w:r w:rsidR="00664F5A" w:rsidRPr="002924DC">
        <w:t xml:space="preserve">of </w:t>
      </w:r>
      <w:r w:rsidR="008176DF" w:rsidRPr="002924DC">
        <w:t xml:space="preserve">this happened without people catching on to </w:t>
      </w:r>
      <w:r w:rsidR="00CE2EF8" w:rsidRPr="002924DC">
        <w:t>my</w:t>
      </w:r>
      <w:r w:rsidR="008176DF" w:rsidRPr="002924DC">
        <w:t xml:space="preserve"> </w:t>
      </w:r>
      <w:r w:rsidR="00664F5A" w:rsidRPr="002924DC">
        <w:t>“</w:t>
      </w:r>
      <w:r w:rsidR="008176DF" w:rsidRPr="002924DC">
        <w:t>past.</w:t>
      </w:r>
      <w:r w:rsidR="00664F5A" w:rsidRPr="002924DC">
        <w:t>”</w:t>
      </w:r>
      <w:r w:rsidR="008176DF" w:rsidRPr="002924DC">
        <w:t xml:space="preserve"> </w:t>
      </w:r>
    </w:p>
    <w:p w:rsidR="00DC21AE" w:rsidRDefault="00460983" w:rsidP="0083579A">
      <w:pPr>
        <w:spacing w:before="120"/>
        <w:ind w:firstLine="230"/>
      </w:pPr>
      <w:r w:rsidRPr="002924DC">
        <w:t xml:space="preserve">In 1981 </w:t>
      </w:r>
      <w:r w:rsidR="0034639C" w:rsidRPr="002924DC">
        <w:t xml:space="preserve">I </w:t>
      </w:r>
      <w:r w:rsidRPr="002924DC">
        <w:t>reflected on these events in</w:t>
      </w:r>
      <w:r w:rsidR="0034639C" w:rsidRPr="002924DC">
        <w:t xml:space="preserve"> pape</w:t>
      </w:r>
      <w:r w:rsidR="001E06E5">
        <w:t>r entitled “The MPC Adventures”</w:t>
      </w:r>
      <w:r w:rsidR="00EE546A">
        <w:t xml:space="preserve"> [</w:t>
      </w:r>
      <w:r w:rsidR="003C34A8" w:rsidRPr="003C0A75">
        <w:t>39</w:t>
      </w:r>
      <w:r w:rsidR="00032285" w:rsidRPr="003C0A75">
        <w:t>]</w:t>
      </w:r>
      <w:r w:rsidR="001E06E5">
        <w:t>.</w:t>
      </w:r>
      <w:r w:rsidR="0034639C" w:rsidRPr="002924DC">
        <w:t xml:space="preserve"> </w:t>
      </w:r>
      <w:r w:rsidRPr="002924DC">
        <w:t>A concise history of th</w:t>
      </w:r>
      <w:r w:rsidR="00EC507A" w:rsidRPr="002924DC">
        <w:t xml:space="preserve">e events is </w:t>
      </w:r>
      <w:r w:rsidR="0034639C" w:rsidRPr="002924DC">
        <w:t>also gi</w:t>
      </w:r>
      <w:r w:rsidR="00EC507A" w:rsidRPr="002924DC">
        <w:t xml:space="preserve">ven in the book </w:t>
      </w:r>
      <w:r w:rsidR="00EC507A" w:rsidRPr="002924DC">
        <w:rPr>
          <w:i/>
        </w:rPr>
        <w:t>Funding a Revolution</w:t>
      </w:r>
      <w:r w:rsidR="00EE546A">
        <w:t xml:space="preserve"> [</w:t>
      </w:r>
      <w:r w:rsidR="003C34A8" w:rsidRPr="003C0A75">
        <w:t>40</w:t>
      </w:r>
      <w:r w:rsidR="00032285" w:rsidRPr="003C0A75">
        <w:t>]</w:t>
      </w:r>
      <w:r w:rsidRPr="002924DC">
        <w:t xml:space="preserve">, </w:t>
      </w:r>
      <w:r w:rsidR="00EC507A" w:rsidRPr="002924DC">
        <w:t xml:space="preserve">published by the National Academy Press, </w:t>
      </w:r>
      <w:r w:rsidR="0034639C" w:rsidRPr="002924DC">
        <w:t>which reveals</w:t>
      </w:r>
      <w:r w:rsidR="00EC507A" w:rsidRPr="002924DC">
        <w:t xml:space="preserve"> the impact in academia and industry of the Mead-Conway design methods, the textbook, the VLSI design courses</w:t>
      </w:r>
      <w:r w:rsidR="00B05A40" w:rsidRPr="002924DC">
        <w:t xml:space="preserve"> </w:t>
      </w:r>
      <w:r w:rsidR="00EC507A" w:rsidRPr="002924DC">
        <w:t>and the MOSIS infrastructure.</w:t>
      </w:r>
    </w:p>
    <w:p w:rsidR="00DC21AE" w:rsidRDefault="00EC507A" w:rsidP="0083579A">
      <w:pPr>
        <w:spacing w:before="120"/>
        <w:ind w:firstLine="230"/>
      </w:pPr>
      <w:r w:rsidRPr="002924DC">
        <w:t xml:space="preserve">Along with the thrusts in personal computing at PARC and the vigorous entrepreneurial culture </w:t>
      </w:r>
      <w:r w:rsidR="00066A0F" w:rsidRPr="002924DC">
        <w:t>that emerged there</w:t>
      </w:r>
      <w:r w:rsidR="00DC2E25" w:rsidRPr="002924DC">
        <w:t xml:space="preserve"> </w:t>
      </w:r>
      <w:r w:rsidR="00664F5A" w:rsidRPr="002924DC">
        <w:t>and in the Valley beyond</w:t>
      </w:r>
      <w:r w:rsidR="00470E34" w:rsidRPr="002924DC">
        <w:t xml:space="preserve">, </w:t>
      </w:r>
      <w:r w:rsidR="00664F5A" w:rsidRPr="002924DC">
        <w:t xml:space="preserve">these collective events </w:t>
      </w:r>
      <w:r w:rsidR="00BA302E" w:rsidRPr="002924DC">
        <w:t xml:space="preserve">had by 1990 </w:t>
      </w:r>
      <w:r w:rsidRPr="002924DC">
        <w:t xml:space="preserve">spelled doom for the </w:t>
      </w:r>
      <w:r w:rsidR="00066A0F" w:rsidRPr="002924DC">
        <w:t xml:space="preserve">paternalistic, autocratic, </w:t>
      </w:r>
      <w:r w:rsidR="00752352" w:rsidRPr="002924DC">
        <w:t>monopolistic</w:t>
      </w:r>
      <w:r w:rsidR="00F41EED" w:rsidRPr="002924DC">
        <w:t xml:space="preserve"> IBM of old (</w:t>
      </w:r>
      <w:r w:rsidR="00BD0414" w:rsidRPr="002924DC">
        <w:t xml:space="preserve">which stood in contrast with the later IBM, as rebuilt </w:t>
      </w:r>
      <w:r w:rsidR="00F41EED" w:rsidRPr="002924DC">
        <w:t xml:space="preserve">by Lou </w:t>
      </w:r>
      <w:r w:rsidR="001E06E5">
        <w:t>Gerstner)</w:t>
      </w:r>
      <w:r w:rsidR="00EE546A">
        <w:t xml:space="preserve"> [</w:t>
      </w:r>
      <w:r w:rsidR="003C34A8" w:rsidRPr="003C0A75">
        <w:t>41</w:t>
      </w:r>
      <w:r w:rsidR="00A8042C" w:rsidRPr="003C0A75">
        <w:t xml:space="preserve">, </w:t>
      </w:r>
      <w:r w:rsidR="003C34A8" w:rsidRPr="003C0A75">
        <w:t>42</w:t>
      </w:r>
      <w:r w:rsidR="00D10FBB" w:rsidRPr="003C0A75">
        <w:t>]</w:t>
      </w:r>
      <w:r w:rsidR="001E06E5">
        <w:t>.</w:t>
      </w:r>
      <w:r w:rsidR="00A8042C" w:rsidRPr="003C0A75">
        <w:t xml:space="preserve"> </w:t>
      </w:r>
      <w:r w:rsidR="00732EE6" w:rsidRPr="002924DC">
        <w:t xml:space="preserve"> </w:t>
      </w:r>
      <w:r w:rsidR="00613695" w:rsidRPr="002924DC">
        <w:t>W</w:t>
      </w:r>
      <w:r w:rsidRPr="002924DC">
        <w:t xml:space="preserve">hat a dramatic reversal of our mutual fortunes since that terrible time in 1968 when IBM </w:t>
      </w:r>
      <w:r w:rsidR="00712FE9" w:rsidRPr="002924DC">
        <w:t xml:space="preserve">fired me, </w:t>
      </w:r>
      <w:r w:rsidRPr="002924DC">
        <w:t xml:space="preserve">a firing that could have been a death sentence </w:t>
      </w:r>
      <w:r w:rsidR="00F41EED" w:rsidRPr="002924DC">
        <w:t>in those dark times</w:t>
      </w:r>
      <w:r w:rsidR="00FA21A4" w:rsidRPr="002924DC">
        <w:t>.</w:t>
      </w:r>
    </w:p>
    <w:p w:rsidR="00DC21AE" w:rsidRDefault="00B215E4" w:rsidP="00B215E4">
      <w:pPr>
        <w:pStyle w:val="heading10"/>
      </w:pPr>
      <w:r>
        <w:t>The R</w:t>
      </w:r>
      <w:r w:rsidR="00AE0671" w:rsidRPr="002924DC">
        <w:t>esurrection of ACS</w:t>
      </w:r>
    </w:p>
    <w:p w:rsidR="00DC21AE" w:rsidRDefault="002207F1" w:rsidP="00B215E4">
      <w:pPr>
        <w:pStyle w:val="p1a"/>
      </w:pPr>
      <w:r w:rsidRPr="002924DC">
        <w:t xml:space="preserve">As </w:t>
      </w:r>
      <w:r w:rsidR="00BD0414" w:rsidRPr="002924DC">
        <w:t xml:space="preserve">the </w:t>
      </w:r>
      <w:r w:rsidR="00460983" w:rsidRPr="002924DC">
        <w:t>years passed</w:t>
      </w:r>
      <w:r w:rsidR="008C36BF" w:rsidRPr="002924DC">
        <w:t xml:space="preserve"> by</w:t>
      </w:r>
      <w:r w:rsidR="00460983" w:rsidRPr="002924DC">
        <w:t xml:space="preserve">, I often wondered about </w:t>
      </w:r>
      <w:r w:rsidRPr="002924DC">
        <w:t>the early work at ACS</w:t>
      </w:r>
      <w:r w:rsidR="00460983" w:rsidRPr="002924DC">
        <w:t xml:space="preserve"> and wh</w:t>
      </w:r>
      <w:r w:rsidRPr="002924DC">
        <w:t xml:space="preserve">at might have happened with DIS.  I saw no evidence </w:t>
      </w:r>
      <w:r w:rsidR="008C36BF" w:rsidRPr="002924DC">
        <w:t xml:space="preserve">whatsoever </w:t>
      </w:r>
      <w:r w:rsidRPr="002924DC">
        <w:t xml:space="preserve">that either IBM or Amdahl </w:t>
      </w:r>
      <w:r w:rsidR="00055669" w:rsidRPr="002924DC">
        <w:t xml:space="preserve">Corporation </w:t>
      </w:r>
      <w:r w:rsidRPr="002924DC">
        <w:t>had ever figured out how to exploit</w:t>
      </w:r>
      <w:r w:rsidR="00BD0414" w:rsidRPr="002924DC">
        <w:t xml:space="preserve"> it;</w:t>
      </w:r>
      <w:r w:rsidR="008C36BF" w:rsidRPr="002924DC">
        <w:t xml:space="preserve"> </w:t>
      </w:r>
      <w:r w:rsidR="00BD0414" w:rsidRPr="002924DC">
        <w:t>I began having serious doubts as to whether or not all but a tiny few</w:t>
      </w:r>
      <w:r w:rsidR="008C36BF" w:rsidRPr="002924DC">
        <w:t xml:space="preserve"> in </w:t>
      </w:r>
      <w:r w:rsidR="00055669" w:rsidRPr="002924DC">
        <w:t>either</w:t>
      </w:r>
      <w:r w:rsidR="006A1E47">
        <w:t xml:space="preserve"> company</w:t>
      </w:r>
      <w:r w:rsidR="008C36BF" w:rsidRPr="002924DC">
        <w:t xml:space="preserve"> had ever really understood it. </w:t>
      </w:r>
    </w:p>
    <w:p w:rsidR="00DC21AE" w:rsidRDefault="009E29EB" w:rsidP="0083579A">
      <w:pPr>
        <w:spacing w:before="120"/>
      </w:pPr>
      <w:r w:rsidRPr="002924DC">
        <w:lastRenderedPageBreak/>
        <w:t>During the late 1970’s at PARC</w:t>
      </w:r>
      <w:r w:rsidR="008C36BF" w:rsidRPr="002924DC">
        <w:t xml:space="preserve"> I made copies of the old DIS tutorial</w:t>
      </w:r>
      <w:r w:rsidR="00EE546A">
        <w:t xml:space="preserve"> [</w:t>
      </w:r>
      <w:r w:rsidR="0051799C" w:rsidRPr="003C0A75">
        <w:t>16</w:t>
      </w:r>
      <w:r w:rsidR="006953F7" w:rsidRPr="003C0A75">
        <w:t>]</w:t>
      </w:r>
      <w:r w:rsidR="00BB6020" w:rsidRPr="002924DC">
        <w:t xml:space="preserve"> (after </w:t>
      </w:r>
      <w:r w:rsidR="008C36BF" w:rsidRPr="002924DC">
        <w:t>r</w:t>
      </w:r>
      <w:r w:rsidR="00BB6020" w:rsidRPr="002924DC">
        <w:t>emoving</w:t>
      </w:r>
      <w:r w:rsidR="008C36BF" w:rsidRPr="002924DC">
        <w:t xml:space="preserve"> the cover sheet</w:t>
      </w:r>
      <w:r w:rsidR="00BB6020" w:rsidRPr="002924DC">
        <w:t>)</w:t>
      </w:r>
      <w:r w:rsidR="008C36BF" w:rsidRPr="002924DC">
        <w:t xml:space="preserve"> and occasional</w:t>
      </w:r>
      <w:r w:rsidR="00796476" w:rsidRPr="002924DC">
        <w:t>ly released it to key</w:t>
      </w:r>
      <w:r w:rsidR="008C36BF" w:rsidRPr="002924DC">
        <w:t xml:space="preserve"> visitors from the architecture community</w:t>
      </w:r>
      <w:r w:rsidR="00BB6020" w:rsidRPr="002924DC">
        <w:t xml:space="preserve">.  It made </w:t>
      </w:r>
      <w:r w:rsidRPr="002924DC">
        <w:t xml:space="preserve">for </w:t>
      </w:r>
      <w:r w:rsidR="00BB6020" w:rsidRPr="002924DC">
        <w:t xml:space="preserve">a nice </w:t>
      </w:r>
      <w:r w:rsidR="008C36BF" w:rsidRPr="002924DC">
        <w:t>example of the sort of regularl</w:t>
      </w:r>
      <w:r w:rsidR="00BA302E" w:rsidRPr="002924DC">
        <w:t>y-structured micro-architectural subsystems</w:t>
      </w:r>
      <w:r w:rsidR="008C36BF" w:rsidRPr="002924DC">
        <w:t xml:space="preserve"> that </w:t>
      </w:r>
      <w:r w:rsidR="00BB6020" w:rsidRPr="002924DC">
        <w:t>might be exploited using VLSI</w:t>
      </w:r>
      <w:r w:rsidR="00796476" w:rsidRPr="002924DC">
        <w:t xml:space="preserve">, and </w:t>
      </w:r>
      <w:r w:rsidR="00BA302E" w:rsidRPr="002924DC">
        <w:t xml:space="preserve">it </w:t>
      </w:r>
      <w:r w:rsidR="00796476" w:rsidRPr="002924DC">
        <w:t>fit</w:t>
      </w:r>
      <w:r w:rsidR="00470E34" w:rsidRPr="002924DC">
        <w:t>ted</w:t>
      </w:r>
      <w:r w:rsidR="00796476" w:rsidRPr="002924DC">
        <w:t xml:space="preserve"> well in among</w:t>
      </w:r>
      <w:r w:rsidR="00BB6020" w:rsidRPr="002924DC">
        <w:t xml:space="preserve"> other handouts I was using at the time.</w:t>
      </w:r>
      <w:r w:rsidR="00BA302E" w:rsidRPr="002924DC">
        <w:t xml:space="preserve"> </w:t>
      </w:r>
      <w:r w:rsidR="00BB6020" w:rsidRPr="002924DC">
        <w:t xml:space="preserve">The tutorial </w:t>
      </w:r>
      <w:r w:rsidR="00796476" w:rsidRPr="002924DC">
        <w:t xml:space="preserve">had </w:t>
      </w:r>
      <w:r w:rsidR="008C36BF" w:rsidRPr="002924DC">
        <w:t>“IBM Confidential”</w:t>
      </w:r>
      <w:r w:rsidR="00BB6020" w:rsidRPr="002924DC">
        <w:t xml:space="preserve"> on the cover sheet</w:t>
      </w:r>
      <w:r w:rsidR="00346E70" w:rsidRPr="002924DC">
        <w:t>,</w:t>
      </w:r>
      <w:r w:rsidR="00463CFB" w:rsidRPr="002924DC">
        <w:t xml:space="preserve"> along with</w:t>
      </w:r>
      <w:r w:rsidR="00B33968" w:rsidRPr="002924DC">
        <w:t xml:space="preserve"> </w:t>
      </w:r>
      <w:r w:rsidR="00FA21A4" w:rsidRPr="002924DC">
        <w:t xml:space="preserve">the title and </w:t>
      </w:r>
      <w:r w:rsidR="00B33968" w:rsidRPr="002924DC">
        <w:t>the authors’ names</w:t>
      </w:r>
      <w:r w:rsidR="00796476" w:rsidRPr="002924DC">
        <w:t>.</w:t>
      </w:r>
      <w:r w:rsidR="00F154E9" w:rsidRPr="002924DC">
        <w:t xml:space="preserve"> </w:t>
      </w:r>
      <w:r w:rsidR="00FA21A4" w:rsidRPr="002924DC">
        <w:t xml:space="preserve">Of that, the inside pages only </w:t>
      </w:r>
      <w:r w:rsidR="00055669" w:rsidRPr="002924DC">
        <w:t>retained</w:t>
      </w:r>
      <w:r w:rsidR="00FA21A4" w:rsidRPr="002924DC">
        <w:t xml:space="preserve"> the title: “Dynamic Instruction Scheduling</w:t>
      </w:r>
      <w:r w:rsidR="00F154E9" w:rsidRPr="002924DC">
        <w:t>.</w:t>
      </w:r>
      <w:r w:rsidR="00FA21A4" w:rsidRPr="002924DC">
        <w:t>”</w:t>
      </w:r>
      <w:r w:rsidR="00796476" w:rsidRPr="002924DC">
        <w:t xml:space="preserve"> </w:t>
      </w:r>
    </w:p>
    <w:p w:rsidR="00DC21AE" w:rsidRDefault="00055669" w:rsidP="0083579A">
      <w:pPr>
        <w:spacing w:before="120"/>
      </w:pPr>
      <w:r w:rsidRPr="002924DC">
        <w:t>I thought hard before doing that, but in the end</w:t>
      </w:r>
      <w:r w:rsidR="00BA302E" w:rsidRPr="002924DC">
        <w:t xml:space="preserve"> </w:t>
      </w:r>
      <w:r w:rsidR="00BD0414" w:rsidRPr="002924DC">
        <w:t xml:space="preserve">had no moral qualms in </w:t>
      </w:r>
      <w:r w:rsidR="004025EB">
        <w:t>releasing</w:t>
      </w:r>
      <w:r w:rsidR="00BD0414" w:rsidRPr="002924DC">
        <w:t xml:space="preserve"> the tutorial. </w:t>
      </w:r>
      <w:r w:rsidR="008C36BF" w:rsidRPr="002924DC">
        <w:t xml:space="preserve">IBM had </w:t>
      </w:r>
      <w:r w:rsidR="00463CFB" w:rsidRPr="002924DC">
        <w:t>broken every promise to help me</w:t>
      </w:r>
      <w:r w:rsidR="00F154E9" w:rsidRPr="002924DC">
        <w:t>,</w:t>
      </w:r>
      <w:r w:rsidR="00B33968" w:rsidRPr="002924DC">
        <w:t xml:space="preserve"> and </w:t>
      </w:r>
      <w:r w:rsidR="00B73005">
        <w:t xml:space="preserve">had </w:t>
      </w:r>
      <w:r w:rsidR="00B33968" w:rsidRPr="002924DC">
        <w:t>a</w:t>
      </w:r>
      <w:r w:rsidR="008C36BF" w:rsidRPr="002924DC">
        <w:t xml:space="preserve">lmost </w:t>
      </w:r>
      <w:r w:rsidR="00B33968" w:rsidRPr="002924DC">
        <w:t>doom</w:t>
      </w:r>
      <w:r w:rsidR="00796476" w:rsidRPr="002924DC">
        <w:t>ed</w:t>
      </w:r>
      <w:r w:rsidR="00B33968" w:rsidRPr="002924DC">
        <w:t xml:space="preserve"> me to life on the streets</w:t>
      </w:r>
      <w:r w:rsidR="00F154E9" w:rsidRPr="002924DC">
        <w:t>, or worse</w:t>
      </w:r>
      <w:r w:rsidR="00B33968" w:rsidRPr="002924DC">
        <w:t>. In</w:t>
      </w:r>
      <w:r w:rsidR="008C36BF" w:rsidRPr="002924DC">
        <w:t xml:space="preserve"> the process they’d apparentl</w:t>
      </w:r>
      <w:r w:rsidR="009E29EB" w:rsidRPr="002924DC">
        <w:t xml:space="preserve">y killed my cool invention too: </w:t>
      </w:r>
      <w:r w:rsidR="00B33968" w:rsidRPr="002924DC">
        <w:t xml:space="preserve">ten years had passed and no signs of it </w:t>
      </w:r>
      <w:r w:rsidR="009E29EB" w:rsidRPr="002924DC">
        <w:t xml:space="preserve">had </w:t>
      </w:r>
      <w:r w:rsidR="00B33968" w:rsidRPr="002924DC">
        <w:t xml:space="preserve">ever emerged. </w:t>
      </w:r>
      <w:r w:rsidR="0096237A" w:rsidRPr="002924DC">
        <w:t xml:space="preserve">My hope </w:t>
      </w:r>
      <w:r w:rsidRPr="002924DC">
        <w:t>on</w:t>
      </w:r>
      <w:r w:rsidR="00463CFB" w:rsidRPr="002924DC">
        <w:t xml:space="preserve"> </w:t>
      </w:r>
      <w:r w:rsidR="0096237A" w:rsidRPr="002924DC">
        <w:t xml:space="preserve">releasing the tutorial was </w:t>
      </w:r>
      <w:r w:rsidR="00B33968" w:rsidRPr="002924DC">
        <w:t xml:space="preserve">that </w:t>
      </w:r>
      <w:r w:rsidR="00F154E9" w:rsidRPr="002924DC">
        <w:t xml:space="preserve">dynamic multiple out-of-order </w:t>
      </w:r>
      <w:r w:rsidR="008C36BF" w:rsidRPr="002924DC">
        <w:t xml:space="preserve">DIS </w:t>
      </w:r>
      <w:r w:rsidR="00BB6020" w:rsidRPr="002924DC">
        <w:t xml:space="preserve">might </w:t>
      </w:r>
      <w:r w:rsidR="00FA21A4" w:rsidRPr="002924DC">
        <w:t xml:space="preserve">be used </w:t>
      </w:r>
      <w:r w:rsidR="00BB6020" w:rsidRPr="002924DC">
        <w:t xml:space="preserve">someday, </w:t>
      </w:r>
      <w:r w:rsidR="008C36BF" w:rsidRPr="002924DC">
        <w:t xml:space="preserve">even </w:t>
      </w:r>
      <w:r w:rsidR="009E29EB" w:rsidRPr="002924DC">
        <w:t>though m</w:t>
      </w:r>
      <w:r w:rsidR="008C36BF" w:rsidRPr="002924DC">
        <w:t xml:space="preserve">y name </w:t>
      </w:r>
      <w:r w:rsidR="00FA21A4" w:rsidRPr="002924DC">
        <w:t>would never</w:t>
      </w:r>
      <w:r w:rsidR="009E29EB" w:rsidRPr="002924DC">
        <w:t xml:space="preserve"> </w:t>
      </w:r>
      <w:r w:rsidR="00B33968" w:rsidRPr="002924DC">
        <w:t xml:space="preserve">be </w:t>
      </w:r>
      <w:r w:rsidR="008C36BF" w:rsidRPr="002924DC">
        <w:t>associated with it</w:t>
      </w:r>
      <w:r w:rsidRPr="002924DC">
        <w:t xml:space="preserve">. </w:t>
      </w:r>
      <w:r w:rsidR="00BD0414" w:rsidRPr="002924DC">
        <w:t>I had nothing to gain. I just wanted to get the idea out there</w:t>
      </w:r>
      <w:r w:rsidR="008C36BF" w:rsidRPr="002924DC">
        <w:t>.</w:t>
      </w:r>
      <w:r w:rsidR="0096237A" w:rsidRPr="002924DC">
        <w:t xml:space="preserve"> </w:t>
      </w:r>
    </w:p>
    <w:p w:rsidR="00DC21AE" w:rsidRDefault="00106F6D" w:rsidP="0083579A">
      <w:pPr>
        <w:spacing w:before="120"/>
      </w:pPr>
      <w:r w:rsidRPr="002924DC">
        <w:t>By the mid 80’s</w:t>
      </w:r>
      <w:r w:rsidR="00F154E9" w:rsidRPr="002924DC">
        <w:t>,</w:t>
      </w:r>
      <w:r w:rsidRPr="002924DC">
        <w:t xml:space="preserve"> </w:t>
      </w:r>
      <w:r w:rsidR="002C5CBE" w:rsidRPr="002924DC">
        <w:t xml:space="preserve">DIS </w:t>
      </w:r>
      <w:r w:rsidR="002207F1" w:rsidRPr="002924DC">
        <w:t xml:space="preserve">began to </w:t>
      </w:r>
      <w:r w:rsidR="008C36BF" w:rsidRPr="002924DC">
        <w:t xml:space="preserve">appear </w:t>
      </w:r>
      <w:r w:rsidR="00BD0414" w:rsidRPr="002924DC">
        <w:t>as an</w:t>
      </w:r>
      <w:r w:rsidR="008C36BF" w:rsidRPr="002924DC">
        <w:t xml:space="preserve"> apparent </w:t>
      </w:r>
      <w:r w:rsidR="00BD0414" w:rsidRPr="002924DC">
        <w:t>reinvention</w:t>
      </w:r>
      <w:r w:rsidR="002207F1" w:rsidRPr="002924DC">
        <w:t xml:space="preserve"> by </w:t>
      </w:r>
      <w:proofErr w:type="spellStart"/>
      <w:r w:rsidR="002207F1" w:rsidRPr="002924DC">
        <w:t>Tor</w:t>
      </w:r>
      <w:r w:rsidR="00BB6020" w:rsidRPr="002924DC">
        <w:t>ng</w:t>
      </w:r>
      <w:proofErr w:type="spellEnd"/>
      <w:r w:rsidR="00EE546A">
        <w:t xml:space="preserve"> [</w:t>
      </w:r>
      <w:r w:rsidR="003C34A8" w:rsidRPr="003C0A75">
        <w:t>43</w:t>
      </w:r>
      <w:r w:rsidRPr="003C0A75">
        <w:t>]</w:t>
      </w:r>
      <w:r w:rsidR="00BB6020" w:rsidRPr="002924DC">
        <w:t xml:space="preserve"> </w:t>
      </w:r>
      <w:r w:rsidR="00BD0414" w:rsidRPr="002924DC">
        <w:t xml:space="preserve">at Cornell, among </w:t>
      </w:r>
      <w:r w:rsidR="008C36BF" w:rsidRPr="002924DC">
        <w:t>other</w:t>
      </w:r>
      <w:r w:rsidR="00BB6020" w:rsidRPr="002924DC">
        <w:t>s</w:t>
      </w:r>
      <w:r w:rsidR="00BA4BA3" w:rsidRPr="002924DC">
        <w:t>,</w:t>
      </w:r>
      <w:r w:rsidR="00BB6020" w:rsidRPr="002924DC">
        <w:t xml:space="preserve"> and by the 90’s was </w:t>
      </w:r>
      <w:r w:rsidR="00BD0414" w:rsidRPr="002924DC">
        <w:t xml:space="preserve">being </w:t>
      </w:r>
      <w:r w:rsidR="00ED7D7E">
        <w:t xml:space="preserve">implemented in a variety of ways </w:t>
      </w:r>
      <w:r w:rsidR="002C5CBE" w:rsidRPr="002924DC">
        <w:t xml:space="preserve">in </w:t>
      </w:r>
      <w:r w:rsidR="00BA4BA3" w:rsidRPr="002924DC">
        <w:t xml:space="preserve">many </w:t>
      </w:r>
      <w:r w:rsidR="00BB6020" w:rsidRPr="002924DC">
        <w:t>high-performance VLSI microprocessors</w:t>
      </w:r>
      <w:r w:rsidR="00F154E9" w:rsidRPr="002924DC">
        <w:t>, such as the Intel Pentiums, et al.</w:t>
      </w:r>
      <w:r w:rsidR="00EE546A">
        <w:t xml:space="preserve"> [</w:t>
      </w:r>
      <w:r w:rsidR="00432BF1" w:rsidRPr="003C0A75">
        <w:t>7</w:t>
      </w:r>
      <w:r w:rsidR="00BA4BA3" w:rsidRPr="003C0A75">
        <w:t>]</w:t>
      </w:r>
      <w:r w:rsidR="00BB6020" w:rsidRPr="002924DC">
        <w:t xml:space="preserve">. </w:t>
      </w:r>
      <w:r w:rsidR="00BA4BA3" w:rsidRPr="002924DC">
        <w:t xml:space="preserve">DIS even became the subject of </w:t>
      </w:r>
      <w:r w:rsidR="00BD0414" w:rsidRPr="002924DC">
        <w:t>$</w:t>
      </w:r>
      <w:r w:rsidR="00BA4BA3" w:rsidRPr="002924DC">
        <w:t>100</w:t>
      </w:r>
      <w:r w:rsidR="00055669" w:rsidRPr="00F92431">
        <w:rPr>
          <w:vertAlign w:val="superscript"/>
        </w:rPr>
        <w:t>+</w:t>
      </w:r>
      <w:r w:rsidR="00BA4BA3" w:rsidRPr="002924DC">
        <w:t xml:space="preserve"> million </w:t>
      </w:r>
      <w:r w:rsidR="00BD0414" w:rsidRPr="002924DC">
        <w:t>patent</w:t>
      </w:r>
      <w:r w:rsidR="00BA4BA3" w:rsidRPr="002924DC">
        <w:t xml:space="preserve"> suits by Cornell University against Intel and Hewlett-Packard</w:t>
      </w:r>
      <w:r w:rsidR="00EE546A">
        <w:t xml:space="preserve"> [</w:t>
      </w:r>
      <w:r w:rsidR="003C34A8" w:rsidRPr="003C0A75">
        <w:t>44</w:t>
      </w:r>
      <w:r w:rsidR="003C1084" w:rsidRPr="003C0A75">
        <w:t xml:space="preserve">, </w:t>
      </w:r>
      <w:r w:rsidR="003C34A8" w:rsidRPr="003C0A75">
        <w:t>45</w:t>
      </w:r>
      <w:r w:rsidR="00BA4BA3" w:rsidRPr="003C0A75">
        <w:t>]</w:t>
      </w:r>
      <w:r w:rsidR="001E06E5">
        <w:t>.</w:t>
      </w:r>
      <w:r w:rsidR="00BA4BA3" w:rsidRPr="002924DC">
        <w:t xml:space="preserve"> </w:t>
      </w:r>
    </w:p>
    <w:p w:rsidR="00DC21AE" w:rsidRDefault="00BB6020" w:rsidP="0083579A">
      <w:pPr>
        <w:spacing w:before="120"/>
      </w:pPr>
      <w:r w:rsidRPr="002924DC">
        <w:t xml:space="preserve">Although happy to see </w:t>
      </w:r>
      <w:r w:rsidR="00DC5860" w:rsidRPr="002924DC">
        <w:t>DIS</w:t>
      </w:r>
      <w:r w:rsidRPr="002924DC">
        <w:t xml:space="preserve"> out there, I </w:t>
      </w:r>
      <w:r w:rsidR="005722F0" w:rsidRPr="002924DC">
        <w:t>felt</w:t>
      </w:r>
      <w:r w:rsidRPr="002924DC">
        <w:t xml:space="preserve"> </w:t>
      </w:r>
      <w:r w:rsidR="002C5CBE" w:rsidRPr="002924DC">
        <w:t xml:space="preserve">growing angst about its </w:t>
      </w:r>
      <w:r w:rsidR="00106F6D" w:rsidRPr="002924DC">
        <w:t xml:space="preserve">early </w:t>
      </w:r>
      <w:r w:rsidR="002C5CBE" w:rsidRPr="002924DC">
        <w:t>origins being unknown</w:t>
      </w:r>
      <w:r w:rsidR="00BA1C23" w:rsidRPr="002924DC">
        <w:t xml:space="preserve">, </w:t>
      </w:r>
      <w:r w:rsidR="005722F0" w:rsidRPr="002924DC">
        <w:t>e</w:t>
      </w:r>
      <w:r w:rsidRPr="002924DC">
        <w:t xml:space="preserve">specially since </w:t>
      </w:r>
      <w:r w:rsidR="00DC5860" w:rsidRPr="002924DC">
        <w:t xml:space="preserve">academic papers and </w:t>
      </w:r>
      <w:r w:rsidRPr="002924DC">
        <w:t>textbooks</w:t>
      </w:r>
      <w:r w:rsidR="005722F0" w:rsidRPr="002924DC">
        <w:t xml:space="preserve"> </w:t>
      </w:r>
      <w:r w:rsidR="00BA1C23" w:rsidRPr="002924DC">
        <w:t>were using</w:t>
      </w:r>
      <w:r w:rsidR="005722F0" w:rsidRPr="002924DC">
        <w:t xml:space="preserve"> the same name for </w:t>
      </w:r>
      <w:r w:rsidR="00BD0414" w:rsidRPr="002924DC">
        <w:t>the concept: Dynamic Instruction S</w:t>
      </w:r>
      <w:r w:rsidRPr="002924DC">
        <w:t>cheduling</w:t>
      </w:r>
      <w:r w:rsidR="00EE546A">
        <w:t xml:space="preserve"> [</w:t>
      </w:r>
      <w:r w:rsidR="003C34A8" w:rsidRPr="003C0A75">
        <w:t>43</w:t>
      </w:r>
      <w:r w:rsidR="00DC5860" w:rsidRPr="003C0A75">
        <w:t>,</w:t>
      </w:r>
      <w:r w:rsidR="00DC5860" w:rsidRPr="002924DC">
        <w:t xml:space="preserve"> </w:t>
      </w:r>
      <w:r w:rsidR="00432BF1" w:rsidRPr="003C0A75">
        <w:t>7</w:t>
      </w:r>
      <w:r w:rsidR="00DC5860" w:rsidRPr="003C0A75">
        <w:t>]</w:t>
      </w:r>
      <w:r w:rsidR="001E06E5">
        <w:t>.</w:t>
      </w:r>
      <w:r w:rsidR="00BA4BA3" w:rsidRPr="002924DC">
        <w:t xml:space="preserve"> </w:t>
      </w:r>
      <w:r w:rsidR="005722F0" w:rsidRPr="002924DC">
        <w:t>Th</w:t>
      </w:r>
      <w:r w:rsidR="00106F6D" w:rsidRPr="002924DC">
        <w:t>e</w:t>
      </w:r>
      <w:r w:rsidR="005722F0" w:rsidRPr="002924DC">
        <w:t xml:space="preserve"> name </w:t>
      </w:r>
      <w:r w:rsidR="006F3343" w:rsidRPr="002924DC">
        <w:t xml:space="preserve">originally </w:t>
      </w:r>
      <w:r w:rsidR="00F154E9" w:rsidRPr="002924DC">
        <w:t>emerged</w:t>
      </w:r>
      <w:r w:rsidR="005722F0" w:rsidRPr="002924DC">
        <w:t xml:space="preserve"> from </w:t>
      </w:r>
      <w:r w:rsidRPr="002924DC">
        <w:t xml:space="preserve">Brian </w:t>
      </w:r>
      <w:proofErr w:type="spellStart"/>
      <w:r w:rsidRPr="002924DC">
        <w:t>Randell’</w:t>
      </w:r>
      <w:r w:rsidR="005722F0" w:rsidRPr="002924DC">
        <w:t>s</w:t>
      </w:r>
      <w:proofErr w:type="spellEnd"/>
      <w:r w:rsidR="005722F0" w:rsidRPr="002924DC">
        <w:t xml:space="preserve"> </w:t>
      </w:r>
      <w:r w:rsidR="0096237A" w:rsidRPr="002924DC">
        <w:t xml:space="preserve">usage </w:t>
      </w:r>
      <w:r w:rsidRPr="002924DC">
        <w:t xml:space="preserve">of </w:t>
      </w:r>
      <w:r w:rsidR="006F3343" w:rsidRPr="002924DC">
        <w:t xml:space="preserve">British </w:t>
      </w:r>
      <w:r w:rsidRPr="002924DC">
        <w:t>English</w:t>
      </w:r>
      <w:r w:rsidR="006F3343" w:rsidRPr="002924DC">
        <w:t xml:space="preserve"> (</w:t>
      </w:r>
      <w:r w:rsidR="00DC5860" w:rsidRPr="002924DC">
        <w:t>pronounced “shed</w:t>
      </w:r>
      <w:r w:rsidR="00245E63" w:rsidRPr="002924DC">
        <w:t>′</w:t>
      </w:r>
      <w:r w:rsidR="00DC5860" w:rsidRPr="002924DC">
        <w:t>-d</w:t>
      </w:r>
      <w:r w:rsidR="00245E63" w:rsidRPr="002924DC">
        <w:t>u</w:t>
      </w:r>
      <w:r w:rsidR="00DC5860" w:rsidRPr="002924DC">
        <w:t>-ling”)</w:t>
      </w:r>
      <w:r w:rsidR="00BD0414" w:rsidRPr="002924DC">
        <w:t>; to me, the odds seemed pretty long that someone else would independently coin the term for the same invention</w:t>
      </w:r>
      <w:r w:rsidR="00DC5860" w:rsidRPr="002924DC">
        <w:t xml:space="preserve">, as had </w:t>
      </w:r>
      <w:proofErr w:type="spellStart"/>
      <w:r w:rsidR="00DC5860" w:rsidRPr="002924DC">
        <w:t>Torng</w:t>
      </w:r>
      <w:proofErr w:type="spellEnd"/>
      <w:r w:rsidR="00EE546A">
        <w:t xml:space="preserve"> [</w:t>
      </w:r>
      <w:r w:rsidR="003C34A8" w:rsidRPr="003C0A75">
        <w:t>43</w:t>
      </w:r>
      <w:r w:rsidR="00DC5860" w:rsidRPr="003C0A75">
        <w:t>]</w:t>
      </w:r>
      <w:r w:rsidR="00796476" w:rsidRPr="002924DC">
        <w:t>.</w:t>
      </w:r>
      <w:r w:rsidR="00BA4BA3" w:rsidRPr="002924DC">
        <w:t xml:space="preserve"> Tutorials on the invention’s functionality also bore </w:t>
      </w:r>
      <w:r w:rsidR="00F41EED" w:rsidRPr="002924DC">
        <w:t xml:space="preserve">what I viewed as </w:t>
      </w:r>
      <w:r w:rsidR="00BA4BA3" w:rsidRPr="002924DC">
        <w:t>considerable resemblances to the old ACS tutorial</w:t>
      </w:r>
      <w:r w:rsidR="00EE546A">
        <w:t xml:space="preserve"> [</w:t>
      </w:r>
      <w:r w:rsidR="004025EB" w:rsidRPr="003C0A75">
        <w:t xml:space="preserve">7, </w:t>
      </w:r>
      <w:r w:rsidR="003C34A8" w:rsidRPr="003C0A75">
        <w:t>43</w:t>
      </w:r>
      <w:r w:rsidR="00BA4BA3" w:rsidRPr="003C0A75">
        <w:t>]</w:t>
      </w:r>
      <w:r w:rsidR="00BA4BA3" w:rsidRPr="002924DC">
        <w:t xml:space="preserve">. </w:t>
      </w:r>
    </w:p>
    <w:p w:rsidR="00DC21AE" w:rsidRDefault="005722F0" w:rsidP="0083579A">
      <w:pPr>
        <w:spacing w:before="120"/>
      </w:pPr>
      <w:r w:rsidRPr="002924DC">
        <w:t>I had no way to probe what was going on, back in th</w:t>
      </w:r>
      <w:r w:rsidR="0096237A" w:rsidRPr="002924DC">
        <w:t>os</w:t>
      </w:r>
      <w:r w:rsidRPr="002924DC">
        <w:t xml:space="preserve">e days before modern search technology. </w:t>
      </w:r>
      <w:r w:rsidR="00732EE6" w:rsidRPr="002924DC">
        <w:t xml:space="preserve">I </w:t>
      </w:r>
      <w:r w:rsidRPr="002924DC">
        <w:t xml:space="preserve">was also </w:t>
      </w:r>
      <w:r w:rsidR="00BD0414" w:rsidRPr="002924DC">
        <w:t xml:space="preserve">living in </w:t>
      </w:r>
      <w:r w:rsidR="00BD0414" w:rsidRPr="002924DC">
        <w:rPr>
          <w:i/>
          <w:iCs/>
        </w:rPr>
        <w:t>stealth mode</w:t>
      </w:r>
      <w:r w:rsidR="00BD0414" w:rsidRPr="002924DC">
        <w:t xml:space="preserve"> and dared not </w:t>
      </w:r>
      <w:r w:rsidRPr="002924DC">
        <w:t xml:space="preserve">contact </w:t>
      </w:r>
      <w:r w:rsidR="00796476" w:rsidRPr="002924DC">
        <w:t xml:space="preserve">anyone about </w:t>
      </w:r>
      <w:r w:rsidR="004A1CB8" w:rsidRPr="002924DC">
        <w:t>my concerns</w:t>
      </w:r>
      <w:r w:rsidR="00796476" w:rsidRPr="002924DC">
        <w:t>, lest I reveal</w:t>
      </w:r>
      <w:r w:rsidRPr="002924DC">
        <w:t xml:space="preserve"> my past connection to </w:t>
      </w:r>
      <w:r w:rsidR="00796476" w:rsidRPr="002924DC">
        <w:t xml:space="preserve">work that </w:t>
      </w:r>
      <w:r w:rsidR="00BA1C23" w:rsidRPr="002924DC">
        <w:t xml:space="preserve">had </w:t>
      </w:r>
      <w:r w:rsidR="00BA302E" w:rsidRPr="002924DC">
        <w:t>by now become</w:t>
      </w:r>
      <w:r w:rsidR="004A1CB8" w:rsidRPr="002924DC">
        <w:t xml:space="preserve"> </w:t>
      </w:r>
      <w:r w:rsidR="00796476" w:rsidRPr="002924DC">
        <w:t>important</w:t>
      </w:r>
      <w:r w:rsidRPr="002924DC">
        <w:t>.</w:t>
      </w:r>
      <w:r w:rsidR="00732EE6" w:rsidRPr="002924DC">
        <w:t xml:space="preserve"> </w:t>
      </w:r>
      <w:r w:rsidRPr="002924DC">
        <w:t xml:space="preserve">I tried to </w:t>
      </w:r>
      <w:r w:rsidR="0096237A" w:rsidRPr="002924DC">
        <w:t>forget the past and avoid that angst,</w:t>
      </w:r>
      <w:r w:rsidRPr="002924DC">
        <w:t xml:space="preserve"> </w:t>
      </w:r>
      <w:r w:rsidR="00BA1C23" w:rsidRPr="002924DC">
        <w:t>and</w:t>
      </w:r>
      <w:r w:rsidRPr="002924DC">
        <w:t xml:space="preserve"> more years went by.</w:t>
      </w:r>
    </w:p>
    <w:p w:rsidR="00DC21AE" w:rsidRDefault="002F7C85" w:rsidP="0083579A">
      <w:pPr>
        <w:spacing w:before="120"/>
      </w:pPr>
      <w:r>
        <w:t xml:space="preserve">Fate intervened in late-1998, </w:t>
      </w:r>
      <w:r w:rsidR="00FA21A4" w:rsidRPr="002924DC">
        <w:t xml:space="preserve">some </w:t>
      </w:r>
      <w:r w:rsidR="00F154E9" w:rsidRPr="002924DC">
        <w:t>t</w:t>
      </w:r>
      <w:r w:rsidR="00EC507A" w:rsidRPr="002924DC">
        <w:t xml:space="preserve">hirty years after </w:t>
      </w:r>
      <w:r w:rsidR="005722F0" w:rsidRPr="002924DC">
        <w:t>my</w:t>
      </w:r>
      <w:r w:rsidR="00EC507A" w:rsidRPr="002924DC">
        <w:t xml:space="preserve"> firing</w:t>
      </w:r>
      <w:r w:rsidR="00106F6D" w:rsidRPr="002924DC">
        <w:t xml:space="preserve"> by IBM</w:t>
      </w:r>
      <w:r w:rsidR="00FA21A4" w:rsidRPr="002924DC">
        <w:t>:</w:t>
      </w:r>
      <w:r w:rsidR="00F154E9" w:rsidRPr="002924DC">
        <w:t xml:space="preserve"> </w:t>
      </w:r>
      <w:r w:rsidR="00EC507A" w:rsidRPr="002924DC">
        <w:t>I casually typed the word “super</w:t>
      </w:r>
      <w:r w:rsidR="00106F6D" w:rsidRPr="002924DC">
        <w:t>scalar” into an internet search</w:t>
      </w:r>
      <w:r w:rsidR="004A1CB8" w:rsidRPr="002924DC">
        <w:t xml:space="preserve"> engine, and u</w:t>
      </w:r>
      <w:r w:rsidR="001E06E5">
        <w:t>p popped: “</w:t>
      </w:r>
      <w:r w:rsidR="00EC507A" w:rsidRPr="002924DC">
        <w:t>ACS--The fir</w:t>
      </w:r>
      <w:r w:rsidR="001E06E5">
        <w:t>st superscalar computer?”</w:t>
      </w:r>
      <w:r w:rsidR="00EC507A" w:rsidRPr="002924DC">
        <w:t xml:space="preserve">  </w:t>
      </w:r>
      <w:r w:rsidR="004A1CB8" w:rsidRPr="002924DC">
        <w:t xml:space="preserve">It turns out that </w:t>
      </w:r>
      <w:r w:rsidR="00EC507A" w:rsidRPr="002924DC">
        <w:t xml:space="preserve">Professor Mark </w:t>
      </w:r>
      <w:proofErr w:type="spellStart"/>
      <w:r w:rsidR="00EC507A" w:rsidRPr="002924DC">
        <w:t>Smotherman</w:t>
      </w:r>
      <w:proofErr w:type="spellEnd"/>
      <w:r w:rsidR="00EC507A" w:rsidRPr="002924DC">
        <w:t xml:space="preserve"> at Clemson University had stumbled onto information about the old </w:t>
      </w:r>
      <w:r w:rsidR="004A1CB8" w:rsidRPr="002924DC">
        <w:t xml:space="preserve">ACS </w:t>
      </w:r>
      <w:r w:rsidR="00EC507A" w:rsidRPr="002924DC">
        <w:t>project, and theorized in his website</w:t>
      </w:r>
      <w:r w:rsidR="00EE546A">
        <w:t xml:space="preserve"> [</w:t>
      </w:r>
      <w:r w:rsidR="00A211FE" w:rsidRPr="003C0A75">
        <w:t>1]</w:t>
      </w:r>
      <w:r w:rsidR="00EC507A" w:rsidRPr="002924DC">
        <w:t xml:space="preserve"> that ACS was indeed the first</w:t>
      </w:r>
      <w:r w:rsidR="006F3343" w:rsidRPr="002924DC">
        <w:t xml:space="preserve"> such </w:t>
      </w:r>
      <w:r w:rsidR="004A1CB8" w:rsidRPr="002924DC">
        <w:t>super</w:t>
      </w:r>
      <w:r w:rsidR="006F3343" w:rsidRPr="002924DC">
        <w:t>computer</w:t>
      </w:r>
      <w:r w:rsidR="00EC507A" w:rsidRPr="002924DC">
        <w:t>.</w:t>
      </w:r>
      <w:r w:rsidR="00A32400" w:rsidRPr="002924DC">
        <w:t xml:space="preserve"> </w:t>
      </w:r>
    </w:p>
    <w:p w:rsidR="0032675C" w:rsidRPr="002924DC" w:rsidRDefault="0019466B" w:rsidP="0083579A">
      <w:pPr>
        <w:spacing w:before="120"/>
      </w:pPr>
      <w:r w:rsidRPr="002924DC">
        <w:t xml:space="preserve">Just a few years before, Jim Smith and </w:t>
      </w:r>
      <w:proofErr w:type="spellStart"/>
      <w:r w:rsidRPr="002924DC">
        <w:t>Guri</w:t>
      </w:r>
      <w:proofErr w:type="spellEnd"/>
      <w:r w:rsidRPr="002924DC">
        <w:t xml:space="preserve"> </w:t>
      </w:r>
      <w:proofErr w:type="spellStart"/>
      <w:r w:rsidRPr="002924DC">
        <w:t>Sohi</w:t>
      </w:r>
      <w:proofErr w:type="spellEnd"/>
      <w:r w:rsidRPr="002924DC">
        <w:t xml:space="preserve"> of the University of Wisconsin </w:t>
      </w:r>
      <w:r w:rsidR="00806050" w:rsidRPr="002924DC">
        <w:t xml:space="preserve">had </w:t>
      </w:r>
      <w:r w:rsidRPr="002924DC">
        <w:t xml:space="preserve">published an invited article in the Proceedings of the IEEE entitled “The Microarchitecture </w:t>
      </w:r>
      <w:r w:rsidR="00EC2D03" w:rsidRPr="002924DC">
        <w:t>of Superscalar Processors</w:t>
      </w:r>
      <w:r w:rsidRPr="002924DC">
        <w:t xml:space="preserve">,” </w:t>
      </w:r>
      <w:r w:rsidR="00EC2D03" w:rsidRPr="002924DC">
        <w:t>describing, and bringing to wider attention, the</w:t>
      </w:r>
      <w:r w:rsidRPr="002924DC">
        <w:t xml:space="preserve"> type of architecture </w:t>
      </w:r>
      <w:r w:rsidR="00EC2D03" w:rsidRPr="002924DC">
        <w:t xml:space="preserve">being </w:t>
      </w:r>
      <w:r w:rsidRPr="002924DC">
        <w:t xml:space="preserve">used in </w:t>
      </w:r>
      <w:r w:rsidR="00EC2D03" w:rsidRPr="002924DC">
        <w:t xml:space="preserve">the latest </w:t>
      </w:r>
      <w:r w:rsidRPr="002924DC">
        <w:t>h</w:t>
      </w:r>
      <w:r w:rsidR="001E06E5">
        <w:t>igh-performance microprocessors</w:t>
      </w:r>
      <w:r w:rsidR="00EE546A">
        <w:t xml:space="preserve"> [</w:t>
      </w:r>
      <w:r w:rsidR="003C34A8" w:rsidRPr="003C0A75">
        <w:t>46</w:t>
      </w:r>
      <w:r w:rsidR="0032675C" w:rsidRPr="003C0A75">
        <w:t>]</w:t>
      </w:r>
      <w:r w:rsidR="001E06E5">
        <w:t>.</w:t>
      </w:r>
      <w:r w:rsidR="0032675C" w:rsidRPr="002924DC">
        <w:t xml:space="preserve"> Smith and </w:t>
      </w:r>
      <w:proofErr w:type="spellStart"/>
      <w:r w:rsidR="0032675C" w:rsidRPr="002924DC">
        <w:t>Sohi</w:t>
      </w:r>
      <w:proofErr w:type="spellEnd"/>
      <w:r w:rsidR="0032675C" w:rsidRPr="002924DC">
        <w:t xml:space="preserve"> summarized the ‘new’ type of architecture as foll</w:t>
      </w:r>
      <w:r w:rsidR="00B215E4">
        <w:t>ows:</w:t>
      </w:r>
    </w:p>
    <w:p w:rsidR="00B215E4" w:rsidRDefault="0032675C" w:rsidP="0083579A">
      <w:pPr>
        <w:spacing w:before="120"/>
        <w:ind w:left="360" w:firstLine="207"/>
        <w:rPr>
          <w:i/>
        </w:rPr>
      </w:pPr>
      <w:r w:rsidRPr="002924DC">
        <w:rPr>
          <w:i/>
        </w:rPr>
        <w:t>A typical superscalar processor fetches and decodes the incoming instruction stream several instructions at a time. As part of the instruction fetching process, the outcomes of conditional branch instructions are usually predicted in advance to ensure an uninterrupted stream of instructions. The incoming instruction stream is then analyzed for data dependences, and instructions are distributed to functional units, often according to instruction type. Next, instructions are initiated for execution in parallel, based primarily on the availability of operand data, rather than their original program sequence. This important feature, present in many superscalar implementations, is referred to as dynamic instruction scheduling.</w:t>
      </w:r>
    </w:p>
    <w:p w:rsidR="00DC21AE" w:rsidRDefault="006B63BD" w:rsidP="0083579A">
      <w:pPr>
        <w:spacing w:before="120"/>
        <w:ind w:left="360" w:firstLine="207"/>
        <w:rPr>
          <w:i/>
        </w:rPr>
      </w:pPr>
      <w:proofErr w:type="gramStart"/>
      <w:r w:rsidRPr="002924DC">
        <w:t xml:space="preserve">– J. E. Smith and G. S. </w:t>
      </w:r>
      <w:proofErr w:type="spellStart"/>
      <w:r w:rsidRPr="002924DC">
        <w:t>Sohi</w:t>
      </w:r>
      <w:proofErr w:type="spellEnd"/>
      <w:r w:rsidRPr="002924DC">
        <w:t>, 1995.</w:t>
      </w:r>
      <w:proofErr w:type="gramEnd"/>
    </w:p>
    <w:p w:rsidR="00DC21AE" w:rsidRDefault="0019466B" w:rsidP="0083579A">
      <w:pPr>
        <w:spacing w:before="120"/>
        <w:ind w:firstLine="230"/>
      </w:pPr>
      <w:r w:rsidRPr="002924DC">
        <w:lastRenderedPageBreak/>
        <w:t xml:space="preserve">Because of the </w:t>
      </w:r>
      <w:r w:rsidR="00EC2D03" w:rsidRPr="002924DC">
        <w:t xml:space="preserve">growing </w:t>
      </w:r>
      <w:r w:rsidRPr="002924DC">
        <w:t xml:space="preserve">success of the Intel Pentiums and other </w:t>
      </w:r>
      <w:r w:rsidR="00EC2D03" w:rsidRPr="002924DC">
        <w:t xml:space="preserve">powerful </w:t>
      </w:r>
      <w:r w:rsidRPr="002924DC">
        <w:t xml:space="preserve">superscalar microprocessors, Mark’s </w:t>
      </w:r>
      <w:r w:rsidR="00B30EDA" w:rsidRPr="002924DC">
        <w:t xml:space="preserve">theory that </w:t>
      </w:r>
      <w:r w:rsidR="0032675C" w:rsidRPr="002924DC">
        <w:t>A</w:t>
      </w:r>
      <w:r w:rsidR="00B30EDA" w:rsidRPr="002924DC">
        <w:t xml:space="preserve">CS was the </w:t>
      </w:r>
      <w:r w:rsidR="00B30EDA" w:rsidRPr="002924DC">
        <w:rPr>
          <w:i/>
        </w:rPr>
        <w:t xml:space="preserve">first </w:t>
      </w:r>
      <w:r w:rsidR="004A1CB8" w:rsidRPr="002924DC">
        <w:t>had now become</w:t>
      </w:r>
      <w:r w:rsidRPr="002924DC">
        <w:t xml:space="preserve"> a question of interest</w:t>
      </w:r>
      <w:r w:rsidR="00EC2D03" w:rsidRPr="002924DC">
        <w:t>.</w:t>
      </w:r>
      <w:r w:rsidR="008503C5" w:rsidRPr="002924DC">
        <w:t xml:space="preserve"> </w:t>
      </w:r>
      <w:proofErr w:type="gramStart"/>
      <w:r w:rsidR="008503C5" w:rsidRPr="002924DC">
        <w:t xml:space="preserve">(Interestingly, John </w:t>
      </w:r>
      <w:proofErr w:type="spellStart"/>
      <w:r w:rsidR="008503C5" w:rsidRPr="002924DC">
        <w:t>Cocke</w:t>
      </w:r>
      <w:proofErr w:type="spellEnd"/>
      <w:r w:rsidR="008503C5" w:rsidRPr="002924DC">
        <w:t xml:space="preserve"> himself had coined the name </w:t>
      </w:r>
      <w:r w:rsidR="008503C5" w:rsidRPr="002924DC">
        <w:rPr>
          <w:i/>
        </w:rPr>
        <w:t>superscalar</w:t>
      </w:r>
      <w:r w:rsidR="008503C5" w:rsidRPr="002924DC">
        <w:t xml:space="preserve"> for this general</w:t>
      </w:r>
      <w:r w:rsidR="001E06E5">
        <w:t xml:space="preserve"> class of machines back in 1987</w:t>
      </w:r>
      <w:r w:rsidR="00EE546A">
        <w:t xml:space="preserve"> [</w:t>
      </w:r>
      <w:r w:rsidR="00D8752E" w:rsidRPr="003C0A75">
        <w:t>47</w:t>
      </w:r>
      <w:r w:rsidR="008503C5" w:rsidRPr="003C0A75">
        <w:t>]</w:t>
      </w:r>
      <w:r w:rsidR="001E06E5">
        <w:t>.</w:t>
      </w:r>
      <w:r w:rsidR="008503C5" w:rsidRPr="002924DC">
        <w:t>)</w:t>
      </w:r>
      <w:proofErr w:type="gramEnd"/>
      <w:r w:rsidR="008503C5" w:rsidRPr="002924DC">
        <w:t xml:space="preserve"> </w:t>
      </w:r>
      <w:r w:rsidR="00643B45" w:rsidRPr="002924DC">
        <w:t xml:space="preserve">Stunned, I realized </w:t>
      </w:r>
      <w:r w:rsidR="004A1CB8" w:rsidRPr="002924DC">
        <w:t xml:space="preserve">it was inevitable now that </w:t>
      </w:r>
      <w:r w:rsidR="00643B45" w:rsidRPr="002924DC">
        <w:t xml:space="preserve">the </w:t>
      </w:r>
      <w:r w:rsidR="00EC507A" w:rsidRPr="002924DC">
        <w:t>story would come out</w:t>
      </w:r>
      <w:r w:rsidR="00B015B4" w:rsidRPr="002924DC">
        <w:t>,</w:t>
      </w:r>
      <w:r w:rsidR="00EC507A" w:rsidRPr="002924DC">
        <w:t xml:space="preserve"> and that I needed to get out </w:t>
      </w:r>
      <w:r w:rsidR="004A1CB8" w:rsidRPr="002924DC">
        <w:t xml:space="preserve">in front </w:t>
      </w:r>
      <w:r w:rsidR="00EC507A" w:rsidRPr="002924DC">
        <w:t xml:space="preserve">of it. </w:t>
      </w:r>
      <w:r w:rsidR="00643B45" w:rsidRPr="002924DC">
        <w:t xml:space="preserve">I was also sick and tired of living like a </w:t>
      </w:r>
      <w:r w:rsidR="004A1CB8" w:rsidRPr="002924DC">
        <w:t xml:space="preserve">Cold War </w:t>
      </w:r>
      <w:r w:rsidR="00643B45" w:rsidRPr="002924DC">
        <w:t>spy, as if somehow ashamed of my past</w:t>
      </w:r>
      <w:r w:rsidR="00796476" w:rsidRPr="002924DC">
        <w:t xml:space="preserve"> – which I was not</w:t>
      </w:r>
      <w:r w:rsidR="00643B45" w:rsidRPr="002924DC">
        <w:t>.</w:t>
      </w:r>
    </w:p>
    <w:p w:rsidR="00DC21AE" w:rsidRDefault="00EC507A" w:rsidP="0083579A">
      <w:pPr>
        <w:spacing w:before="120"/>
        <w:ind w:firstLine="230"/>
      </w:pPr>
      <w:r w:rsidRPr="002924DC">
        <w:t xml:space="preserve">I contacted Mark and gradually revealed my role in the </w:t>
      </w:r>
      <w:r w:rsidR="00066A0F" w:rsidRPr="002924DC">
        <w:t xml:space="preserve">ACS </w:t>
      </w:r>
      <w:r w:rsidRPr="002924DC">
        <w:t>project</w:t>
      </w:r>
      <w:r w:rsidR="007B2183" w:rsidRPr="002924DC">
        <w:t xml:space="preserve">. I also visited Jim Smith and </w:t>
      </w:r>
      <w:proofErr w:type="spellStart"/>
      <w:r w:rsidR="007B2183" w:rsidRPr="002924DC">
        <w:t>Guri</w:t>
      </w:r>
      <w:proofErr w:type="spellEnd"/>
      <w:r w:rsidR="007B2183" w:rsidRPr="002924DC">
        <w:t xml:space="preserve"> </w:t>
      </w:r>
      <w:proofErr w:type="spellStart"/>
      <w:r w:rsidR="007B2183" w:rsidRPr="002924DC">
        <w:t>Sohi</w:t>
      </w:r>
      <w:proofErr w:type="spellEnd"/>
      <w:r w:rsidR="007B2183" w:rsidRPr="002924DC">
        <w:t xml:space="preserve"> at Wisconsin in early 1999, and alerted them too</w:t>
      </w:r>
      <w:r w:rsidRPr="002924DC">
        <w:t xml:space="preserve">. Fortunately, I had saved my </w:t>
      </w:r>
      <w:r w:rsidR="00066A0F" w:rsidRPr="002924DC">
        <w:t xml:space="preserve">old </w:t>
      </w:r>
      <w:r w:rsidRPr="002924DC">
        <w:t>notes including the DIS tutorial</w:t>
      </w:r>
      <w:r w:rsidR="00EE546A">
        <w:t xml:space="preserve"> [</w:t>
      </w:r>
      <w:r w:rsidR="0051799C" w:rsidRPr="003C0A75">
        <w:t>16</w:t>
      </w:r>
      <w:r w:rsidR="009E29EB" w:rsidRPr="003C0A75">
        <w:t>]</w:t>
      </w:r>
      <w:r w:rsidR="007824D5" w:rsidRPr="002924DC">
        <w:t xml:space="preserve"> </w:t>
      </w:r>
      <w:r w:rsidR="00EC394A" w:rsidRPr="002924DC">
        <w:t xml:space="preserve">and since </w:t>
      </w:r>
      <w:r w:rsidR="00B015B4" w:rsidRPr="002924DC">
        <w:t xml:space="preserve">then I’ve </w:t>
      </w:r>
      <w:r w:rsidR="00EC394A" w:rsidRPr="002924DC">
        <w:t xml:space="preserve">posted them </w:t>
      </w:r>
      <w:r w:rsidR="00B015B4" w:rsidRPr="002924DC">
        <w:t xml:space="preserve">all </w:t>
      </w:r>
      <w:r w:rsidR="00EC394A" w:rsidRPr="002924DC">
        <w:t>in an online archive</w:t>
      </w:r>
      <w:r w:rsidR="00EE546A">
        <w:t xml:space="preserve"> [</w:t>
      </w:r>
      <w:r w:rsidR="00A211FE" w:rsidRPr="003C0A75">
        <w:t>2]</w:t>
      </w:r>
      <w:r w:rsidR="001E06E5">
        <w:t>,</w:t>
      </w:r>
      <w:r w:rsidR="007824D5" w:rsidRPr="002924DC">
        <w:t xml:space="preserve"> where you c</w:t>
      </w:r>
      <w:r w:rsidR="00A32400" w:rsidRPr="002924DC">
        <w:t>an read them in full detail</w:t>
      </w:r>
      <w:r w:rsidR="00EC394A" w:rsidRPr="002924DC">
        <w:t xml:space="preserve">. I shared </w:t>
      </w:r>
      <w:r w:rsidR="000E7EFF" w:rsidRPr="002924DC">
        <w:t>all of this</w:t>
      </w:r>
      <w:r w:rsidR="00EC394A" w:rsidRPr="002924DC">
        <w:t xml:space="preserve"> with Mark </w:t>
      </w:r>
      <w:r w:rsidRPr="002924DC">
        <w:t>and pointed him to other ACS vet</w:t>
      </w:r>
      <w:r w:rsidR="006F3343" w:rsidRPr="002924DC">
        <w:t>eran</w:t>
      </w:r>
      <w:r w:rsidRPr="002924DC">
        <w:t>s like</w:t>
      </w:r>
      <w:r w:rsidR="00EC394A" w:rsidRPr="002924DC">
        <w:t xml:space="preserve">ly to have additional documents. I also </w:t>
      </w:r>
      <w:r w:rsidRPr="002924DC">
        <w:t xml:space="preserve">began posting information </w:t>
      </w:r>
      <w:r w:rsidR="007824D5" w:rsidRPr="002924DC">
        <w:t>in my website</w:t>
      </w:r>
      <w:r w:rsidR="00DB5716" w:rsidRPr="002924DC">
        <w:t xml:space="preserve">, </w:t>
      </w:r>
      <w:r w:rsidR="00DB5716" w:rsidRPr="002924DC">
        <w:rPr>
          <w:i/>
        </w:rPr>
        <w:t>lynnconway.com</w:t>
      </w:r>
      <w:r w:rsidR="00DB5716" w:rsidRPr="002924DC">
        <w:t>,</w:t>
      </w:r>
      <w:r w:rsidR="007824D5" w:rsidRPr="002924DC">
        <w:t xml:space="preserve"> </w:t>
      </w:r>
      <w:r w:rsidRPr="002924DC">
        <w:t xml:space="preserve">to quietly explain my transition to </w:t>
      </w:r>
      <w:r w:rsidR="007B2183" w:rsidRPr="002924DC">
        <w:t xml:space="preserve">more of </w:t>
      </w:r>
      <w:r w:rsidRPr="002924DC">
        <w:t xml:space="preserve">my colleagues, hoping times had changed and </w:t>
      </w:r>
      <w:r w:rsidR="00643B45" w:rsidRPr="002924DC">
        <w:t xml:space="preserve">at least </w:t>
      </w:r>
      <w:r w:rsidRPr="002924DC">
        <w:t>some would understand</w:t>
      </w:r>
      <w:r w:rsidR="00B861EC">
        <w:t>.</w:t>
      </w:r>
      <w:r w:rsidRPr="002924DC">
        <w:t xml:space="preserve"> </w:t>
      </w:r>
    </w:p>
    <w:p w:rsidR="00DC21AE" w:rsidRDefault="00A32400" w:rsidP="0083579A">
      <w:pPr>
        <w:spacing w:before="120"/>
        <w:ind w:firstLine="230"/>
      </w:pPr>
      <w:r w:rsidRPr="002924DC">
        <w:t>Mark arranged for a reunion of ACS vet</w:t>
      </w:r>
      <w:r w:rsidR="00F41EED" w:rsidRPr="002924DC">
        <w:t>eran</w:t>
      </w:r>
      <w:r w:rsidRPr="002924DC">
        <w:t xml:space="preserve">s </w:t>
      </w:r>
      <w:r w:rsidR="000E7EFF" w:rsidRPr="002924DC">
        <w:t>the</w:t>
      </w:r>
      <w:r w:rsidR="00DB5716" w:rsidRPr="002924DC">
        <w:t xml:space="preserve"> </w:t>
      </w:r>
      <w:r w:rsidR="000E7EFF" w:rsidRPr="002924DC">
        <w:t>following</w:t>
      </w:r>
      <w:r w:rsidR="00DB5716" w:rsidRPr="002924DC">
        <w:t xml:space="preserve"> summer </w:t>
      </w:r>
      <w:r w:rsidRPr="002924DC">
        <w:t xml:space="preserve">to further the process of gathering more documents and doing reconstructions. It was held on July 29, 1999 at IBM’s Research Center at Yorktown Heights, where Herb </w:t>
      </w:r>
      <w:proofErr w:type="spellStart"/>
      <w:r w:rsidRPr="002924DC">
        <w:t>Schorr</w:t>
      </w:r>
      <w:proofErr w:type="spellEnd"/>
      <w:r w:rsidRPr="002924DC">
        <w:t xml:space="preserve">, Fran Allen, Mark </w:t>
      </w:r>
      <w:proofErr w:type="spellStart"/>
      <w:r w:rsidRPr="002924DC">
        <w:t>Smotherman</w:t>
      </w:r>
      <w:proofErr w:type="spellEnd"/>
      <w:r w:rsidRPr="002924DC">
        <w:t xml:space="preserve"> and I met with John </w:t>
      </w:r>
      <w:proofErr w:type="spellStart"/>
      <w:r w:rsidRPr="002924DC">
        <w:t>Cocke</w:t>
      </w:r>
      <w:proofErr w:type="spellEnd"/>
      <w:r w:rsidRPr="002924DC">
        <w:t xml:space="preserve"> and Peter Capek. Ed </w:t>
      </w:r>
      <w:proofErr w:type="spellStart"/>
      <w:r w:rsidRPr="002924DC">
        <w:t>Sussenguth</w:t>
      </w:r>
      <w:proofErr w:type="spellEnd"/>
      <w:r w:rsidRPr="002924DC">
        <w:t xml:space="preserve"> also participated by </w:t>
      </w:r>
      <w:r w:rsidR="00BA302E" w:rsidRPr="002924DC">
        <w:t>speakerphone,</w:t>
      </w:r>
      <w:r w:rsidRPr="002924DC">
        <w:t xml:space="preserve"> from North Carolina.</w:t>
      </w:r>
    </w:p>
    <w:p w:rsidR="00DC21AE" w:rsidRDefault="00A32400" w:rsidP="0083579A">
      <w:pPr>
        <w:spacing w:before="120"/>
        <w:ind w:firstLine="230"/>
      </w:pPr>
      <w:r w:rsidRPr="002924DC">
        <w:t>Mark went through the ACS reconstruction effort and discussed his website. I</w:t>
      </w:r>
      <w:r w:rsidR="00DB5716" w:rsidRPr="002924DC">
        <w:t xml:space="preserve"> brought along a copy of my ACS</w:t>
      </w:r>
      <w:r w:rsidRPr="002924DC">
        <w:t xml:space="preserve"> archives for John, and discussed how it might be used to reconstruct the hardware architecture. Fran Allen brought a number of other key ACS documents, including a critical missing link: the ACS Instruction Set Manual. Herb </w:t>
      </w:r>
      <w:proofErr w:type="spellStart"/>
      <w:r w:rsidRPr="002924DC">
        <w:t>Schorr</w:t>
      </w:r>
      <w:proofErr w:type="spellEnd"/>
      <w:r w:rsidR="001B6DC1" w:rsidRPr="002924DC">
        <w:t xml:space="preserve"> </w:t>
      </w:r>
      <w:r w:rsidR="0026706F" w:rsidRPr="002924DC">
        <w:t xml:space="preserve">contributed lots of reminiscences, and I’d never seen him so animated in conversation before. </w:t>
      </w:r>
      <w:r w:rsidR="001B6DC1" w:rsidRPr="002924DC">
        <w:t>M</w:t>
      </w:r>
      <w:r w:rsidR="00DB5716" w:rsidRPr="002924DC">
        <w:t xml:space="preserve">any of us </w:t>
      </w:r>
      <w:r w:rsidR="001B6DC1" w:rsidRPr="002924DC">
        <w:t>went on to</w:t>
      </w:r>
      <w:r w:rsidR="0026706F" w:rsidRPr="002924DC">
        <w:t xml:space="preserve"> a wonderful dinner and </w:t>
      </w:r>
      <w:r w:rsidR="00252FBD" w:rsidRPr="002924DC">
        <w:t xml:space="preserve">enjoyable </w:t>
      </w:r>
      <w:r w:rsidR="0026706F" w:rsidRPr="002924DC">
        <w:t>conversation</w:t>
      </w:r>
      <w:r w:rsidR="001B6DC1" w:rsidRPr="002924DC">
        <w:t>s</w:t>
      </w:r>
      <w:r w:rsidR="0026706F" w:rsidRPr="002924DC">
        <w:t xml:space="preserve"> </w:t>
      </w:r>
      <w:r w:rsidR="001C6C85" w:rsidRPr="002924DC">
        <w:t>at Kittle House</w:t>
      </w:r>
      <w:r w:rsidR="00BA302E" w:rsidRPr="002924DC">
        <w:t xml:space="preserve"> </w:t>
      </w:r>
      <w:r w:rsidR="00DB5716" w:rsidRPr="002924DC">
        <w:t>in Chappaqua, N.Y.</w:t>
      </w:r>
      <w:r w:rsidR="001C6C85" w:rsidRPr="002924DC">
        <w:t xml:space="preserve">, </w:t>
      </w:r>
      <w:r w:rsidR="00320419" w:rsidRPr="002924DC">
        <w:t xml:space="preserve">with </w:t>
      </w:r>
      <w:r w:rsidR="001B6DC1" w:rsidRPr="002924DC">
        <w:t xml:space="preserve">Peter’s wife </w:t>
      </w:r>
      <w:proofErr w:type="spellStart"/>
      <w:r w:rsidR="00BA5971" w:rsidRPr="002924DC">
        <w:t>Mikki</w:t>
      </w:r>
      <w:proofErr w:type="spellEnd"/>
      <w:r w:rsidR="00BA5971" w:rsidRPr="002924DC">
        <w:t xml:space="preserve"> </w:t>
      </w:r>
      <w:r w:rsidR="00320419" w:rsidRPr="002924DC">
        <w:t xml:space="preserve">joining us </w:t>
      </w:r>
      <w:r w:rsidR="001B6DC1" w:rsidRPr="002924DC">
        <w:t xml:space="preserve">too. </w:t>
      </w:r>
    </w:p>
    <w:p w:rsidR="00DC21AE" w:rsidRDefault="000E7EFF" w:rsidP="0083579A">
      <w:pPr>
        <w:spacing w:before="120"/>
        <w:ind w:firstLine="230"/>
      </w:pPr>
      <w:r w:rsidRPr="002924DC">
        <w:t>I had</w:t>
      </w:r>
      <w:r w:rsidR="0084332D" w:rsidRPr="002924DC">
        <w:t xml:space="preserve"> kept in touch with Herb, Cha</w:t>
      </w:r>
      <w:r w:rsidR="00252FBD" w:rsidRPr="002924DC">
        <w:t>rlie, Don, Fran and a few other ACS vets</w:t>
      </w:r>
      <w:r w:rsidR="0084332D" w:rsidRPr="002924DC">
        <w:t xml:space="preserve"> </w:t>
      </w:r>
      <w:r w:rsidR="00BA302E" w:rsidRPr="002924DC">
        <w:t xml:space="preserve">down </w:t>
      </w:r>
      <w:r w:rsidR="0084332D" w:rsidRPr="002924DC">
        <w:t>over the years. They’d known about my transition</w:t>
      </w:r>
      <w:r w:rsidR="00252FBD" w:rsidRPr="002924DC">
        <w:t xml:space="preserve"> (and kept it in confidence)</w:t>
      </w:r>
      <w:r w:rsidR="0084332D" w:rsidRPr="002924DC">
        <w:t xml:space="preserve">, and some had </w:t>
      </w:r>
      <w:r w:rsidR="00481185" w:rsidRPr="002924DC">
        <w:t xml:space="preserve">even </w:t>
      </w:r>
      <w:r w:rsidR="0084332D" w:rsidRPr="002924DC">
        <w:t>helped me with references when I restarted my career. However, t</w:t>
      </w:r>
      <w:r w:rsidR="001B6DC1" w:rsidRPr="002924DC">
        <w:t>his was the first time I’d</w:t>
      </w:r>
      <w:r w:rsidR="0084332D" w:rsidRPr="002924DC">
        <w:t xml:space="preserve"> seen John since 1968.</w:t>
      </w:r>
      <w:r w:rsidR="001B6DC1" w:rsidRPr="002924DC">
        <w:t xml:space="preserve"> It would </w:t>
      </w:r>
      <w:r w:rsidR="00BA302E" w:rsidRPr="002924DC">
        <w:t>also be the last:</w:t>
      </w:r>
      <w:r w:rsidRPr="002924DC">
        <w:t xml:space="preserve"> he </w:t>
      </w:r>
      <w:r w:rsidR="001B6DC1" w:rsidRPr="002924DC">
        <w:t>passed on July 16, 2002.</w:t>
      </w:r>
    </w:p>
    <w:p w:rsidR="00DC21AE" w:rsidRDefault="001C6C85" w:rsidP="0083579A">
      <w:pPr>
        <w:spacing w:before="120"/>
        <w:ind w:firstLine="230"/>
      </w:pPr>
      <w:r w:rsidRPr="002924DC">
        <w:t xml:space="preserve">I later learned that John had heard </w:t>
      </w:r>
      <w:r w:rsidR="00AA63B1" w:rsidRPr="002924DC">
        <w:t>quite a bit</w:t>
      </w:r>
      <w:r w:rsidRPr="002924DC">
        <w:t xml:space="preserve"> about ‘Lynn Conway’</w:t>
      </w:r>
      <w:r w:rsidR="0084332D" w:rsidRPr="002924DC">
        <w:t xml:space="preserve">, </w:t>
      </w:r>
      <w:r w:rsidR="00252FBD" w:rsidRPr="002924DC">
        <w:t>having</w:t>
      </w:r>
      <w:r w:rsidR="001B6DC1" w:rsidRPr="002924DC">
        <w:t xml:space="preserve"> been</w:t>
      </w:r>
      <w:r w:rsidRPr="002924DC">
        <w:t xml:space="preserve"> familiar with my research in VLSI</w:t>
      </w:r>
      <w:r w:rsidR="001B6DC1" w:rsidRPr="002924DC">
        <w:t xml:space="preserve"> system design</w:t>
      </w:r>
      <w:r w:rsidRPr="002924DC">
        <w:t xml:space="preserve">. However, John </w:t>
      </w:r>
      <w:r w:rsidR="00AA63B1" w:rsidRPr="002924DC">
        <w:t>apparently</w:t>
      </w:r>
      <w:r w:rsidRPr="002924DC">
        <w:t xml:space="preserve"> had no clue that </w:t>
      </w:r>
      <w:r w:rsidR="00B015B4" w:rsidRPr="002924DC">
        <w:t xml:space="preserve">this </w:t>
      </w:r>
      <w:r w:rsidR="00252FBD" w:rsidRPr="002924DC">
        <w:t>woman</w:t>
      </w:r>
      <w:r w:rsidRPr="002924DC">
        <w:t xml:space="preserve"> had formerly been </w:t>
      </w:r>
      <w:r w:rsidR="00B015B4" w:rsidRPr="002924DC">
        <w:t>the</w:t>
      </w:r>
      <w:r w:rsidRPr="002924DC">
        <w:t xml:space="preserve"> boy he’d worked with </w:t>
      </w:r>
      <w:r w:rsidR="000E7EFF" w:rsidRPr="002924DC">
        <w:t xml:space="preserve">briefly </w:t>
      </w:r>
      <w:r w:rsidRPr="002924DC">
        <w:t xml:space="preserve">at ACS. Peter Capek quoted John as saying </w:t>
      </w:r>
      <w:r w:rsidR="00B015B4" w:rsidRPr="002924DC">
        <w:t xml:space="preserve">shortly before </w:t>
      </w:r>
      <w:r w:rsidR="00252FBD" w:rsidRPr="002924DC">
        <w:t>our</w:t>
      </w:r>
      <w:r w:rsidR="00B015B4" w:rsidRPr="002924DC">
        <w:t xml:space="preserve"> reunion</w:t>
      </w:r>
      <w:r w:rsidR="00867C57" w:rsidRPr="002924DC">
        <w:t>,</w:t>
      </w:r>
      <w:r w:rsidR="00B015B4" w:rsidRPr="002924DC">
        <w:t xml:space="preserve"> </w:t>
      </w:r>
      <w:r w:rsidRPr="002924DC">
        <w:t>“Holy Shit! That’s amazing!”</w:t>
      </w:r>
      <w:r w:rsidR="00867C57" w:rsidRPr="002924DC">
        <w:t>,</w:t>
      </w:r>
      <w:r w:rsidR="00B015B4" w:rsidRPr="002924DC">
        <w:t xml:space="preserve"> when he learned</w:t>
      </w:r>
      <w:r w:rsidR="00AA63B1" w:rsidRPr="002924DC">
        <w:t xml:space="preserve"> </w:t>
      </w:r>
      <w:r w:rsidR="00252FBD" w:rsidRPr="002924DC">
        <w:t>how the</w:t>
      </w:r>
      <w:r w:rsidRPr="002924DC">
        <w:t xml:space="preserve"> boy had gone on to become Lynn Conway. </w:t>
      </w:r>
    </w:p>
    <w:p w:rsidR="00664D37" w:rsidRDefault="00664D37" w:rsidP="0083579A">
      <w:pPr>
        <w:spacing w:before="120"/>
        <w:ind w:firstLine="230"/>
      </w:pPr>
      <w:r w:rsidRPr="002924DC">
        <w:t>Subsequently, during the 2000s, Mark compiled a comprehensive history of IBM-ACS in his website with the help of many ACS veterans</w:t>
      </w:r>
      <w:r>
        <w:t xml:space="preserve"> [</w:t>
      </w:r>
      <w:r w:rsidRPr="003C0A75">
        <w:t>1]</w:t>
      </w:r>
      <w:r>
        <w:t>.</w:t>
      </w:r>
      <w:r w:rsidRPr="002924DC">
        <w:t xml:space="preserve"> His work led to a growing appreciation of the many </w:t>
      </w:r>
      <w:r>
        <w:t>transformative</w:t>
      </w:r>
      <w:r w:rsidRPr="002924DC">
        <w:t xml:space="preserve"> </w:t>
      </w:r>
      <w:r>
        <w:t>innovations made there</w:t>
      </w:r>
      <w:r w:rsidRPr="002924DC">
        <w:t xml:space="preserve"> in the areas of compiler development, computer architecture, electronic design automation, high-speed ECL integrated circuitry, system cooling and system packaging. </w:t>
      </w:r>
    </w:p>
    <w:p w:rsidR="00664D37" w:rsidRDefault="00664D37" w:rsidP="0083579A">
      <w:pPr>
        <w:spacing w:before="120"/>
        <w:ind w:firstLine="230"/>
      </w:pPr>
      <w:r w:rsidRPr="002924DC">
        <w:t xml:space="preserve">At the close of the decade, on February 18, 2010, the Computer History Museum (CHM) hosted a special event in honor of the many ACS-related accomplishments and to honor the surviving veterans of the long </w:t>
      </w:r>
      <w:r>
        <w:t>forgotten project [</w:t>
      </w:r>
      <w:r w:rsidRPr="003C0A75">
        <w:t>48]</w:t>
      </w:r>
      <w:r>
        <w:t>.</w:t>
      </w:r>
      <w:r w:rsidRPr="002924DC">
        <w:t xml:space="preserve"> It was a splendid occasion, bringing many of us together for the first time in four decades. Around that same time I also received the IEEE Computer S</w:t>
      </w:r>
      <w:r>
        <w:t>ociety’s Computer Pioneer Award [</w:t>
      </w:r>
      <w:r w:rsidRPr="003C0A75">
        <w:t>49]</w:t>
      </w:r>
      <w:r>
        <w:t>,</w:t>
      </w:r>
      <w:r w:rsidRPr="002924DC">
        <w:t xml:space="preserve"> based in part on my work on dynamic multiple out-of-order instruction scheduling. It felt wonderful to see that work, done and then lost so long ago, finally acknowledged</w:t>
      </w:r>
      <w:r>
        <w:t>.</w:t>
      </w:r>
    </w:p>
    <w:p w:rsidR="003D5A49" w:rsidRPr="002924DC" w:rsidRDefault="00AC346F" w:rsidP="0083579A">
      <w:pPr>
        <w:pStyle w:val="image"/>
        <w:spacing w:before="0"/>
      </w:pPr>
      <w:r>
        <w:rPr>
          <w:noProof/>
          <w:lang w:eastAsia="en-US"/>
        </w:rPr>
        <w:lastRenderedPageBreak/>
        <w:drawing>
          <wp:inline distT="0" distB="0" distL="0" distR="0">
            <wp:extent cx="3930650" cy="4222794"/>
            <wp:effectExtent l="38100" t="19050" r="12700" b="25356"/>
            <wp:docPr id="4"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1" cstate="print"/>
                    <a:srcRect/>
                    <a:stretch>
                      <a:fillRect/>
                    </a:stretch>
                  </pic:blipFill>
                  <pic:spPr bwMode="auto">
                    <a:xfrm>
                      <a:off x="0" y="0"/>
                      <a:ext cx="3924325" cy="4215999"/>
                    </a:xfrm>
                    <a:prstGeom prst="rect">
                      <a:avLst/>
                    </a:prstGeom>
                    <a:noFill/>
                    <a:ln w="6350" cmpd="sng">
                      <a:solidFill>
                        <a:srgbClr val="000000"/>
                      </a:solidFill>
                      <a:miter lim="800000"/>
                      <a:headEnd/>
                      <a:tailEnd/>
                    </a:ln>
                    <a:effectLst/>
                  </pic:spPr>
                </pic:pic>
              </a:graphicData>
            </a:graphic>
          </wp:inline>
        </w:drawing>
      </w:r>
    </w:p>
    <w:p w:rsidR="0083579A" w:rsidRDefault="00B937D7" w:rsidP="0083579A">
      <w:pPr>
        <w:pStyle w:val="figurecaption"/>
        <w:spacing w:after="0"/>
      </w:pPr>
      <w:proofErr w:type="gramStart"/>
      <w:r>
        <w:rPr>
          <w:b/>
        </w:rPr>
        <w:t>Fig.</w:t>
      </w:r>
      <w:proofErr w:type="gramEnd"/>
      <w:r>
        <w:rPr>
          <w:b/>
        </w:rPr>
        <w:t xml:space="preserve"> </w:t>
      </w:r>
      <w:fldSimple w:instr=" SEQ &quot;Figure&quot; \* MERGEFORMAT ">
        <w:r w:rsidR="002772AB" w:rsidRPr="002772AB">
          <w:rPr>
            <w:b/>
            <w:noProof/>
          </w:rPr>
          <w:t>4</w:t>
        </w:r>
      </w:fldSimple>
      <w:r>
        <w:rPr>
          <w:b/>
        </w:rPr>
        <w:t>.</w:t>
      </w:r>
      <w:r>
        <w:t xml:space="preserve"> </w:t>
      </w:r>
      <w:r w:rsidR="003D5A49" w:rsidRPr="002924DC">
        <w:t xml:space="preserve">John </w:t>
      </w:r>
      <w:proofErr w:type="spellStart"/>
      <w:r w:rsidR="003D5A49" w:rsidRPr="002924DC">
        <w:t>Cocke</w:t>
      </w:r>
      <w:proofErr w:type="spellEnd"/>
      <w:r w:rsidR="003D5A49" w:rsidRPr="002924DC">
        <w:t xml:space="preserve">, Fran Allen, Herb </w:t>
      </w:r>
      <w:proofErr w:type="spellStart"/>
      <w:r w:rsidR="003D5A49" w:rsidRPr="002924DC">
        <w:t>Schorr</w:t>
      </w:r>
      <w:proofErr w:type="spellEnd"/>
      <w:r w:rsidR="003D5A49" w:rsidRPr="002924DC">
        <w:t xml:space="preserve"> and Lynn Conway</w:t>
      </w:r>
      <w:r w:rsidR="007249DC">
        <w:t>;</w:t>
      </w:r>
      <w:r w:rsidR="003D5A49" w:rsidRPr="002924DC">
        <w:t xml:space="preserve"> </w:t>
      </w:r>
    </w:p>
    <w:p w:rsidR="003D5A49" w:rsidRPr="002924DC" w:rsidRDefault="003D5A49" w:rsidP="002F16C4">
      <w:pPr>
        <w:pStyle w:val="figurecaption"/>
        <w:spacing w:before="0" w:after="0"/>
      </w:pPr>
      <w:r w:rsidRPr="002924DC">
        <w:t>IB</w:t>
      </w:r>
      <w:r w:rsidR="00B937D7">
        <w:t xml:space="preserve">M T. J. Watson Research Center, </w:t>
      </w:r>
      <w:r w:rsidRPr="002924DC">
        <w:t xml:space="preserve">July 29, 1999. </w:t>
      </w:r>
      <w:proofErr w:type="gramStart"/>
      <w:r w:rsidRPr="002924DC">
        <w:t xml:space="preserve">Photo by Mark </w:t>
      </w:r>
      <w:proofErr w:type="spellStart"/>
      <w:r w:rsidRPr="002924DC">
        <w:t>Smotherman</w:t>
      </w:r>
      <w:proofErr w:type="spellEnd"/>
      <w:r w:rsidR="00B937D7">
        <w:t>.</w:t>
      </w:r>
      <w:proofErr w:type="gramEnd"/>
    </w:p>
    <w:p w:rsidR="00DC21AE" w:rsidRDefault="00EA0D36" w:rsidP="00B215E4">
      <w:pPr>
        <w:pStyle w:val="heading10"/>
      </w:pPr>
      <w:r w:rsidRPr="002924DC">
        <w:t>L</w:t>
      </w:r>
      <w:r w:rsidR="00B937D7">
        <w:t>ong-L</w:t>
      </w:r>
      <w:r w:rsidR="00DC2E25" w:rsidRPr="002924DC">
        <w:t>ingering</w:t>
      </w:r>
      <w:r w:rsidR="00B937D7">
        <w:t xml:space="preserve"> Q</w:t>
      </w:r>
      <w:r w:rsidR="008645A6" w:rsidRPr="002924DC">
        <w:t>uestion</w:t>
      </w:r>
      <w:r w:rsidR="00A4643A" w:rsidRPr="002924DC">
        <w:t>s</w:t>
      </w:r>
      <w:r w:rsidR="00B937D7">
        <w:t xml:space="preserve"> R</w:t>
      </w:r>
      <w:r w:rsidRPr="002924DC">
        <w:t>emain</w:t>
      </w:r>
    </w:p>
    <w:p w:rsidR="00DC21AE" w:rsidRDefault="00B015B4" w:rsidP="00B215E4">
      <w:pPr>
        <w:pStyle w:val="p1a"/>
      </w:pPr>
      <w:r w:rsidRPr="002924DC">
        <w:t>A</w:t>
      </w:r>
      <w:r w:rsidR="00942424" w:rsidRPr="002924DC">
        <w:t xml:space="preserve">s ACS became recognized and my role </w:t>
      </w:r>
      <w:r w:rsidR="00DB5716" w:rsidRPr="002924DC">
        <w:t>there</w:t>
      </w:r>
      <w:r w:rsidR="00942424" w:rsidRPr="002924DC">
        <w:t xml:space="preserve"> became known,</w:t>
      </w:r>
      <w:r w:rsidRPr="002924DC">
        <w:t xml:space="preserve"> I began to feel some career closure</w:t>
      </w:r>
      <w:r w:rsidR="00960129" w:rsidRPr="002924DC">
        <w:t>, at last</w:t>
      </w:r>
      <w:r w:rsidR="00BA302E" w:rsidRPr="002924DC">
        <w:t xml:space="preserve">. </w:t>
      </w:r>
      <w:r w:rsidR="00C53C92" w:rsidRPr="002924DC">
        <w:t>It was a go</w:t>
      </w:r>
      <w:r w:rsidR="00E676A7" w:rsidRPr="002924DC">
        <w:t>od feeling, but at the same time</w:t>
      </w:r>
      <w:r w:rsidR="00942424" w:rsidRPr="002924DC">
        <w:t xml:space="preserve"> </w:t>
      </w:r>
      <w:r w:rsidR="00DA5242" w:rsidRPr="002924DC">
        <w:t>I</w:t>
      </w:r>
      <w:r w:rsidR="00DB5716" w:rsidRPr="002924DC">
        <w:t xml:space="preserve"> still wondered </w:t>
      </w:r>
      <w:r w:rsidR="00474594" w:rsidRPr="002924DC">
        <w:t xml:space="preserve">about </w:t>
      </w:r>
      <w:r w:rsidR="0021182B" w:rsidRPr="002924DC">
        <w:t xml:space="preserve">all </w:t>
      </w:r>
      <w:r w:rsidR="008F3EE8" w:rsidRPr="002924DC">
        <w:t>th</w:t>
      </w:r>
      <w:r w:rsidR="00C53C92" w:rsidRPr="002924DC">
        <w:t>os</w:t>
      </w:r>
      <w:r w:rsidR="00942424" w:rsidRPr="002924DC">
        <w:t>e long-lingering</w:t>
      </w:r>
      <w:r w:rsidR="00DB5716" w:rsidRPr="002924DC">
        <w:t>,</w:t>
      </w:r>
      <w:r w:rsidR="008F3EE8" w:rsidRPr="002924DC">
        <w:t xml:space="preserve"> unanswered questions</w:t>
      </w:r>
      <w:r w:rsidR="001311E6" w:rsidRPr="002924DC">
        <w:t xml:space="preserve">. </w:t>
      </w:r>
      <w:r w:rsidR="00C53C92" w:rsidRPr="002924DC">
        <w:t xml:space="preserve">Something seemed to be missing, </w:t>
      </w:r>
      <w:r w:rsidR="00E676A7" w:rsidRPr="002924DC">
        <w:t xml:space="preserve">some strangeness was still </w:t>
      </w:r>
      <w:r w:rsidR="00DB5716" w:rsidRPr="002924DC">
        <w:t>there</w:t>
      </w:r>
      <w:r w:rsidR="00E676A7" w:rsidRPr="002924DC">
        <w:t xml:space="preserve">, </w:t>
      </w:r>
      <w:r w:rsidR="00C53C92" w:rsidRPr="002924DC">
        <w:t>but I couldn’t quite put my finger on it.</w:t>
      </w:r>
      <w:r w:rsidR="00252FBD" w:rsidRPr="002924DC">
        <w:t xml:space="preserve">  Always the curious mind, I couldn’t stop questions from arising.</w:t>
      </w:r>
    </w:p>
    <w:p w:rsidR="00DC21AE" w:rsidRDefault="00E94769" w:rsidP="0083579A">
      <w:pPr>
        <w:spacing w:before="120"/>
        <w:ind w:firstLine="230"/>
      </w:pPr>
      <w:r w:rsidRPr="002924DC">
        <w:t>For example, w</w:t>
      </w:r>
      <w:r w:rsidR="009A71E2" w:rsidRPr="002924DC">
        <w:t xml:space="preserve">hy had </w:t>
      </w:r>
      <w:r w:rsidR="00252FBD" w:rsidRPr="002924DC">
        <w:t xml:space="preserve">Jack Bertram, </w:t>
      </w:r>
      <w:r w:rsidR="009A71E2" w:rsidRPr="002924DC">
        <w:t xml:space="preserve">Herb </w:t>
      </w:r>
      <w:proofErr w:type="spellStart"/>
      <w:r w:rsidR="00A608F5" w:rsidRPr="002924DC">
        <w:t>Schorr</w:t>
      </w:r>
      <w:proofErr w:type="spellEnd"/>
      <w:r w:rsidR="00DB0018" w:rsidRPr="002924DC">
        <w:t>,</w:t>
      </w:r>
      <w:r w:rsidR="00A608F5" w:rsidRPr="002924DC">
        <w:t xml:space="preserve"> </w:t>
      </w:r>
      <w:r w:rsidR="009A71E2" w:rsidRPr="002924DC">
        <w:t xml:space="preserve">John </w:t>
      </w:r>
      <w:proofErr w:type="spellStart"/>
      <w:r w:rsidR="00A608F5" w:rsidRPr="002924DC">
        <w:t>Cocke</w:t>
      </w:r>
      <w:proofErr w:type="spellEnd"/>
      <w:r w:rsidR="009A71E2" w:rsidRPr="002924DC">
        <w:t xml:space="preserve"> </w:t>
      </w:r>
      <w:r w:rsidR="00DB0018" w:rsidRPr="002924DC">
        <w:t xml:space="preserve">and others </w:t>
      </w:r>
      <w:r w:rsidR="009A71E2" w:rsidRPr="002924DC">
        <w:t xml:space="preserve">been unable to </w:t>
      </w:r>
      <w:r w:rsidR="00A608F5" w:rsidRPr="002924DC">
        <w:t xml:space="preserve">defend the </w:t>
      </w:r>
      <w:r w:rsidRPr="002924DC">
        <w:t xml:space="preserve">ACS-1 </w:t>
      </w:r>
      <w:r w:rsidR="006953F7" w:rsidRPr="002924DC">
        <w:t xml:space="preserve">against the ACS360?  </w:t>
      </w:r>
      <w:r w:rsidR="00814610" w:rsidRPr="002924DC">
        <w:t>W</w:t>
      </w:r>
      <w:r w:rsidR="00966A0E" w:rsidRPr="002924DC">
        <w:t xml:space="preserve">hy had neither IBM nor </w:t>
      </w:r>
      <w:r w:rsidR="00960129" w:rsidRPr="002924DC">
        <w:t>Amdahl Corp.</w:t>
      </w:r>
      <w:r w:rsidR="00712FE9" w:rsidRPr="002924DC">
        <w:t xml:space="preserve"> (Gene Amdahl's later company)</w:t>
      </w:r>
      <w:r w:rsidR="00DB5716" w:rsidRPr="002924DC">
        <w:t xml:space="preserve"> </w:t>
      </w:r>
      <w:r w:rsidR="00966A0E" w:rsidRPr="002924DC">
        <w:t>exploited multi-OOO DIS in subsequen</w:t>
      </w:r>
      <w:r w:rsidR="00DB0018" w:rsidRPr="002924DC">
        <w:t xml:space="preserve">t years? </w:t>
      </w:r>
      <w:r w:rsidR="009A71E2" w:rsidRPr="002924DC">
        <w:t xml:space="preserve">In </w:t>
      </w:r>
      <w:r w:rsidR="0011242B" w:rsidRPr="002924DC">
        <w:t xml:space="preserve">later publications </w:t>
      </w:r>
      <w:r w:rsidR="009A71E2" w:rsidRPr="002924DC">
        <w:t xml:space="preserve">both </w:t>
      </w:r>
      <w:r w:rsidR="001311E6" w:rsidRPr="002924DC">
        <w:t>Herb and John mention</w:t>
      </w:r>
      <w:r w:rsidR="00DB0018" w:rsidRPr="002924DC">
        <w:t>ed</w:t>
      </w:r>
      <w:r w:rsidR="001311E6" w:rsidRPr="002924DC">
        <w:t xml:space="preserve"> </w:t>
      </w:r>
      <w:r w:rsidR="001311E6" w:rsidRPr="002924DC">
        <w:rPr>
          <w:i/>
        </w:rPr>
        <w:t>high issuance</w:t>
      </w:r>
      <w:r w:rsidR="009A71E2" w:rsidRPr="002924DC">
        <w:t xml:space="preserve"> rate</w:t>
      </w:r>
      <w:r w:rsidR="001311E6" w:rsidRPr="002924DC">
        <w:t>s</w:t>
      </w:r>
      <w:r w:rsidR="009A71E2" w:rsidRPr="002924DC">
        <w:t xml:space="preserve"> for </w:t>
      </w:r>
      <w:r w:rsidR="00356777" w:rsidRPr="002924DC">
        <w:t xml:space="preserve">each of </w:t>
      </w:r>
      <w:r w:rsidR="009A71E2" w:rsidRPr="002924DC">
        <w:t>the ACS-1</w:t>
      </w:r>
      <w:r w:rsidR="001311E6" w:rsidRPr="002924DC">
        <w:t>’s two instruction streams</w:t>
      </w:r>
      <w:r w:rsidR="005217A9" w:rsidRPr="002924DC">
        <w:t xml:space="preserve">, but </w:t>
      </w:r>
      <w:r w:rsidR="009A71E2" w:rsidRPr="002924DC">
        <w:t xml:space="preserve">neither described how it worked.  </w:t>
      </w:r>
      <w:r w:rsidR="00814610" w:rsidRPr="002924DC">
        <w:t>Neither did they</w:t>
      </w:r>
      <w:r w:rsidR="001311E6" w:rsidRPr="002924DC">
        <w:t xml:space="preserve"> </w:t>
      </w:r>
      <w:r w:rsidR="009A71E2" w:rsidRPr="002924DC">
        <w:t xml:space="preserve">mention </w:t>
      </w:r>
      <w:r w:rsidR="001311E6" w:rsidRPr="002924DC">
        <w:t xml:space="preserve">the </w:t>
      </w:r>
      <w:r w:rsidR="009A71E2" w:rsidRPr="002924DC">
        <w:t xml:space="preserve">advance </w:t>
      </w:r>
      <w:r w:rsidR="001311E6" w:rsidRPr="002924DC">
        <w:t xml:space="preserve">in functionality provided by </w:t>
      </w:r>
      <w:r w:rsidR="009A71E2" w:rsidRPr="002924DC">
        <w:t xml:space="preserve">DIS, namely </w:t>
      </w:r>
      <w:r w:rsidR="001311E6" w:rsidRPr="002924DC">
        <w:t>the</w:t>
      </w:r>
      <w:r w:rsidR="00CC445D" w:rsidRPr="002924DC">
        <w:t xml:space="preserve"> </w:t>
      </w:r>
      <w:r w:rsidR="00CC445D" w:rsidRPr="002924DC">
        <w:rPr>
          <w:i/>
        </w:rPr>
        <w:t>dynamic</w:t>
      </w:r>
      <w:r w:rsidR="001311E6" w:rsidRPr="002924DC">
        <w:rPr>
          <w:i/>
        </w:rPr>
        <w:t xml:space="preserve"> </w:t>
      </w:r>
      <w:r w:rsidR="00CC445D" w:rsidRPr="002924DC">
        <w:rPr>
          <w:i/>
        </w:rPr>
        <w:t>out-of-order</w:t>
      </w:r>
      <w:r w:rsidR="009A71E2" w:rsidRPr="002924DC">
        <w:rPr>
          <w:i/>
        </w:rPr>
        <w:t xml:space="preserve"> </w:t>
      </w:r>
      <w:r w:rsidR="005217A9" w:rsidRPr="002924DC">
        <w:rPr>
          <w:i/>
        </w:rPr>
        <w:t xml:space="preserve">issuance </w:t>
      </w:r>
      <w:r w:rsidR="001311E6" w:rsidRPr="002924DC">
        <w:rPr>
          <w:i/>
        </w:rPr>
        <w:t xml:space="preserve">of </w:t>
      </w:r>
      <w:r w:rsidR="009A71E2" w:rsidRPr="002924DC">
        <w:rPr>
          <w:i/>
        </w:rPr>
        <w:t>multiple i</w:t>
      </w:r>
      <w:r w:rsidR="001311E6" w:rsidRPr="002924DC">
        <w:rPr>
          <w:i/>
        </w:rPr>
        <w:t>nstructions per machine cycl</w:t>
      </w:r>
      <w:r w:rsidR="009A71E2" w:rsidRPr="002924DC">
        <w:rPr>
          <w:i/>
        </w:rPr>
        <w:t>e</w:t>
      </w:r>
      <w:r w:rsidR="009A71E2" w:rsidRPr="002924DC">
        <w:t>.</w:t>
      </w:r>
      <w:r w:rsidR="001311E6" w:rsidRPr="002924DC">
        <w:t xml:space="preserve"> </w:t>
      </w:r>
      <w:r w:rsidR="00814610" w:rsidRPr="002924DC">
        <w:t>G</w:t>
      </w:r>
      <w:r w:rsidR="001311E6" w:rsidRPr="002924DC">
        <w:t xml:space="preserve">ood detectives </w:t>
      </w:r>
      <w:r w:rsidR="00966A0E" w:rsidRPr="002924DC">
        <w:t xml:space="preserve">always </w:t>
      </w:r>
      <w:r w:rsidR="00814610" w:rsidRPr="002924DC">
        <w:t>look for “what’s missing</w:t>
      </w:r>
      <w:r w:rsidR="00966A0E" w:rsidRPr="002924DC">
        <w:t>”</w:t>
      </w:r>
      <w:r w:rsidR="001311E6" w:rsidRPr="002924DC">
        <w:t xml:space="preserve"> </w:t>
      </w:r>
      <w:r w:rsidR="00814610" w:rsidRPr="002924DC">
        <w:t xml:space="preserve">when searching for clues, </w:t>
      </w:r>
      <w:r w:rsidR="005217A9" w:rsidRPr="002924DC">
        <w:t xml:space="preserve">and </w:t>
      </w:r>
      <w:r w:rsidR="00405D94" w:rsidRPr="002924DC">
        <w:t>in this case thos</w:t>
      </w:r>
      <w:r w:rsidR="00966A0E" w:rsidRPr="002924DC">
        <w:t>e</w:t>
      </w:r>
      <w:r w:rsidR="001311E6" w:rsidRPr="002924DC">
        <w:t xml:space="preserve"> missin</w:t>
      </w:r>
      <w:r w:rsidR="00CC445D" w:rsidRPr="002924DC">
        <w:t>g words and missing descriptors</w:t>
      </w:r>
      <w:r w:rsidR="001311E6" w:rsidRPr="002924DC">
        <w:t xml:space="preserve"> seem</w:t>
      </w:r>
      <w:r w:rsidR="00960129" w:rsidRPr="002924DC">
        <w:t>ed</w:t>
      </w:r>
      <w:r w:rsidR="001311E6" w:rsidRPr="002924DC">
        <w:t xml:space="preserve"> telling.</w:t>
      </w:r>
    </w:p>
    <w:p w:rsidR="00DC21AE" w:rsidRDefault="00FA3187" w:rsidP="0083579A">
      <w:pPr>
        <w:spacing w:before="120"/>
        <w:ind w:firstLine="230"/>
      </w:pPr>
      <w:r>
        <w:t>Scattered documents also held clues. For example,</w:t>
      </w:r>
      <w:r w:rsidR="001E06E5">
        <w:t xml:space="preserve"> U.S. Patent 3,718,912</w:t>
      </w:r>
      <w:r w:rsidR="00EE546A">
        <w:t xml:space="preserve"> [</w:t>
      </w:r>
      <w:r w:rsidR="00D8752E" w:rsidRPr="003C0A75">
        <w:t>50</w:t>
      </w:r>
      <w:r w:rsidRPr="003C0A75">
        <w:t>]</w:t>
      </w:r>
      <w:r w:rsidR="001E06E5">
        <w:t>,</w:t>
      </w:r>
      <w:r w:rsidRPr="002924DC">
        <w:t xml:space="preserve"> by Hasbrouck, Madden, </w:t>
      </w:r>
      <w:proofErr w:type="spellStart"/>
      <w:r w:rsidRPr="002924DC">
        <w:t>R</w:t>
      </w:r>
      <w:r>
        <w:t>ew</w:t>
      </w:r>
      <w:proofErr w:type="spellEnd"/>
      <w:r>
        <w:t xml:space="preserve">, </w:t>
      </w:r>
      <w:proofErr w:type="spellStart"/>
      <w:r>
        <w:t>Sussenguth</w:t>
      </w:r>
      <w:proofErr w:type="spellEnd"/>
      <w:r>
        <w:t xml:space="preserve">, and </w:t>
      </w:r>
      <w:proofErr w:type="spellStart"/>
      <w:r>
        <w:t>Wierzbicki</w:t>
      </w:r>
      <w:proofErr w:type="spellEnd"/>
      <w:r>
        <w:t>, which focuses on register renaming</w:t>
      </w:r>
      <w:r w:rsidR="001D5F80">
        <w:t xml:space="preserve"> innovations</w:t>
      </w:r>
      <w:r>
        <w:t xml:space="preserve">, is </w:t>
      </w:r>
      <w:r w:rsidRPr="002924DC">
        <w:t xml:space="preserve">apparently </w:t>
      </w:r>
      <w:r>
        <w:t xml:space="preserve">also in part related </w:t>
      </w:r>
      <w:r w:rsidRPr="002924DC">
        <w:t>to the logic design of DIS contender stacks</w:t>
      </w:r>
      <w:r>
        <w:t xml:space="preserve">, although it </w:t>
      </w:r>
      <w:r w:rsidRPr="002924DC">
        <w:t xml:space="preserve">does not describe the fundamental functionality of DIS. </w:t>
      </w:r>
      <w:r>
        <w:t>The patent includes some</w:t>
      </w:r>
      <w:r w:rsidRPr="002924DC">
        <w:t xml:space="preserve"> informal </w:t>
      </w:r>
      <w:r>
        <w:t>diagrams (</w:t>
      </w:r>
      <w:r w:rsidRPr="002924DC">
        <w:t xml:space="preserve">Figs. </w:t>
      </w:r>
      <w:r w:rsidRPr="002924DC">
        <w:lastRenderedPageBreak/>
        <w:t>6</w:t>
      </w:r>
      <w:r>
        <w:t>a and 6b)</w:t>
      </w:r>
      <w:r w:rsidRPr="002924DC">
        <w:t xml:space="preserve"> </w:t>
      </w:r>
      <w:r>
        <w:t xml:space="preserve">that </w:t>
      </w:r>
      <w:r w:rsidRPr="002924DC">
        <w:t xml:space="preserve">hold the key to teaching </w:t>
      </w:r>
      <w:r>
        <w:t xml:space="preserve">part of </w:t>
      </w:r>
      <w:r w:rsidRPr="002924DC">
        <w:t>the functionality of DIS</w:t>
      </w:r>
      <w:r>
        <w:t xml:space="preserve">, but they seem </w:t>
      </w:r>
      <w:r w:rsidRPr="002924DC">
        <w:t>thrown in as an afterthought and are not</w:t>
      </w:r>
      <w:r>
        <w:t xml:space="preserve"> described in detail.</w:t>
      </w:r>
    </w:p>
    <w:p w:rsidR="00DC21AE" w:rsidRDefault="00F21D48" w:rsidP="0083579A">
      <w:pPr>
        <w:spacing w:before="120"/>
        <w:ind w:firstLine="230"/>
      </w:pPr>
      <w:r w:rsidRPr="002924DC">
        <w:t xml:space="preserve">When I first came across this patent in 2000, I quickly recognized those figures.  They were the same kind of conceptual diagrams I had used when teaching and reminding the logic designers about the </w:t>
      </w:r>
      <w:r w:rsidRPr="002924DC">
        <w:rPr>
          <w:i/>
        </w:rPr>
        <w:t>three types of</w:t>
      </w:r>
      <w:r w:rsidRPr="002924DC">
        <w:t xml:space="preserve"> </w:t>
      </w:r>
      <w:r w:rsidRPr="002924DC">
        <w:rPr>
          <w:i/>
        </w:rPr>
        <w:t>source and destination register cross-comparisons</w:t>
      </w:r>
      <w:r w:rsidRPr="002924DC">
        <w:t xml:space="preserve"> required to see if a subsequent instruction could be issued in front of, or at the same time as, any of a set of other instructions.  </w:t>
      </w:r>
    </w:p>
    <w:p w:rsidR="00F21D48" w:rsidRPr="002924DC" w:rsidRDefault="00AC346F" w:rsidP="00B937D7">
      <w:pPr>
        <w:pStyle w:val="image"/>
      </w:pPr>
      <w:r>
        <w:rPr>
          <w:noProof/>
          <w:lang w:eastAsia="en-US"/>
        </w:rPr>
        <w:drawing>
          <wp:inline distT="0" distB="0" distL="0" distR="0">
            <wp:extent cx="4305300" cy="1320800"/>
            <wp:effectExtent l="19050" t="19050" r="19050" b="12700"/>
            <wp:docPr id="5"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2" cstate="print"/>
                    <a:srcRect/>
                    <a:stretch>
                      <a:fillRect/>
                    </a:stretch>
                  </pic:blipFill>
                  <pic:spPr bwMode="auto">
                    <a:xfrm>
                      <a:off x="0" y="0"/>
                      <a:ext cx="4305300" cy="1320800"/>
                    </a:xfrm>
                    <a:prstGeom prst="rect">
                      <a:avLst/>
                    </a:prstGeom>
                    <a:noFill/>
                    <a:ln w="6350" cmpd="sng">
                      <a:solidFill>
                        <a:srgbClr val="000000"/>
                      </a:solidFill>
                      <a:miter lim="800000"/>
                      <a:headEnd/>
                      <a:tailEnd/>
                    </a:ln>
                    <a:effectLst/>
                  </pic:spPr>
                </pic:pic>
              </a:graphicData>
            </a:graphic>
          </wp:inline>
        </w:drawing>
      </w:r>
    </w:p>
    <w:p w:rsidR="00DC21AE" w:rsidRPr="003543E9" w:rsidRDefault="00B937D7" w:rsidP="00F21D48">
      <w:pPr>
        <w:spacing w:before="120"/>
        <w:jc w:val="center"/>
        <w:rPr>
          <w:sz w:val="18"/>
          <w:szCs w:val="18"/>
        </w:rPr>
      </w:pPr>
      <w:proofErr w:type="gramStart"/>
      <w:r w:rsidRPr="003543E9">
        <w:rPr>
          <w:b/>
          <w:sz w:val="18"/>
          <w:szCs w:val="18"/>
        </w:rPr>
        <w:t>Fig.</w:t>
      </w:r>
      <w:proofErr w:type="gramEnd"/>
      <w:r w:rsidRPr="003543E9">
        <w:rPr>
          <w:b/>
          <w:sz w:val="18"/>
          <w:szCs w:val="18"/>
        </w:rPr>
        <w:t xml:space="preserve"> </w:t>
      </w:r>
      <w:fldSimple w:instr=" SEQ &quot;Figure&quot; \* MERGEFORMAT ">
        <w:r w:rsidR="002772AB" w:rsidRPr="002772AB">
          <w:rPr>
            <w:b/>
            <w:noProof/>
            <w:sz w:val="18"/>
            <w:szCs w:val="18"/>
          </w:rPr>
          <w:t>5</w:t>
        </w:r>
      </w:fldSimple>
      <w:r w:rsidRPr="003543E9">
        <w:rPr>
          <w:b/>
          <w:sz w:val="18"/>
          <w:szCs w:val="18"/>
        </w:rPr>
        <w:t>.</w:t>
      </w:r>
      <w:r w:rsidRPr="003543E9">
        <w:rPr>
          <w:sz w:val="18"/>
          <w:szCs w:val="18"/>
        </w:rPr>
        <w:t xml:space="preserve"> </w:t>
      </w:r>
      <w:r w:rsidR="00F21D48" w:rsidRPr="003543E9">
        <w:rPr>
          <w:sz w:val="18"/>
          <w:szCs w:val="18"/>
        </w:rPr>
        <w:t>From USP 3,718,912: Sketches of the source/destination interlocks in the Contender</w:t>
      </w:r>
      <w:r w:rsidRPr="003543E9">
        <w:rPr>
          <w:sz w:val="18"/>
          <w:szCs w:val="18"/>
        </w:rPr>
        <w:t xml:space="preserve"> </w:t>
      </w:r>
      <w:r w:rsidR="00F21D48" w:rsidRPr="003543E9">
        <w:rPr>
          <w:sz w:val="18"/>
          <w:szCs w:val="18"/>
        </w:rPr>
        <w:t>Stacks</w:t>
      </w:r>
      <w:r w:rsidR="00EE546A" w:rsidRPr="003543E9">
        <w:rPr>
          <w:sz w:val="18"/>
          <w:szCs w:val="18"/>
        </w:rPr>
        <w:t xml:space="preserve"> [</w:t>
      </w:r>
      <w:r w:rsidR="00D8752E" w:rsidRPr="003543E9">
        <w:rPr>
          <w:sz w:val="18"/>
          <w:szCs w:val="18"/>
        </w:rPr>
        <w:t>50</w:t>
      </w:r>
      <w:r w:rsidR="00F21D48" w:rsidRPr="003543E9">
        <w:rPr>
          <w:sz w:val="18"/>
          <w:szCs w:val="18"/>
        </w:rPr>
        <w:t>]</w:t>
      </w:r>
    </w:p>
    <w:p w:rsidR="003543E9" w:rsidRDefault="003543E9" w:rsidP="00F21D48"/>
    <w:p w:rsidR="00DC21AE" w:rsidRDefault="00F21D48" w:rsidP="00F21D48">
      <w:r w:rsidRPr="002924DC">
        <w:t>As suggested by the arrows in Figure 6, (</w:t>
      </w:r>
      <w:proofErr w:type="spellStart"/>
      <w:r w:rsidRPr="002924DC">
        <w:t>i</w:t>
      </w:r>
      <w:proofErr w:type="spellEnd"/>
      <w:r w:rsidRPr="002924DC">
        <w:t xml:space="preserve">) such an instruction cannot use as a source register the destination register of any earlier instruction; (ii) it cannot have as a destination register the source register of any earlier instruction, and (iii) it cannot have as a destination register the destination register of any earlier instruction. To do otherwise </w:t>
      </w:r>
      <w:r w:rsidR="00097697">
        <w:t>c</w:t>
      </w:r>
      <w:r w:rsidRPr="002924DC">
        <w:t xml:space="preserve">ould lead to a different, and thus incorrect, result. </w:t>
      </w:r>
    </w:p>
    <w:p w:rsidR="00DC21AE" w:rsidRDefault="00F21D48" w:rsidP="0083579A">
      <w:pPr>
        <w:spacing w:before="120"/>
        <w:ind w:firstLine="230"/>
      </w:pPr>
      <w:r w:rsidRPr="002924DC">
        <w:t xml:space="preserve">Those interlocks thus protect against three types of </w:t>
      </w:r>
      <w:r w:rsidRPr="002924DC">
        <w:rPr>
          <w:i/>
        </w:rPr>
        <w:t>hazards</w:t>
      </w:r>
      <w:r w:rsidRPr="002924DC">
        <w:t xml:space="preserve"> during the re-ordering of instructions: </w:t>
      </w:r>
      <w:r w:rsidRPr="002924DC">
        <w:rPr>
          <w:i/>
        </w:rPr>
        <w:t>read-after-write</w:t>
      </w:r>
      <w:r w:rsidRPr="002924DC">
        <w:t xml:space="preserve"> (RAW), </w:t>
      </w:r>
      <w:r w:rsidRPr="002924DC">
        <w:rPr>
          <w:i/>
        </w:rPr>
        <w:t>write-after-read</w:t>
      </w:r>
      <w:r w:rsidRPr="002924DC">
        <w:t xml:space="preserve"> (WAR) and </w:t>
      </w:r>
      <w:r w:rsidRPr="002924DC">
        <w:rPr>
          <w:i/>
        </w:rPr>
        <w:t>write-after-write</w:t>
      </w:r>
      <w:r w:rsidRPr="002924DC">
        <w:t xml:space="preserve"> (WAW), respec</w:t>
      </w:r>
      <w:r w:rsidR="001E06E5">
        <w:t>tively (as they are now called)</w:t>
      </w:r>
      <w:r w:rsidR="00EE546A">
        <w:t xml:space="preserve"> [</w:t>
      </w:r>
      <w:r w:rsidR="003C34A8" w:rsidRPr="003C0A75">
        <w:t>46</w:t>
      </w:r>
      <w:r w:rsidRPr="003C0A75">
        <w:t>]</w:t>
      </w:r>
      <w:r w:rsidR="001E06E5">
        <w:t>.</w:t>
      </w:r>
      <w:r w:rsidRPr="003C0A75">
        <w:t xml:space="preserve"> </w:t>
      </w:r>
      <w:r w:rsidRPr="002924DC">
        <w:t xml:space="preserve">These ideas were simple in a </w:t>
      </w:r>
      <w:proofErr w:type="gramStart"/>
      <w:r w:rsidRPr="002924DC">
        <w:t>way,</w:t>
      </w:r>
      <w:proofErr w:type="gramEnd"/>
      <w:r w:rsidRPr="002924DC">
        <w:t xml:space="preserve"> however </w:t>
      </w:r>
      <w:r w:rsidRPr="002924DC">
        <w:rPr>
          <w:i/>
        </w:rPr>
        <w:t>we didn’t have words for them</w:t>
      </w:r>
      <w:r w:rsidRPr="002924DC">
        <w:t xml:space="preserve"> at the time</w:t>
      </w:r>
      <w:r>
        <w:t xml:space="preserve"> in the project</w:t>
      </w:r>
      <w:r w:rsidRPr="002924DC">
        <w:t>.</w:t>
      </w:r>
      <w:r>
        <w:t xml:space="preserve"> Thus the</w:t>
      </w:r>
      <w:r w:rsidRPr="002924DC">
        <w:t xml:space="preserve"> engineers had to look at those diagrams over and over again, in order to remember what the ideas meant, and thus firm-up their mental models of what the thing did.</w:t>
      </w:r>
    </w:p>
    <w:p w:rsidR="00DC21AE" w:rsidRDefault="00F21D48" w:rsidP="0083579A">
      <w:pPr>
        <w:spacing w:before="120"/>
        <w:ind w:firstLine="230"/>
      </w:pPr>
      <w:r w:rsidRPr="002924DC">
        <w:t xml:space="preserve">So what happened with 3,718,912? Did the authors fully understood DIS and try to slyly patent it without revealing its functionality?  I don’t think so. Such conspiracy theories seldom pan out, and are poor bets when doing investigations. </w:t>
      </w:r>
      <w:r w:rsidR="00E01A44">
        <w:t>Unexplained</w:t>
      </w:r>
      <w:r w:rsidRPr="002924DC">
        <w:t xml:space="preserve"> group behavior far more often results from people ‘b</w:t>
      </w:r>
      <w:r w:rsidR="00E01A44">
        <w:t xml:space="preserve">umbling along’ in a collective </w:t>
      </w:r>
      <w:r w:rsidRPr="002924DC">
        <w:t xml:space="preserve">set of </w:t>
      </w:r>
      <w:r w:rsidR="00FA3187">
        <w:t>incomplete understandings</w:t>
      </w:r>
      <w:r w:rsidRPr="002924DC">
        <w:t>.</w:t>
      </w:r>
    </w:p>
    <w:p w:rsidR="00DC21AE" w:rsidRDefault="00515A70" w:rsidP="0083579A">
      <w:pPr>
        <w:spacing w:before="120"/>
        <w:ind w:firstLine="230"/>
      </w:pPr>
      <w:r w:rsidRPr="002924DC">
        <w:t xml:space="preserve">Given all that, I suspect that 3,718,912 was a ‘clean-up’ patent, i.e., an attempt to extract IP </w:t>
      </w:r>
      <w:r w:rsidR="00321251">
        <w:t xml:space="preserve">regarding register renaming and other architectural innovations </w:t>
      </w:r>
      <w:r w:rsidRPr="002924DC">
        <w:t xml:space="preserve">out of fragments of work lying around after the demise of ACS. </w:t>
      </w:r>
      <w:r w:rsidR="00321251">
        <w:t>S</w:t>
      </w:r>
      <w:r w:rsidRPr="002924DC">
        <w:t xml:space="preserve">ome of the logic designers knew that Merle and I had worked hard on contender stack logic design and had possibly made breakthroughs in that work. </w:t>
      </w:r>
      <w:r w:rsidR="00321251">
        <w:t>Could some perhaps</w:t>
      </w:r>
      <w:r>
        <w:t xml:space="preserve"> </w:t>
      </w:r>
      <w:r w:rsidR="00FB429D">
        <w:t xml:space="preserve">have </w:t>
      </w:r>
      <w:r w:rsidRPr="002924DC">
        <w:t>remember</w:t>
      </w:r>
      <w:r w:rsidR="007207D9">
        <w:t>ed</w:t>
      </w:r>
      <w:r w:rsidRPr="002924DC">
        <w:t xml:space="preserve"> functional diagrams </w:t>
      </w:r>
      <w:r>
        <w:t xml:space="preserve">like those </w:t>
      </w:r>
      <w:r w:rsidRPr="002924DC">
        <w:t xml:space="preserve">shown in Figure 6, and thought it would be good to include them? </w:t>
      </w:r>
    </w:p>
    <w:p w:rsidR="00DC21AE" w:rsidRDefault="00515A70" w:rsidP="0083579A">
      <w:pPr>
        <w:spacing w:before="120"/>
        <w:ind w:firstLine="230"/>
      </w:pPr>
      <w:r w:rsidRPr="002924DC">
        <w:t>But then too, why hadn’t any ACS vet</w:t>
      </w:r>
      <w:r w:rsidR="006436A8">
        <w:t>eran</w:t>
      </w:r>
      <w:r w:rsidRPr="002924DC">
        <w:t xml:space="preserve">s ever asked me anything about dynamic multi-OOO instruction issuance down though the years? Had they </w:t>
      </w:r>
      <w:r>
        <w:t>known</w:t>
      </w:r>
      <w:r w:rsidRPr="002924DC">
        <w:t xml:space="preserve"> that it </w:t>
      </w:r>
      <w:r>
        <w:t>was a significant</w:t>
      </w:r>
      <w:r w:rsidRPr="002924DC">
        <w:t xml:space="preserve"> innovation in the machine? </w:t>
      </w:r>
    </w:p>
    <w:p w:rsidR="00DC21AE" w:rsidRDefault="00515A70" w:rsidP="0083579A">
      <w:pPr>
        <w:spacing w:before="120"/>
        <w:ind w:firstLine="230"/>
      </w:pPr>
      <w:r w:rsidRPr="002924DC">
        <w:t xml:space="preserve">Even more recently, I noticed that none of the ACS veterans mentioned DIS to me during the CHM event, even though quite a few had heard about the IEEE Award.  Furthermore, during the lead up to the meeting, and during the meeting itself, I encountered a lot of side-comments about “multiple” instruction issuance having been invented by John </w:t>
      </w:r>
      <w:proofErr w:type="spellStart"/>
      <w:r w:rsidRPr="002924DC">
        <w:t>Cocke</w:t>
      </w:r>
      <w:proofErr w:type="spellEnd"/>
      <w:r w:rsidRPr="002924DC">
        <w:t xml:space="preserve"> at Stretch. What was that all about, I wondered anxiously.</w:t>
      </w:r>
    </w:p>
    <w:p w:rsidR="00DC21AE" w:rsidRDefault="00B215E4" w:rsidP="00B215E4">
      <w:pPr>
        <w:pStyle w:val="heading10"/>
      </w:pPr>
      <w:r>
        <w:lastRenderedPageBreak/>
        <w:t>The Dawn C</w:t>
      </w:r>
      <w:r w:rsidR="00F94B51" w:rsidRPr="002924DC">
        <w:t>omes</w:t>
      </w:r>
      <w:r w:rsidR="000912BF" w:rsidRPr="002924DC">
        <w:t xml:space="preserve"> </w:t>
      </w:r>
    </w:p>
    <w:p w:rsidR="00DC21AE" w:rsidRDefault="00A9292F" w:rsidP="00B215E4">
      <w:pPr>
        <w:pStyle w:val="p1a"/>
      </w:pPr>
      <w:r w:rsidRPr="002924DC">
        <w:t>Soon a</w:t>
      </w:r>
      <w:r w:rsidR="00F96495" w:rsidRPr="002924DC">
        <w:t>fter the CHM event</w:t>
      </w:r>
      <w:r w:rsidR="00942424" w:rsidRPr="002924DC">
        <w:t xml:space="preserve"> I began triangula</w:t>
      </w:r>
      <w:r w:rsidR="00F96495" w:rsidRPr="002924DC">
        <w:t xml:space="preserve">ting on </w:t>
      </w:r>
      <w:r w:rsidR="00350B78" w:rsidRPr="002924DC">
        <w:t>these many</w:t>
      </w:r>
      <w:r w:rsidR="00960129" w:rsidRPr="002924DC">
        <w:t xml:space="preserve"> open questions,</w:t>
      </w:r>
      <w:r w:rsidRPr="002924DC">
        <w:t xml:space="preserve"> now </w:t>
      </w:r>
      <w:r w:rsidR="00960129" w:rsidRPr="002924DC">
        <w:t xml:space="preserve">fully </w:t>
      </w:r>
      <w:r w:rsidR="00942424" w:rsidRPr="002924DC">
        <w:t xml:space="preserve">motivated to get to the bottom of </w:t>
      </w:r>
      <w:r w:rsidR="00F96495" w:rsidRPr="002924DC">
        <w:t>things</w:t>
      </w:r>
      <w:r w:rsidR="005862B3" w:rsidRPr="002924DC">
        <w:t xml:space="preserve">. </w:t>
      </w:r>
      <w:r w:rsidR="00712FE9" w:rsidRPr="002924DC">
        <w:t xml:space="preserve"> </w:t>
      </w:r>
      <w:r w:rsidR="005862B3" w:rsidRPr="002924DC">
        <w:t>It wasn’t lo</w:t>
      </w:r>
      <w:r w:rsidR="00350B78" w:rsidRPr="002924DC">
        <w:t xml:space="preserve">ng before the convergence began, but </w:t>
      </w:r>
      <w:r w:rsidR="00481185" w:rsidRPr="002924DC">
        <w:t>as I began making sense of things</w:t>
      </w:r>
      <w:r w:rsidR="00405D94" w:rsidRPr="002924DC">
        <w:t xml:space="preserve"> I </w:t>
      </w:r>
      <w:r w:rsidR="00E4271F">
        <w:t>was</w:t>
      </w:r>
      <w:r w:rsidR="007207D9">
        <w:t xml:space="preserve"> surprised at</w:t>
      </w:r>
      <w:r w:rsidR="00405D94" w:rsidRPr="002924DC">
        <w:t xml:space="preserve"> where the evidence was leading. </w:t>
      </w:r>
      <w:r w:rsidR="007207D9">
        <w:t>H</w:t>
      </w:r>
      <w:r w:rsidR="00405D94" w:rsidRPr="002924DC">
        <w:t>ow</w:t>
      </w:r>
      <w:r w:rsidR="00177A4E" w:rsidRPr="002924DC">
        <w:t xml:space="preserve"> could I have </w:t>
      </w:r>
      <w:r w:rsidR="005862B3" w:rsidRPr="002924DC">
        <w:t xml:space="preserve">had it so wrong all </w:t>
      </w:r>
      <w:r w:rsidR="001D2FF2" w:rsidRPr="002924DC">
        <w:t xml:space="preserve">of </w:t>
      </w:r>
      <w:r w:rsidR="005862B3" w:rsidRPr="002924DC">
        <w:t>the</w:t>
      </w:r>
      <w:r w:rsidR="00E4271F">
        <w:t>se years?</w:t>
      </w:r>
      <w:r w:rsidR="00177A4E" w:rsidRPr="002924DC">
        <w:t xml:space="preserve"> </w:t>
      </w:r>
      <w:r w:rsidR="00DE067F" w:rsidRPr="002924DC">
        <w:t xml:space="preserve"> </w:t>
      </w:r>
    </w:p>
    <w:p w:rsidR="00DC21AE" w:rsidRDefault="00177A4E" w:rsidP="00BD706C">
      <w:pPr>
        <w:spacing w:before="120"/>
        <w:ind w:firstLine="230"/>
      </w:pPr>
      <w:r w:rsidRPr="002924DC">
        <w:t xml:space="preserve">The dawn came </w:t>
      </w:r>
      <w:r w:rsidR="00294EE1" w:rsidRPr="002924DC">
        <w:t>with the internet publication of</w:t>
      </w:r>
      <w:r w:rsidRPr="002924DC">
        <w:t xml:space="preserve"> B. O. Evans’ condensed memoir </w:t>
      </w:r>
      <w:r w:rsidR="00294EE1" w:rsidRPr="002924DC">
        <w:t>i</w:t>
      </w:r>
      <w:r w:rsidR="00D35257" w:rsidRPr="002924DC">
        <w:t>n June 2010</w:t>
      </w:r>
      <w:r w:rsidR="00EE546A">
        <w:t xml:space="preserve"> [</w:t>
      </w:r>
      <w:r w:rsidR="00432BF1" w:rsidRPr="003C0A75">
        <w:t>5]</w:t>
      </w:r>
      <w:r w:rsidR="00D35257" w:rsidRPr="002924DC">
        <w:t xml:space="preserve">, and </w:t>
      </w:r>
      <w:r w:rsidR="00294EE1" w:rsidRPr="002924DC">
        <w:t>my</w:t>
      </w:r>
      <w:r w:rsidR="00D35257" w:rsidRPr="002924DC">
        <w:t xml:space="preserve"> </w:t>
      </w:r>
      <w:r w:rsidR="00294EE1" w:rsidRPr="002924DC">
        <w:t xml:space="preserve">subsequent </w:t>
      </w:r>
      <w:r w:rsidR="009639E9" w:rsidRPr="002924DC">
        <w:t xml:space="preserve">realization that </w:t>
      </w:r>
      <w:r w:rsidR="005862B3" w:rsidRPr="002924DC">
        <w:t xml:space="preserve">Gene </w:t>
      </w:r>
      <w:r w:rsidR="009639E9" w:rsidRPr="002924DC">
        <w:t>Amdahl and</w:t>
      </w:r>
      <w:r w:rsidR="00D35257" w:rsidRPr="002924DC">
        <w:t xml:space="preserve"> </w:t>
      </w:r>
      <w:r w:rsidR="005862B3" w:rsidRPr="002924DC">
        <w:t xml:space="preserve">B. O. </w:t>
      </w:r>
      <w:r w:rsidR="00D35257" w:rsidRPr="002924DC">
        <w:t xml:space="preserve">Evans </w:t>
      </w:r>
      <w:r w:rsidR="00470E34" w:rsidRPr="002924DC">
        <w:t xml:space="preserve">probably </w:t>
      </w:r>
      <w:r w:rsidR="00D35257" w:rsidRPr="002924DC">
        <w:t xml:space="preserve">had no clue about DIS in the ACS-1. </w:t>
      </w:r>
      <w:r w:rsidR="005862B3" w:rsidRPr="002924DC">
        <w:t>Let’</w:t>
      </w:r>
      <w:r w:rsidR="00036BBF" w:rsidRPr="002924DC">
        <w:t xml:space="preserve">s go back </w:t>
      </w:r>
      <w:r w:rsidR="005862B3" w:rsidRPr="002924DC">
        <w:t>and</w:t>
      </w:r>
      <w:r w:rsidR="00320EEA" w:rsidRPr="002924DC">
        <w:t xml:space="preserve"> </w:t>
      </w:r>
      <w:r w:rsidR="00036BBF" w:rsidRPr="002924DC">
        <w:t>relive the</w:t>
      </w:r>
      <w:r w:rsidR="005862B3" w:rsidRPr="002924DC">
        <w:t xml:space="preserve"> drama</w:t>
      </w:r>
      <w:r w:rsidR="00320EEA" w:rsidRPr="002924DC">
        <w:t xml:space="preserve"> </w:t>
      </w:r>
      <w:r w:rsidR="00966A0E" w:rsidRPr="002924DC">
        <w:t>surrounding the downfall of the ACS-1</w:t>
      </w:r>
      <w:r w:rsidR="005862B3" w:rsidRPr="002924DC">
        <w:t xml:space="preserve">, </w:t>
      </w:r>
      <w:r w:rsidR="00036BBF" w:rsidRPr="002924DC">
        <w:t xml:space="preserve">as described </w:t>
      </w:r>
      <w:r w:rsidR="005C2BFD" w:rsidRPr="002924DC">
        <w:t xml:space="preserve">by </w:t>
      </w:r>
      <w:r w:rsidR="00350B78" w:rsidRPr="002924DC">
        <w:t>Evans</w:t>
      </w:r>
      <w:r w:rsidR="005C2BFD" w:rsidRPr="002924DC">
        <w:t xml:space="preserve"> </w:t>
      </w:r>
      <w:r w:rsidR="00036BBF" w:rsidRPr="002924DC">
        <w:t>in the</w:t>
      </w:r>
      <w:r w:rsidR="00966A0E" w:rsidRPr="002924DC">
        <w:t xml:space="preserve"> </w:t>
      </w:r>
      <w:r w:rsidR="00320EEA" w:rsidRPr="002924DC">
        <w:t xml:space="preserve">section </w:t>
      </w:r>
      <w:r w:rsidR="001D2FF2" w:rsidRPr="002924DC">
        <w:t xml:space="preserve">in his memoir </w:t>
      </w:r>
      <w:r w:rsidR="00320EEA" w:rsidRPr="002924DC">
        <w:t>entitled “The Ill-Fated ACS Project”</w:t>
      </w:r>
      <w:r w:rsidR="00EE546A">
        <w:t xml:space="preserve"> [</w:t>
      </w:r>
      <w:r w:rsidR="00432BF1" w:rsidRPr="003C0A75">
        <w:t>5]</w:t>
      </w:r>
      <w:r w:rsidR="00320EEA" w:rsidRPr="002924DC">
        <w:t xml:space="preserve">. </w:t>
      </w:r>
      <w:r w:rsidR="00036BBF" w:rsidRPr="002924DC">
        <w:t xml:space="preserve"> </w:t>
      </w:r>
      <w:r w:rsidR="00320EEA" w:rsidRPr="002924DC">
        <w:t xml:space="preserve">As often happens in such memoirs, the dates are off by a year – but we </w:t>
      </w:r>
      <w:r w:rsidR="001D2FF2" w:rsidRPr="002924DC">
        <w:t xml:space="preserve">can </w:t>
      </w:r>
      <w:r w:rsidR="00320EEA" w:rsidRPr="002924DC">
        <w:t>certainly get a feeling for the flow of events</w:t>
      </w:r>
      <w:r w:rsidR="001D2FF2" w:rsidRPr="002924DC">
        <w:t xml:space="preserve"> and emotions nonetheless</w:t>
      </w:r>
      <w:r w:rsidR="00F02CEB">
        <w:t xml:space="preserve"> (multiply the </w:t>
      </w:r>
      <w:r w:rsidR="002A7F07">
        <w:t xml:space="preserve">following </w:t>
      </w:r>
      <w:r w:rsidR="00F02CEB">
        <w:t>“circuit” counts by five</w:t>
      </w:r>
      <w:r w:rsidR="002A7F07">
        <w:t>,</w:t>
      </w:r>
      <w:r w:rsidR="00F02CEB">
        <w:t xml:space="preserve"> for approximate count</w:t>
      </w:r>
      <w:r w:rsidR="002A7F07">
        <w:t>s</w:t>
      </w:r>
      <w:r w:rsidR="00F02CEB">
        <w:t xml:space="preserve"> of transistors)</w:t>
      </w:r>
      <w:r w:rsidR="00320EEA" w:rsidRPr="002924DC">
        <w:t>:</w:t>
      </w:r>
    </w:p>
    <w:p w:rsidR="00320EEA" w:rsidRPr="002924DC" w:rsidRDefault="00320EEA" w:rsidP="007F665D">
      <w:pPr>
        <w:spacing w:before="120"/>
        <w:ind w:left="360"/>
        <w:rPr>
          <w:i/>
        </w:rPr>
      </w:pPr>
      <w:r w:rsidRPr="002924DC">
        <w:rPr>
          <w:i/>
        </w:rPr>
        <w:t>In December 1968 [sic], still President of the Federal Systems Division, I was at a neighborhood Christmas party in Bethesda, Md. when I received a call from Gene Amdahl. The conversation started with: “I have the son-of-a-bitch,” language not characteristic of the gentle Gene and showing how deeply resentful he was of Dr. Bertram’s rejection of his ideas . . . In this conversation Gene related that John Earle and he, using the same technologies as that planned for ACS, and using 360 architecture, had designed a supercomputer that was plus or minus 5% of the speed of the Bertram ACS design. Moreover, the Amdahl-Ea</w:t>
      </w:r>
      <w:r w:rsidR="006614A7">
        <w:rPr>
          <w:i/>
        </w:rPr>
        <w:t xml:space="preserve">rle design required only 90,000 </w:t>
      </w:r>
      <w:r w:rsidRPr="002924DC">
        <w:rPr>
          <w:i/>
        </w:rPr>
        <w:t xml:space="preserve">semiconductor circuits </w:t>
      </w:r>
      <w:proofErr w:type="spellStart"/>
      <w:r w:rsidRPr="002924DC">
        <w:rPr>
          <w:i/>
        </w:rPr>
        <w:t>vs</w:t>
      </w:r>
      <w:proofErr w:type="spellEnd"/>
      <w:r w:rsidRPr="002924DC">
        <w:rPr>
          <w:i/>
        </w:rPr>
        <w:t xml:space="preserve"> the 270,000 semiconductor circuits required for the Bertram ACS design. This was profound! The news broke quickly and the System Development Division headquarters was in turmoil. Erich Bloch, the VP responsible for engineering in SDD assigned a tr</w:t>
      </w:r>
      <w:r w:rsidR="006614A7">
        <w:rPr>
          <w:i/>
        </w:rPr>
        <w:t xml:space="preserve">usted colleague to investigate. </w:t>
      </w:r>
      <w:r w:rsidRPr="002924DC">
        <w:rPr>
          <w:i/>
        </w:rPr>
        <w:t xml:space="preserve">In the meantime, the Research contingent driving the ACS project, having clearly overdesigned the system, were now under the pressure of Amdahl’s claim and were frantically striving to reduce the semiconductor circuit count in their design. They brought the count down to 200,000 semiconductor circuits without losing much performance, blunt testimony to overdesign. In March 1969 [sic] Bloch’s man reported: his count was that Amdahl’s design was 108,000, not the 90,000 Amdahl claimed, however still a remarkable difference. In short order, the Research contingent departed ACS, and at my suggestion to </w:t>
      </w:r>
      <w:proofErr w:type="gramStart"/>
      <w:r w:rsidRPr="002924DC">
        <w:rPr>
          <w:i/>
        </w:rPr>
        <w:t>Vin</w:t>
      </w:r>
      <w:proofErr w:type="gramEnd"/>
      <w:r w:rsidRPr="002924DC">
        <w:rPr>
          <w:i/>
        </w:rPr>
        <w:t xml:space="preserve"> </w:t>
      </w:r>
      <w:proofErr w:type="spellStart"/>
      <w:r w:rsidRPr="002924DC">
        <w:rPr>
          <w:i/>
        </w:rPr>
        <w:t>Learson</w:t>
      </w:r>
      <w:proofErr w:type="spellEnd"/>
      <w:r w:rsidRPr="002924DC">
        <w:rPr>
          <w:i/>
        </w:rPr>
        <w:t xml:space="preserve">, Gene Amdahl became “CEO” of ACS . . . </w:t>
      </w:r>
    </w:p>
    <w:p w:rsidR="00DC21AE" w:rsidRDefault="00320EEA" w:rsidP="00A95F06">
      <w:pPr>
        <w:spacing w:before="120"/>
        <w:ind w:left="360"/>
      </w:pPr>
      <w:r w:rsidRPr="002924DC">
        <w:t xml:space="preserve">– B. O. Evans, </w:t>
      </w:r>
      <w:r w:rsidRPr="002924DC">
        <w:rPr>
          <w:i/>
          <w:iCs/>
        </w:rPr>
        <w:t>The Genesis of the Mainframe</w:t>
      </w:r>
      <w:r w:rsidRPr="002924DC">
        <w:rPr>
          <w:iCs/>
        </w:rPr>
        <w:t xml:space="preserve"> (</w:t>
      </w:r>
      <w:r w:rsidRPr="002924DC">
        <w:t xml:space="preserve">condensed memoir), W. </w:t>
      </w:r>
      <w:proofErr w:type="spellStart"/>
      <w:r w:rsidRPr="002924DC">
        <w:t>Spruth</w:t>
      </w:r>
      <w:proofErr w:type="spellEnd"/>
      <w:r w:rsidRPr="002924DC">
        <w:t>, ed., June 2010</w:t>
      </w:r>
      <w:r w:rsidR="00EE546A">
        <w:t xml:space="preserve"> [</w:t>
      </w:r>
      <w:r w:rsidR="00432BF1" w:rsidRPr="003C0A75">
        <w:t>5]</w:t>
      </w:r>
      <w:r w:rsidR="001E06E5">
        <w:t>.</w:t>
      </w:r>
    </w:p>
    <w:p w:rsidR="00DC21AE" w:rsidRDefault="00FD3C77" w:rsidP="00BD706C">
      <w:pPr>
        <w:spacing w:before="120"/>
        <w:ind w:firstLine="230"/>
      </w:pPr>
      <w:r w:rsidRPr="002924DC">
        <w:t>How on earth did this happen?  Here’s a summary, as best I can piece together right now: A relative latecomer, Earle joined the ACS engineering group as</w:t>
      </w:r>
      <w:r>
        <w:t xml:space="preserve"> an expert in ALU logic design, </w:t>
      </w:r>
      <w:r w:rsidRPr="002924DC">
        <w:t>but he never seemed to fit in</w:t>
      </w:r>
      <w:r>
        <w:t xml:space="preserve"> either there or among the architects he sometimes interacted with</w:t>
      </w:r>
      <w:r w:rsidRPr="002924DC">
        <w:t xml:space="preserve">; something about his personality rubbed folks the wrong way. </w:t>
      </w:r>
      <w:r>
        <w:t xml:space="preserve"> At </w:t>
      </w:r>
      <w:r w:rsidRPr="002924DC">
        <w:t xml:space="preserve">some point </w:t>
      </w:r>
      <w:r>
        <w:t>Earle</w:t>
      </w:r>
      <w:r w:rsidRPr="002924DC">
        <w:t xml:space="preserve"> </w:t>
      </w:r>
      <w:r>
        <w:t xml:space="preserve">began interacting with Gene Amdahl, and in </w:t>
      </w:r>
      <w:r w:rsidRPr="002924DC">
        <w:t>Evans’ words, “retreated into obscurity to pursu</w:t>
      </w:r>
      <w:r w:rsidR="001E06E5">
        <w:t>e the 360 architecture approach</w:t>
      </w:r>
      <w:r w:rsidRPr="002924DC">
        <w:t>”</w:t>
      </w:r>
      <w:r w:rsidR="00EE546A">
        <w:t xml:space="preserve"> [</w:t>
      </w:r>
      <w:r w:rsidR="00432BF1" w:rsidRPr="003C0A75">
        <w:t>5]</w:t>
      </w:r>
      <w:r w:rsidR="001E06E5">
        <w:t xml:space="preserve">. </w:t>
      </w:r>
      <w:r>
        <w:t xml:space="preserve">By then Earle had became </w:t>
      </w:r>
      <w:r w:rsidRPr="002924DC">
        <w:rPr>
          <w:i/>
        </w:rPr>
        <w:t>persona non grata</w:t>
      </w:r>
      <w:r w:rsidRPr="002924DC">
        <w:t xml:space="preserve"> </w:t>
      </w:r>
      <w:r>
        <w:t xml:space="preserve">among the architects, and </w:t>
      </w:r>
      <w:r w:rsidR="00BF4963">
        <w:t xml:space="preserve">was </w:t>
      </w:r>
      <w:r>
        <w:t xml:space="preserve">kept </w:t>
      </w:r>
      <w:r w:rsidRPr="002924DC">
        <w:t xml:space="preserve">completely in the dark about the ongoing </w:t>
      </w:r>
      <w:r>
        <w:t>architectural work on the ACS-1.</w:t>
      </w:r>
    </w:p>
    <w:p w:rsidR="00DC21AE" w:rsidRDefault="00FD3C77" w:rsidP="00BD706C">
      <w:pPr>
        <w:spacing w:before="120"/>
        <w:ind w:firstLine="230"/>
      </w:pPr>
      <w:r w:rsidRPr="002924DC">
        <w:t xml:space="preserve">We learn </w:t>
      </w:r>
      <w:r>
        <w:t xml:space="preserve">more about these events, and </w:t>
      </w:r>
      <w:r w:rsidRPr="002924DC">
        <w:t>what happened next</w:t>
      </w:r>
      <w:r>
        <w:t>,</w:t>
      </w:r>
      <w:r w:rsidRPr="002924DC">
        <w:t xml:space="preserve"> from</w:t>
      </w:r>
      <w:r w:rsidR="00EB27B8">
        <w:t xml:space="preserve"> Gene Amdahl</w:t>
      </w:r>
      <w:r>
        <w:t xml:space="preserve"> in an interview </w:t>
      </w:r>
      <w:r w:rsidR="00EB27B8">
        <w:t>on</w:t>
      </w:r>
      <w:r w:rsidR="001E06E5">
        <w:t xml:space="preserve"> September 24, 2000</w:t>
      </w:r>
      <w:r w:rsidR="00EE546A">
        <w:t xml:space="preserve"> [</w:t>
      </w:r>
      <w:r w:rsidR="00D8752E" w:rsidRPr="003C0A75">
        <w:t>51</w:t>
      </w:r>
      <w:r w:rsidRPr="003C0A75">
        <w:t>]</w:t>
      </w:r>
      <w:r w:rsidR="001E06E5">
        <w:t>:</w:t>
      </w:r>
      <w:r w:rsidRPr="003C0A75">
        <w:t xml:space="preserve"> </w:t>
      </w:r>
      <w:r w:rsidRPr="00353B5A">
        <w:t xml:space="preserve">Gene was a first-hand observer, </w:t>
      </w:r>
      <w:r w:rsidR="00B77C8B">
        <w:t xml:space="preserve">thus we must in the absence of other evidence </w:t>
      </w:r>
      <w:r w:rsidRPr="00353B5A">
        <w:t xml:space="preserve">lend more credence to </w:t>
      </w:r>
      <w:r>
        <w:t xml:space="preserve">the details in </w:t>
      </w:r>
      <w:r w:rsidRPr="00353B5A">
        <w:t xml:space="preserve">his report than to Evan’s earlier one </w:t>
      </w:r>
      <w:r>
        <w:t>(noting, however, that</w:t>
      </w:r>
      <w:r w:rsidRPr="00353B5A">
        <w:t xml:space="preserve"> Evan’s report is particularly significant since it </w:t>
      </w:r>
      <w:r>
        <w:t>contains</w:t>
      </w:r>
      <w:r w:rsidRPr="00353B5A">
        <w:t xml:space="preserve"> the viewpoint that </w:t>
      </w:r>
      <w:r w:rsidR="00361A9C">
        <w:t xml:space="preserve">apparently </w:t>
      </w:r>
      <w:r w:rsidRPr="00353B5A">
        <w:t>became operational within SDD</w:t>
      </w:r>
      <w:r>
        <w:t>)</w:t>
      </w:r>
      <w:r w:rsidRPr="00353B5A">
        <w:t>.</w:t>
      </w:r>
    </w:p>
    <w:p w:rsidR="00625B92" w:rsidRDefault="00627F56" w:rsidP="007F665D">
      <w:pPr>
        <w:spacing w:before="120"/>
        <w:ind w:left="360" w:firstLine="207"/>
        <w:rPr>
          <w:i/>
        </w:rPr>
      </w:pPr>
      <w:r w:rsidRPr="002924DC">
        <w:rPr>
          <w:i/>
        </w:rPr>
        <w:t xml:space="preserve">Their top project designer, a really gifted designer, was not very manageable, and he'd gotten into some kind of trouble in Philadelphia and had been badly beaten up. He got out of the hospital, came back, and was recovering from it. But he was still unmanageable, and so </w:t>
      </w:r>
      <w:r w:rsidRPr="002924DC">
        <w:rPr>
          <w:i/>
        </w:rPr>
        <w:lastRenderedPageBreak/>
        <w:t>they decided the best way to get rid of him was to move him over to me. Well, I figured at least I got somebody to talk to. So I began telling him what I had in mind doing, and it took probably more than a month to get him to understand what it was that I had in mind to do. And he did. He decided, "Looks like pretty fertile territory." So he began to do the logic and testing the number levels to do the controls, and we were able to show that we could do it, go faster than the 48-bit machine, and be cheaper. And that was sort of the death knell for the other computer, because we clearly had an advantage in not having to do our own operating sy</w:t>
      </w:r>
      <w:r w:rsidR="00B215E4">
        <w:rPr>
          <w:i/>
        </w:rPr>
        <w:t>stem or application programming.</w:t>
      </w:r>
    </w:p>
    <w:p w:rsidR="00B215E4" w:rsidRDefault="00627F56" w:rsidP="007F665D">
      <w:pPr>
        <w:spacing w:before="120"/>
        <w:ind w:left="360" w:firstLine="207"/>
        <w:rPr>
          <w:i/>
        </w:rPr>
      </w:pPr>
      <w:r w:rsidRPr="002924DC">
        <w:rPr>
          <w:i/>
        </w:rPr>
        <w:t>So with the logic designer I inherited, he was the one who had done the timing for the 48-bit machine and designed the critical paths for it. So here he designed the critical paths for our alterative version and did the timing on that to show the improved performance and the lower cost as well. So this was really the basis for a shoot out, which we held. Management from the East coast came out; some six people I believe and we worked for about three days. The 48-bit people had two days and we had one and they had no way of really challenging our work since the work that they were using to evaluate it was done by the same person. So my inheriting that designer turned out to be a very valuable thing. Any way, we won the shoot out.</w:t>
      </w:r>
    </w:p>
    <w:p w:rsidR="00BD706C" w:rsidRPr="00BD706C" w:rsidRDefault="00BD706C" w:rsidP="00BD706C">
      <w:pPr>
        <w:spacing w:before="120"/>
        <w:ind w:left="360"/>
      </w:pPr>
      <w:r w:rsidRPr="002924DC">
        <w:t xml:space="preserve">– </w:t>
      </w:r>
      <w:r>
        <w:t>Gene Amdahl</w:t>
      </w:r>
      <w:r w:rsidRPr="002924DC">
        <w:t xml:space="preserve">, </w:t>
      </w:r>
      <w:r>
        <w:t>September 24, 2000</w:t>
      </w:r>
      <w:r w:rsidRPr="003C0A75">
        <w:t xml:space="preserve"> [</w:t>
      </w:r>
      <w:r>
        <w:t>51</w:t>
      </w:r>
      <w:r w:rsidRPr="003C0A75">
        <w:t>]</w:t>
      </w:r>
    </w:p>
    <w:p w:rsidR="00DC21AE" w:rsidRDefault="00B77C8B" w:rsidP="00BD706C">
      <w:pPr>
        <w:spacing w:before="240"/>
        <w:ind w:firstLine="230"/>
      </w:pPr>
      <w:r w:rsidRPr="002924DC">
        <w:t xml:space="preserve">But wait a minute: How could Gene Amdahl have thought that </w:t>
      </w:r>
      <w:r w:rsidR="00F73A8F">
        <w:t xml:space="preserve">John Earle, </w:t>
      </w:r>
      <w:r w:rsidR="00F73A8F" w:rsidRPr="002924DC">
        <w:t>a non-architect logic designer</w:t>
      </w:r>
      <w:r w:rsidR="00F73A8F">
        <w:t xml:space="preserve">, </w:t>
      </w:r>
      <w:r w:rsidRPr="002924DC">
        <w:t xml:space="preserve">could take numbers from critical path analyses and make inferences about the relative overall performances of two radically different machines? </w:t>
      </w:r>
      <w:r w:rsidR="00EB27B8">
        <w:t xml:space="preserve"> </w:t>
      </w:r>
      <w:r w:rsidRPr="002924DC">
        <w:t>Such analyses do not yield mental models of the micro-architectures from which t</w:t>
      </w:r>
      <w:r w:rsidR="00EB27B8">
        <w:t>hose logic-slices are extracted, and w</w:t>
      </w:r>
      <w:r w:rsidRPr="002924DC">
        <w:t xml:space="preserve">e must wonder what mental-models of the ACS-1 and ACS360 Earle had in his head when he compared the two. </w:t>
      </w:r>
    </w:p>
    <w:p w:rsidR="00DC21AE" w:rsidRDefault="00EB27B8" w:rsidP="00BD706C">
      <w:pPr>
        <w:spacing w:before="120"/>
      </w:pPr>
      <w:r>
        <w:t xml:space="preserve">One thing for sure: Earle </w:t>
      </w:r>
      <w:r w:rsidR="00B77C8B" w:rsidRPr="002924DC">
        <w:t xml:space="preserve">never talked to me about anything, nor had he ever looked at any of the detailed MPM simulation output traces (which I kept in my office). Earle </w:t>
      </w:r>
      <w:r>
        <w:t xml:space="preserve">might have </w:t>
      </w:r>
      <w:r w:rsidR="00B77C8B" w:rsidRPr="002924DC">
        <w:t xml:space="preserve">played some late role in confirming the ACS-1’s ALU critical paths, but that would not have given him any insights into the overall micro-architecture of the machine – especially of the DIS queues. </w:t>
      </w:r>
    </w:p>
    <w:p w:rsidR="00DC21AE" w:rsidRDefault="00B77C8B" w:rsidP="00BD706C">
      <w:pPr>
        <w:spacing w:before="120"/>
      </w:pPr>
      <w:r>
        <w:t xml:space="preserve">This leads us into </w:t>
      </w:r>
      <w:r w:rsidR="00EB27B8">
        <w:t>interesting</w:t>
      </w:r>
      <w:r>
        <w:t xml:space="preserve"> speculations for further investigation: For example, </w:t>
      </w:r>
      <w:r w:rsidRPr="002924DC">
        <w:t xml:space="preserve">how </w:t>
      </w:r>
      <w:r>
        <w:t xml:space="preserve">did Gene </w:t>
      </w:r>
      <w:r w:rsidRPr="002924DC">
        <w:t xml:space="preserve">Amdahl </w:t>
      </w:r>
      <w:r>
        <w:t>ge</w:t>
      </w:r>
      <w:r w:rsidRPr="002924DC">
        <w:t>t the impression that Earle had p</w:t>
      </w:r>
      <w:r>
        <w:t xml:space="preserve">layed a major role in the ACS-1? </w:t>
      </w:r>
      <w:r w:rsidRPr="002924DC">
        <w:t>Did Earle make that claim when ‘given’ to Gene? Did the ACS-1 architects and engineers talk up Earle’s role in the ACS-1 to help get rid of him?</w:t>
      </w:r>
      <w:r>
        <w:t xml:space="preserve"> It</w:t>
      </w:r>
      <w:r w:rsidRPr="002924DC">
        <w:t xml:space="preserve"> </w:t>
      </w:r>
      <w:r>
        <w:t>seems</w:t>
      </w:r>
      <w:r w:rsidRPr="002924DC">
        <w:t xml:space="preserve"> unlikely that Earle knew about DIS and how it worked. And </w:t>
      </w:r>
      <w:r>
        <w:t xml:space="preserve">then, </w:t>
      </w:r>
      <w:r w:rsidRPr="002924DC">
        <w:t xml:space="preserve">by not taking the DIS architectural enhancements into account, Earle </w:t>
      </w:r>
      <w:r>
        <w:t>would have been off</w:t>
      </w:r>
      <w:r w:rsidRPr="002924DC">
        <w:t xml:space="preserve"> by something on the order of a factor of two in his performance comparisons. </w:t>
      </w:r>
      <w:r>
        <w:t xml:space="preserve"> Could this oversight </w:t>
      </w:r>
      <w:r w:rsidR="00EB27B8">
        <w:t>have been what</w:t>
      </w:r>
      <w:r w:rsidRPr="002924DC">
        <w:t xml:space="preserve"> led Earle, Amdahl and Evans to jump to the erroneous conclusion that the revised ACS-1 was merely an over-designed version of the earlier Arden House machine – </w:t>
      </w:r>
      <w:r w:rsidR="00EB27B8">
        <w:t xml:space="preserve">and thus to </w:t>
      </w:r>
      <w:r w:rsidRPr="002924DC">
        <w:t>inflicting a mortal blow on what would have been a</w:t>
      </w:r>
      <w:r>
        <w:t xml:space="preserve"> great machine?</w:t>
      </w:r>
      <w:r w:rsidRPr="002924DC">
        <w:t xml:space="preserve"> </w:t>
      </w:r>
    </w:p>
    <w:p w:rsidR="00DC21AE" w:rsidRDefault="003B5C40" w:rsidP="00BD706C">
      <w:pPr>
        <w:spacing w:before="120"/>
      </w:pPr>
      <w:r>
        <w:t xml:space="preserve">In any event, from Evans we learn that </w:t>
      </w:r>
      <w:r w:rsidRPr="002924DC">
        <w:t>Earle’s numbers hit like a cruise missile out of the blue</w:t>
      </w:r>
      <w:r>
        <w:t>,</w:t>
      </w:r>
      <w:r w:rsidRPr="002924DC">
        <w:t xml:space="preserve"> </w:t>
      </w:r>
      <w:r>
        <w:t>and were</w:t>
      </w:r>
      <w:r w:rsidRPr="002924DC">
        <w:t xml:space="preserve"> </w:t>
      </w:r>
      <w:r>
        <w:t xml:space="preserve">apparently </w:t>
      </w:r>
      <w:r w:rsidRPr="002924DC">
        <w:t xml:space="preserve">accepted by </w:t>
      </w:r>
      <w:r>
        <w:t xml:space="preserve">senior </w:t>
      </w:r>
      <w:r w:rsidRPr="002924DC">
        <w:t xml:space="preserve">SDD management right at the outset.  </w:t>
      </w:r>
      <w:r>
        <w:t xml:space="preserve">Thus when the formal SDD challenge came in the spring of 1968, it must have felt like an ambush to the ACS-1 leaders. </w:t>
      </w:r>
    </w:p>
    <w:p w:rsidR="003B5C40" w:rsidRDefault="003B5C40" w:rsidP="00BD706C">
      <w:pPr>
        <w:spacing w:before="120"/>
      </w:pPr>
      <w:r w:rsidRPr="002924DC">
        <w:t xml:space="preserve">One might think that </w:t>
      </w:r>
      <w:r>
        <w:t>those leaders</w:t>
      </w:r>
      <w:r w:rsidRPr="002924DC">
        <w:t xml:space="preserve"> </w:t>
      </w:r>
      <w:r>
        <w:t>could have</w:t>
      </w:r>
      <w:r w:rsidRPr="002924DC">
        <w:t xml:space="preserve"> explain</w:t>
      </w:r>
      <w:r>
        <w:t>ed</w:t>
      </w:r>
      <w:r w:rsidRPr="002924DC">
        <w:t xml:space="preserve"> that the increased circuit count was more than justified by a large increase in performance – as </w:t>
      </w:r>
      <w:r>
        <w:t>demonstrated</w:t>
      </w:r>
      <w:r w:rsidRPr="002924DC">
        <w:t xml:space="preserve"> during </w:t>
      </w:r>
      <w:r>
        <w:t xml:space="preserve">detailed </w:t>
      </w:r>
      <w:r w:rsidRPr="002924DC">
        <w:t>simulation runs.</w:t>
      </w:r>
      <w:r w:rsidRPr="002217BD">
        <w:t xml:space="preserve"> </w:t>
      </w:r>
      <w:r>
        <w:t xml:space="preserve"> Did they attempt that defense? If so, why wasn’t it successful</w:t>
      </w:r>
      <w:r w:rsidR="00B215E4">
        <w:t>?</w:t>
      </w:r>
    </w:p>
    <w:p w:rsidR="00DC21AE" w:rsidRDefault="003B5C40" w:rsidP="00BD706C">
      <w:pPr>
        <w:spacing w:before="120"/>
      </w:pPr>
      <w:r>
        <w:t>According to Evan</w:t>
      </w:r>
      <w:r w:rsidRPr="002924DC">
        <w:t>s, instead of defending the machine’s performance the designers went on a crash re-design eff</w:t>
      </w:r>
      <w:r w:rsidR="001E06E5">
        <w:t>ort to reduce the circuit count</w:t>
      </w:r>
      <w:r w:rsidR="00EE546A">
        <w:t xml:space="preserve"> [</w:t>
      </w:r>
      <w:r w:rsidR="00432BF1" w:rsidRPr="003C0A75">
        <w:t>5]</w:t>
      </w:r>
      <w:r w:rsidR="001E06E5">
        <w:t>.</w:t>
      </w:r>
      <w:r w:rsidRPr="002924DC">
        <w:t xml:space="preserve"> That effort must have been chaotic indeed. </w:t>
      </w:r>
      <w:r>
        <w:t>For example</w:t>
      </w:r>
      <w:r w:rsidRPr="002924DC">
        <w:t xml:space="preserve">, what did they think they were doing, and why? Did some take Earle’s and Amdahl’s </w:t>
      </w:r>
      <w:r w:rsidRPr="002924DC">
        <w:lastRenderedPageBreak/>
        <w:t xml:space="preserve">numbers seriously?  Did this cause them to lose confidence in the ACS-1 revisions beyond the Arden House version? Did they attempt to redesign the machine back towards </w:t>
      </w:r>
      <w:r>
        <w:t>that earlier</w:t>
      </w:r>
      <w:r w:rsidRPr="002924DC">
        <w:t xml:space="preserve"> version? If so, why weren’t they aware of the power-boost provided by the DIS ‘turbochargers’?  </w:t>
      </w:r>
      <w:r>
        <w:t>All these and further speculative questions are open to investigation.</w:t>
      </w:r>
    </w:p>
    <w:p w:rsidR="00DC21AE" w:rsidRDefault="003B5C40" w:rsidP="00BD706C">
      <w:pPr>
        <w:spacing w:before="120"/>
        <w:ind w:firstLine="230"/>
      </w:pPr>
      <w:r>
        <w:t>A brief round of final, formal performance comparisons were held by SDD in April 1968, apparently with minimal ACS-1 team involvement. It seems that the</w:t>
      </w:r>
      <w:r w:rsidRPr="002924DC">
        <w:t xml:space="preserve"> </w:t>
      </w:r>
      <w:r>
        <w:t xml:space="preserve">ACS-1 </w:t>
      </w:r>
      <w:r w:rsidRPr="002924DC">
        <w:t>didn’t stand a chance</w:t>
      </w:r>
      <w:r>
        <w:t>. The end came in May 1968. ACS staff members were called into a big meeting in the cafeteria and told that the project had been cancelled. For m</w:t>
      </w:r>
      <w:r w:rsidR="004451EA">
        <w:t xml:space="preserve">any, it was the first time they’d become fully aware of the </w:t>
      </w:r>
      <w:r>
        <w:t xml:space="preserve">drama </w:t>
      </w:r>
      <w:r w:rsidR="004451EA">
        <w:t>swirling</w:t>
      </w:r>
      <w:r w:rsidR="001E06E5">
        <w:t xml:space="preserve"> around them</w:t>
      </w:r>
      <w:r w:rsidR="00EE546A">
        <w:t xml:space="preserve"> [</w:t>
      </w:r>
      <w:r w:rsidR="0089666C" w:rsidRPr="003C0A75">
        <w:t>1]</w:t>
      </w:r>
      <w:r w:rsidR="001E06E5">
        <w:t>.</w:t>
      </w:r>
    </w:p>
    <w:p w:rsidR="00DC21AE" w:rsidRDefault="00B77C8B" w:rsidP="00BD706C">
      <w:pPr>
        <w:spacing w:before="120"/>
        <w:ind w:firstLine="230"/>
      </w:pPr>
      <w:r w:rsidRPr="002924DC">
        <w:t xml:space="preserve">On reflection, I now suspect that some of </w:t>
      </w:r>
      <w:r>
        <w:t>the</w:t>
      </w:r>
      <w:r w:rsidRPr="002924DC">
        <w:t xml:space="preserve"> problems </w:t>
      </w:r>
      <w:r>
        <w:t xml:space="preserve">in defending the ACS-1 </w:t>
      </w:r>
      <w:r w:rsidRPr="002924DC">
        <w:t>were triggered early in the project</w:t>
      </w:r>
      <w:r>
        <w:t>,</w:t>
      </w:r>
      <w:r w:rsidRPr="002924DC">
        <w:t xml:space="preserve"> when we began relying on the timing simulator to document the critical portions of the ACS-1’s data path and controls. In the process, we failed to create and maintain high-level architectural diagrams and clear tutorial explanations to provide widely-understood visualizations of what was in the machine and how it worked. Thus, when the </w:t>
      </w:r>
      <w:r>
        <w:t>confrontation developed</w:t>
      </w:r>
      <w:r w:rsidRPr="002924DC">
        <w:t>, the ACS-1 team must have been hard-pressed to describe the advanced features of the mac</w:t>
      </w:r>
      <w:r>
        <w:t>hine and defend its performance</w:t>
      </w:r>
      <w:r w:rsidRPr="002924DC">
        <w:t>. Gads, this was exactly the sort of design process problem that I’d worried about in the first place. How could I have missed it?  I was too busy designing the design process!</w:t>
      </w:r>
    </w:p>
    <w:p w:rsidR="00DC21AE" w:rsidRDefault="00B77C8B" w:rsidP="00BD706C">
      <w:pPr>
        <w:spacing w:before="120"/>
        <w:ind w:firstLine="230"/>
      </w:pPr>
      <w:r w:rsidRPr="002924DC">
        <w:t xml:space="preserve">In any event, the ACS-1 was doomed the moment Earle’s numbers hit the fan at SDD. Major controversies over S/360 incompatibility and potentially large costs for ACS-1 software development had already threatened to derail the project – and those alone were serious challenges indeed. Earle’s numbers were </w:t>
      </w:r>
      <w:r w:rsidR="00480918">
        <w:t xml:space="preserve">probably </w:t>
      </w:r>
      <w:r w:rsidRPr="002924DC">
        <w:t xml:space="preserve">simply the last political straw. </w:t>
      </w:r>
    </w:p>
    <w:p w:rsidR="00DC21AE" w:rsidRDefault="00B77C8B" w:rsidP="00BD706C">
      <w:pPr>
        <w:spacing w:before="120"/>
        <w:ind w:firstLine="230"/>
      </w:pPr>
      <w:r w:rsidRPr="002924DC">
        <w:t xml:space="preserve">Declared “a failure” by B. O. Evans as he became President of SDD, it wasn’t long before the entire ACS project was </w:t>
      </w:r>
      <w:r w:rsidR="001E06E5">
        <w:t>disbanded, including the ACS360</w:t>
      </w:r>
      <w:r w:rsidRPr="002924DC">
        <w:t xml:space="preserve"> </w:t>
      </w:r>
      <w:r w:rsidR="00EE546A">
        <w:t>[</w:t>
      </w:r>
      <w:r w:rsidR="00584463" w:rsidRPr="003C0A75">
        <w:t>1, 5</w:t>
      </w:r>
      <w:r w:rsidRPr="003C0A75">
        <w:t>]</w:t>
      </w:r>
      <w:r w:rsidR="001E06E5">
        <w:t>.</w:t>
      </w:r>
      <w:r w:rsidRPr="002924DC">
        <w:t xml:space="preserve"> On top of everything else, T. J. Watson, Jr., finally decided to get out of the supercomputer market – this time on account of growing </w:t>
      </w:r>
      <w:r w:rsidR="001E06E5">
        <w:t>concerns about anti-trust suits</w:t>
      </w:r>
      <w:r w:rsidR="00EE546A">
        <w:t xml:space="preserve"> [</w:t>
      </w:r>
      <w:r w:rsidR="00584463" w:rsidRPr="003C0A75">
        <w:t>52</w:t>
      </w:r>
      <w:r w:rsidRPr="003C0A75">
        <w:t>]</w:t>
      </w:r>
      <w:r w:rsidR="001E06E5">
        <w:t>.</w:t>
      </w:r>
      <w:r w:rsidRPr="002924DC">
        <w:t xml:space="preserve"> Meanwhile, the DIS invention, apparently never fully appreciated by many key players, was shelved away in dusty technical reports and long lost within IBM.</w:t>
      </w:r>
    </w:p>
    <w:p w:rsidR="00DC21AE" w:rsidRDefault="00B215E4" w:rsidP="00B215E4">
      <w:pPr>
        <w:pStyle w:val="heading10"/>
      </w:pPr>
      <w:r>
        <w:t>Revisiting Later W</w:t>
      </w:r>
      <w:r w:rsidR="00D87B33" w:rsidRPr="002924DC">
        <w:t xml:space="preserve">ritings </w:t>
      </w:r>
    </w:p>
    <w:p w:rsidR="00DC21AE" w:rsidRDefault="00D87B33" w:rsidP="00B215E4">
      <w:pPr>
        <w:pStyle w:val="p1a"/>
      </w:pPr>
      <w:r w:rsidRPr="002924DC">
        <w:t xml:space="preserve">While trying to sort out these events, I went back and reread </w:t>
      </w:r>
      <w:r>
        <w:t xml:space="preserve">later writings about ACS, including </w:t>
      </w:r>
      <w:r w:rsidRPr="002924DC">
        <w:t xml:space="preserve">Herb </w:t>
      </w:r>
      <w:proofErr w:type="spellStart"/>
      <w:r w:rsidRPr="002924DC">
        <w:t>Schorr’s</w:t>
      </w:r>
      <w:proofErr w:type="spellEnd"/>
      <w:r w:rsidRPr="002924DC">
        <w:t xml:space="preserve"> 1971 reflections on his experiences</w:t>
      </w:r>
      <w:r>
        <w:t xml:space="preserve"> there (based on a 1968 internal IBM symposium paper)</w:t>
      </w:r>
      <w:r w:rsidRPr="002924DC">
        <w:t>:</w:t>
      </w:r>
    </w:p>
    <w:p w:rsidR="00D87B33" w:rsidRPr="002924DC" w:rsidRDefault="00D87B33" w:rsidP="007F665D">
      <w:pPr>
        <w:spacing w:before="120"/>
        <w:ind w:left="360"/>
      </w:pPr>
      <w:r w:rsidRPr="002924DC">
        <w:rPr>
          <w:i/>
        </w:rPr>
        <w:t>Multiple decoding was a new function examined by this project. By multiple decoding it is possible to initiate the execution of three index-type operations and three of the next eight arithmetic or logical-type instructions in every cycle. Eight arithmetic-type instructions are examined in each cycle to determine three executable instructions so that an instruction hel</w:t>
      </w:r>
      <w:r>
        <w:rPr>
          <w:i/>
        </w:rPr>
        <w:t>d</w:t>
      </w:r>
      <w:r w:rsidRPr="002924DC">
        <w:rPr>
          <w:i/>
        </w:rPr>
        <w:t xml:space="preserve"> up due to logical dependencies, register conflicts, memory interference, etc., does not impede the execution of any logically-independent instructions that follow it . . .</w:t>
      </w:r>
      <w:r w:rsidRPr="002924DC">
        <w:t xml:space="preserve">  </w:t>
      </w:r>
    </w:p>
    <w:p w:rsidR="00DC21AE" w:rsidRDefault="00B704CD" w:rsidP="00D87B33">
      <w:pPr>
        <w:spacing w:before="120"/>
        <w:ind w:left="360"/>
      </w:pPr>
      <w:r w:rsidRPr="002924DC">
        <w:t xml:space="preserve">– </w:t>
      </w:r>
      <w:r w:rsidR="00D87B33" w:rsidRPr="002924DC">
        <w:t xml:space="preserve">Herb </w:t>
      </w:r>
      <w:proofErr w:type="spellStart"/>
      <w:r w:rsidR="00D87B33" w:rsidRPr="002924DC">
        <w:t>Schorr</w:t>
      </w:r>
      <w:proofErr w:type="spellEnd"/>
      <w:r w:rsidR="00D87B33" w:rsidRPr="002924DC">
        <w:t>, 1971</w:t>
      </w:r>
      <w:r w:rsidR="00D87B33" w:rsidRPr="003C0A75">
        <w:t xml:space="preserve"> [</w:t>
      </w:r>
      <w:r w:rsidR="002F7C85" w:rsidRPr="003C0A75">
        <w:t>53</w:t>
      </w:r>
      <w:r w:rsidR="00D87B33" w:rsidRPr="003C0A75">
        <w:t>]</w:t>
      </w:r>
    </w:p>
    <w:p w:rsidR="00DC21AE" w:rsidRDefault="00D87B33" w:rsidP="00BD706C">
      <w:pPr>
        <w:spacing w:before="240"/>
        <w:ind w:firstLine="230"/>
      </w:pPr>
      <w:r>
        <w:t>On seeing</w:t>
      </w:r>
      <w:r w:rsidRPr="002924DC">
        <w:t xml:space="preserve"> </w:t>
      </w:r>
      <w:r>
        <w:t>that report years ago, I</w:t>
      </w:r>
      <w:r w:rsidRPr="002924DC">
        <w:t xml:space="preserve"> wondered why </w:t>
      </w:r>
      <w:r>
        <w:t>Herb</w:t>
      </w:r>
      <w:r w:rsidRPr="002924DC">
        <w:t xml:space="preserve"> hadn’t spelled out the multiple out-of-order nature of the issuance mechanism</w:t>
      </w:r>
      <w:r>
        <w:t>, and th</w:t>
      </w:r>
      <w:r w:rsidRPr="002924DC">
        <w:t>e words left me with a vague sense of unease down through the years</w:t>
      </w:r>
      <w:r>
        <w:t>.</w:t>
      </w:r>
      <w:r w:rsidRPr="002924DC">
        <w:t xml:space="preserve"> For a while I thought </w:t>
      </w:r>
      <w:r>
        <w:t xml:space="preserve">Herb perhaps hadn’t wanted to </w:t>
      </w:r>
      <w:r w:rsidRPr="002924DC">
        <w:t>give</w:t>
      </w:r>
      <w:r>
        <w:t xml:space="preserve"> away</w:t>
      </w:r>
      <w:r w:rsidRPr="002924DC">
        <w:t xml:space="preserve"> </w:t>
      </w:r>
      <w:r>
        <w:t xml:space="preserve">details of the </w:t>
      </w:r>
      <w:r w:rsidRPr="002924DC">
        <w:t>still</w:t>
      </w:r>
      <w:r>
        <w:t xml:space="preserve">-confidential DIS idea, but I </w:t>
      </w:r>
      <w:r w:rsidRPr="002924DC">
        <w:t xml:space="preserve">never </w:t>
      </w:r>
      <w:r w:rsidR="00480918">
        <w:t>discussed the matter</w:t>
      </w:r>
      <w:r>
        <w:t xml:space="preserve"> with him. Given the many fascinating questions now in the air, I’m hoping very much to follow up with him on all that – especially about the ACS-1 </w:t>
      </w:r>
      <w:proofErr w:type="spellStart"/>
      <w:r>
        <w:t>vs</w:t>
      </w:r>
      <w:proofErr w:type="spellEnd"/>
      <w:r>
        <w:t xml:space="preserve"> ACS360 shootout.</w:t>
      </w:r>
    </w:p>
    <w:p w:rsidR="00DC21AE" w:rsidRDefault="00D87B33" w:rsidP="00D87B33">
      <w:r w:rsidRPr="002924DC">
        <w:lastRenderedPageBreak/>
        <w:t xml:space="preserve">John </w:t>
      </w:r>
      <w:proofErr w:type="spellStart"/>
      <w:r w:rsidRPr="002924DC">
        <w:t>Cocke’s</w:t>
      </w:r>
      <w:proofErr w:type="spellEnd"/>
      <w:r w:rsidRPr="002924DC">
        <w:t xml:space="preserve"> post-ACS reflections reveal </w:t>
      </w:r>
      <w:r>
        <w:t>similar glimmers of what had been accomplished, but</w:t>
      </w:r>
      <w:r w:rsidRPr="002924DC">
        <w:t xml:space="preserve"> again there’s no mention of </w:t>
      </w:r>
      <w:r>
        <w:rPr>
          <w:i/>
        </w:rPr>
        <w:t xml:space="preserve">dynamic multiple out-of-order </w:t>
      </w:r>
      <w:r w:rsidRPr="009675E2">
        <w:t>issuance</w:t>
      </w:r>
      <w:r w:rsidRPr="002924DC">
        <w:rPr>
          <w:i/>
        </w:rPr>
        <w:t>.</w:t>
      </w:r>
      <w:r w:rsidRPr="002924DC">
        <w:t xml:space="preserve"> John presumably </w:t>
      </w:r>
      <w:r>
        <w:t>knew</w:t>
      </w:r>
      <w:r w:rsidRPr="002924DC">
        <w:t xml:space="preserve"> these details, and he would have been in a</w:t>
      </w:r>
      <w:r>
        <w:t>n</w:t>
      </w:r>
      <w:r w:rsidRPr="002924DC">
        <w:t xml:space="preserve"> excellent position to build upon </w:t>
      </w:r>
      <w:r>
        <w:t>them</w:t>
      </w:r>
      <w:r w:rsidRPr="002924DC">
        <w:t xml:space="preserve"> in his future work. </w:t>
      </w:r>
      <w:r>
        <w:t>As in all cases of such written communications, we</w:t>
      </w:r>
      <w:r w:rsidRPr="002924DC">
        <w:t xml:space="preserve"> have to wonder what visualization, what </w:t>
      </w:r>
      <w:r w:rsidRPr="002924DC">
        <w:rPr>
          <w:i/>
        </w:rPr>
        <w:t>mental model</w:t>
      </w:r>
      <w:r w:rsidRPr="002924DC">
        <w:t xml:space="preserve">, </w:t>
      </w:r>
      <w:r>
        <w:t>John</w:t>
      </w:r>
      <w:r w:rsidRPr="002924DC">
        <w:t xml:space="preserve"> had in mind as he penned the following words:</w:t>
      </w:r>
    </w:p>
    <w:p w:rsidR="00D87B33" w:rsidRPr="002924DC" w:rsidRDefault="00D87B33" w:rsidP="007F665D">
      <w:pPr>
        <w:spacing w:before="120"/>
        <w:ind w:left="360" w:firstLine="207"/>
        <w:rPr>
          <w:i/>
        </w:rPr>
      </w:pPr>
      <w:r w:rsidRPr="002924DC">
        <w:rPr>
          <w:i/>
        </w:rPr>
        <w:t>. . . I would like to tell you a little bit about the Advanced Computer System (ACS). This was a project we undertook between 1964 and 1968. It had a simple yet irresistible goal: to design and build the fastest scientific computer feasible. Under the late Jack Bertram's leadership, we designed a computer with many organizational features that even today are not well known.</w:t>
      </w:r>
    </w:p>
    <w:p w:rsidR="00D87B33" w:rsidRPr="002924DC" w:rsidRDefault="00D87B33" w:rsidP="007F665D">
      <w:pPr>
        <w:spacing w:before="120"/>
        <w:ind w:left="360" w:firstLine="207"/>
        <w:rPr>
          <w:i/>
        </w:rPr>
      </w:pPr>
      <w:r w:rsidRPr="002924DC">
        <w:rPr>
          <w:i/>
        </w:rPr>
        <w:t xml:space="preserve">. . . It would have had a ten nanosecond cycle time, on the order of today's multimillion dollar computers, so it would have been very fast hardware. This is only where machine organization begins. At each cycle we dispatched seven operations, one to the branch unit, three to the fixed point unit, and three to the floating point unit. The fixed point unit could initiate three instructions on each cycle. The floating point unit had a buffer of eight operands and logic to pick the first three out of the eight that were ready . . . </w:t>
      </w:r>
    </w:p>
    <w:p w:rsidR="00DC21AE" w:rsidRDefault="00D87B33" w:rsidP="00D87B33">
      <w:pPr>
        <w:spacing w:before="120"/>
        <w:ind w:left="360"/>
      </w:pPr>
      <w:r w:rsidRPr="002924DC">
        <w:t xml:space="preserve">– John </w:t>
      </w:r>
      <w:proofErr w:type="spellStart"/>
      <w:r w:rsidRPr="002924DC">
        <w:t>Cocke</w:t>
      </w:r>
      <w:proofErr w:type="spellEnd"/>
      <w:r w:rsidRPr="002924DC">
        <w:t>, Turing Award Lecture, 1988</w:t>
      </w:r>
      <w:r w:rsidR="00EE546A">
        <w:t xml:space="preserve"> [</w:t>
      </w:r>
      <w:r w:rsidR="003755AC" w:rsidRPr="003C0A75">
        <w:t>25</w:t>
      </w:r>
      <w:r w:rsidRPr="003C0A75">
        <w:t>]</w:t>
      </w:r>
    </w:p>
    <w:p w:rsidR="00DC21AE" w:rsidRDefault="00D87B33" w:rsidP="00C35B8E">
      <w:pPr>
        <w:spacing w:before="240"/>
        <w:ind w:firstLine="230"/>
      </w:pPr>
      <w:r w:rsidRPr="002924DC">
        <w:t xml:space="preserve">In </w:t>
      </w:r>
      <w:r w:rsidR="003E6F68">
        <w:t>modern</w:t>
      </w:r>
      <w:r w:rsidRPr="002924DC">
        <w:t xml:space="preserve"> day discussions of instruction level parallelism in s</w:t>
      </w:r>
      <w:r w:rsidR="001E06E5">
        <w:t>uperscalar machine architecture</w:t>
      </w:r>
      <w:r w:rsidR="00EE546A">
        <w:t xml:space="preserve"> [</w:t>
      </w:r>
      <w:r w:rsidR="002F7C85" w:rsidRPr="003C0A75">
        <w:t>6</w:t>
      </w:r>
      <w:r w:rsidRPr="003C0A75">
        <w:t xml:space="preserve">, </w:t>
      </w:r>
      <w:r w:rsidR="002F7C85" w:rsidRPr="003C0A75">
        <w:t>54</w:t>
      </w:r>
      <w:r w:rsidRPr="003C0A75">
        <w:t>]</w:t>
      </w:r>
      <w:r w:rsidR="001E06E5">
        <w:t>,</w:t>
      </w:r>
      <w:r w:rsidRPr="002924DC">
        <w:t xml:space="preserve"> the words “dynamic” and “multiple” usually together modify “out-of-order”, as in “dynamic multiple out-of-order” instruction scheduling.  </w:t>
      </w:r>
    </w:p>
    <w:p w:rsidR="00DC21AE" w:rsidRDefault="00D87B33" w:rsidP="00C35B8E">
      <w:pPr>
        <w:spacing w:before="120"/>
      </w:pPr>
      <w:r w:rsidRPr="002924DC">
        <w:t xml:space="preserve">However, those unfamiliar with DIS and superscalar architecture might not be aware of that usage and think that “multiple” instead refers to any ad-hoc method for issuing more than one instruction per machine cycle – such as in various vector processors or in the Arden House version of the ACS-1. Those thus confused might then think that John </w:t>
      </w:r>
      <w:proofErr w:type="spellStart"/>
      <w:r w:rsidRPr="002924DC">
        <w:t>Cocke</w:t>
      </w:r>
      <w:proofErr w:type="spellEnd"/>
      <w:r w:rsidRPr="002924DC">
        <w:t xml:space="preserve"> had invented “multiple” instruction issuance (in all its forms) at Stretch, even though “multiple” takes on very different meanings in different architectural inventions. </w:t>
      </w:r>
    </w:p>
    <w:p w:rsidR="00DC21AE" w:rsidRDefault="00D87B33" w:rsidP="00C35B8E">
      <w:pPr>
        <w:spacing w:before="120"/>
      </w:pPr>
      <w:r w:rsidRPr="002924DC">
        <w:t xml:space="preserve">Meanwhile, in recent </w:t>
      </w:r>
      <w:r w:rsidR="003E6F68">
        <w:t>years I have stressed the word “multiple”</w:t>
      </w:r>
      <w:r w:rsidRPr="002924DC">
        <w:t xml:space="preserve"> when referring to DIS for a very particular reason: namely to </w:t>
      </w:r>
      <w:r w:rsidRPr="002924DC">
        <w:rPr>
          <w:i/>
        </w:rPr>
        <w:t>contrast DIS</w:t>
      </w:r>
      <w:r w:rsidRPr="002924DC">
        <w:t xml:space="preserve"> with ‘single’ out of order </w:t>
      </w:r>
      <w:r>
        <w:t>dispatch and issue</w:t>
      </w:r>
      <w:r w:rsidRPr="002924DC">
        <w:t xml:space="preserve"> as in the CDC 6600 and IBM Model 91. However, that distinction may have been lost on those who had other usages in mind. </w:t>
      </w:r>
      <w:r>
        <w:t>In any event,</w:t>
      </w:r>
      <w:r w:rsidRPr="002924DC">
        <w:t xml:space="preserve"> apparent confusion </w:t>
      </w:r>
      <w:r>
        <w:t xml:space="preserve">has existed down </w:t>
      </w:r>
      <w:r w:rsidRPr="002924DC">
        <w:t xml:space="preserve">over the years among ACS veterans about the meaning of </w:t>
      </w:r>
      <w:r>
        <w:t xml:space="preserve">that word, </w:t>
      </w:r>
      <w:r w:rsidR="006922D3">
        <w:t>something that</w:t>
      </w:r>
      <w:r w:rsidRPr="002924DC">
        <w:t xml:space="preserve"> became apparent to me at the Computer History Museum event. </w:t>
      </w:r>
    </w:p>
    <w:p w:rsidR="00DC21AE" w:rsidRDefault="00D87B33" w:rsidP="00C35B8E">
      <w:pPr>
        <w:spacing w:before="120"/>
      </w:pPr>
      <w:r>
        <w:t>Thus it</w:t>
      </w:r>
      <w:r w:rsidRPr="002924DC">
        <w:t xml:space="preserve"> all </w:t>
      </w:r>
      <w:r w:rsidR="00480918">
        <w:t>be</w:t>
      </w:r>
      <w:r w:rsidRPr="002924DC">
        <w:t>comes clear: it seems that many of the confusions all along</w:t>
      </w:r>
      <w:r>
        <w:t xml:space="preserve"> </w:t>
      </w:r>
      <w:r w:rsidRPr="002924DC">
        <w:t>were the result of differences in the interpretation and mental modeling of the word “multiple” by different participants in the ACS saga. I’m kicking myself now for not noticing these usage-inconsistencies years ago</w:t>
      </w:r>
      <w:r w:rsidR="007207D9">
        <w:t>, for these are just the kind of issues that were at the core of concerns in design process design</w:t>
      </w:r>
      <w:r w:rsidRPr="002924DC">
        <w:t>. If I had noticed them, and had done a better job of teaching about them, things might have turned out quite differently.</w:t>
      </w:r>
    </w:p>
    <w:p w:rsidR="00DC21AE" w:rsidRDefault="00D87B33" w:rsidP="00C35B8E">
      <w:pPr>
        <w:spacing w:before="120"/>
      </w:pPr>
      <w:r w:rsidRPr="002924DC">
        <w:t>In any event, the sudden cancellation of ACS back in 1968 led to a rapid scattering of key staff members and a massive dumping of documentation. As</w:t>
      </w:r>
      <w:r w:rsidR="00B74BB7">
        <w:t xml:space="preserve"> a result, </w:t>
      </w:r>
      <w:r w:rsidR="00EE30C6">
        <w:t xml:space="preserve">it seems that </w:t>
      </w:r>
      <w:r w:rsidR="00B74BB7">
        <w:t xml:space="preserve">a nagging sense of </w:t>
      </w:r>
      <w:r w:rsidRPr="002924DC">
        <w:t xml:space="preserve">loss developed as time went by – a collective realization </w:t>
      </w:r>
      <w:r w:rsidR="00EE30C6">
        <w:t>amongst</w:t>
      </w:r>
      <w:r w:rsidRPr="002924DC">
        <w:t xml:space="preserve"> </w:t>
      </w:r>
      <w:r w:rsidR="00EE30C6">
        <w:t>the architects and designers</w:t>
      </w:r>
      <w:r w:rsidRPr="002924DC">
        <w:t xml:space="preserve"> still within IBM </w:t>
      </w:r>
      <w:r w:rsidR="00EE30C6">
        <w:t xml:space="preserve">that they </w:t>
      </w:r>
      <w:r w:rsidRPr="002924DC">
        <w:t>could</w:t>
      </w:r>
      <w:r w:rsidR="00EE30C6">
        <w:t>n’t</w:t>
      </w:r>
      <w:r w:rsidRPr="002924DC">
        <w:t xml:space="preserve"> fully explain </w:t>
      </w:r>
      <w:r w:rsidR="00EE30C6">
        <w:t xml:space="preserve">the </w:t>
      </w:r>
      <w:r w:rsidR="002012B8">
        <w:t>ACS-1</w:t>
      </w:r>
      <w:r w:rsidR="00EE30C6">
        <w:t>’s detailed design</w:t>
      </w:r>
      <w:r w:rsidRPr="002924DC">
        <w:t xml:space="preserve">. Worse yet, no one seemed able to “put it back together again,” especially given the incompleteness of, and variances among, different participants’ recollections. </w:t>
      </w:r>
    </w:p>
    <w:p w:rsidR="00AD1070" w:rsidRDefault="00AD1070" w:rsidP="00AD1070">
      <w:pPr>
        <w:overflowPunct/>
        <w:autoSpaceDE/>
        <w:autoSpaceDN/>
        <w:adjustRightInd/>
        <w:spacing w:line="240" w:lineRule="auto"/>
        <w:ind w:firstLine="0"/>
        <w:jc w:val="left"/>
        <w:textAlignment w:val="auto"/>
      </w:pPr>
    </w:p>
    <w:p w:rsidR="00DC21AE" w:rsidRDefault="00D87B33" w:rsidP="00AD1070">
      <w:pPr>
        <w:overflowPunct/>
        <w:autoSpaceDE/>
        <w:autoSpaceDN/>
        <w:adjustRightInd/>
        <w:spacing w:line="240" w:lineRule="auto"/>
        <w:ind w:firstLine="270"/>
        <w:jc w:val="left"/>
        <w:textAlignment w:val="auto"/>
      </w:pPr>
      <w:r w:rsidRPr="002924DC">
        <w:t xml:space="preserve">Years later John </w:t>
      </w:r>
      <w:proofErr w:type="spellStart"/>
      <w:r w:rsidRPr="002924DC">
        <w:t>Cocke</w:t>
      </w:r>
      <w:proofErr w:type="spellEnd"/>
      <w:r w:rsidRPr="002924DC">
        <w:t xml:space="preserve"> echoed these </w:t>
      </w:r>
      <w:r>
        <w:t xml:space="preserve">sad </w:t>
      </w:r>
      <w:r w:rsidRPr="002924DC">
        <w:t>feelings, in his 1988 Turing Award Lecture:</w:t>
      </w:r>
    </w:p>
    <w:p w:rsidR="00D87B33" w:rsidRPr="002924DC" w:rsidRDefault="00D87B33" w:rsidP="007F665D">
      <w:pPr>
        <w:spacing w:before="120"/>
        <w:ind w:left="360" w:firstLine="207"/>
      </w:pPr>
      <w:r w:rsidRPr="002924DC">
        <w:rPr>
          <w:i/>
        </w:rPr>
        <w:lastRenderedPageBreak/>
        <w:t xml:space="preserve">ACS never made it out of the laboratory; I suppose it was too big and too expensive, but for me it was probably the most exciting project I have ever been involved in. In reflecting on this, I believe that what made it particularly exciting was that we were a small team, mostly hand-picked by Jack Bertram, and we pioneered every aspect of the project . . . </w:t>
      </w:r>
    </w:p>
    <w:p w:rsidR="00D87B33" w:rsidRPr="002924DC" w:rsidRDefault="00D87B33" w:rsidP="007F665D">
      <w:pPr>
        <w:spacing w:before="120"/>
        <w:ind w:left="360" w:firstLine="207"/>
        <w:rPr>
          <w:i/>
        </w:rPr>
      </w:pPr>
      <w:r w:rsidRPr="002924DC">
        <w:rPr>
          <w:i/>
        </w:rPr>
        <w:t>My only regret about ACS is that unlike compiler ideas, we did not take the time to publish our ideas on hardware so others could build on them . . .</w:t>
      </w:r>
    </w:p>
    <w:p w:rsidR="00DC21AE" w:rsidRDefault="00D87B33" w:rsidP="00B704CD">
      <w:pPr>
        <w:spacing w:before="120"/>
        <w:ind w:firstLine="567"/>
        <w:rPr>
          <w:i/>
        </w:rPr>
      </w:pPr>
      <w:r w:rsidRPr="002924DC">
        <w:t xml:space="preserve">– John </w:t>
      </w:r>
      <w:proofErr w:type="spellStart"/>
      <w:r w:rsidRPr="002924DC">
        <w:t>Cocke</w:t>
      </w:r>
      <w:proofErr w:type="spellEnd"/>
      <w:r w:rsidRPr="002924DC">
        <w:t>, Turing Award Lecture, 1988</w:t>
      </w:r>
      <w:r w:rsidR="00EE546A">
        <w:t xml:space="preserve"> [</w:t>
      </w:r>
      <w:r w:rsidR="003755AC" w:rsidRPr="003C0A75">
        <w:t>25</w:t>
      </w:r>
      <w:r w:rsidRPr="003C0A75">
        <w:t>]</w:t>
      </w:r>
    </w:p>
    <w:p w:rsidR="00DC21AE" w:rsidRDefault="00D87B33" w:rsidP="00AD1070">
      <w:pPr>
        <w:spacing w:before="240"/>
        <w:ind w:firstLine="230"/>
      </w:pPr>
      <w:r w:rsidRPr="002924DC">
        <w:t xml:space="preserve">Given </w:t>
      </w:r>
      <w:r>
        <w:t xml:space="preserve">the tragic loss of most </w:t>
      </w:r>
      <w:r w:rsidR="008A55A8">
        <w:t xml:space="preserve">of the </w:t>
      </w:r>
      <w:r>
        <w:t xml:space="preserve">ACS documentation, and the </w:t>
      </w:r>
      <w:r w:rsidRPr="002924DC">
        <w:t>h</w:t>
      </w:r>
      <w:r>
        <w:t>istorical confusions about what happened there</w:t>
      </w:r>
      <w:r w:rsidRPr="002924DC">
        <w:t xml:space="preserve">, there is no easy way to unravel what impact </w:t>
      </w:r>
      <w:r>
        <w:t xml:space="preserve">the many ACS-1 innovations, including </w:t>
      </w:r>
      <w:r w:rsidRPr="002924DC">
        <w:t>DIS</w:t>
      </w:r>
      <w:r>
        <w:t>,</w:t>
      </w:r>
      <w:r w:rsidRPr="002924DC">
        <w:t xml:space="preserve"> had on later work within IBM and through whose hands that work might have flowed.</w:t>
      </w:r>
      <w:r>
        <w:t xml:space="preserve"> For example, o</w:t>
      </w:r>
      <w:r w:rsidRPr="002924DC">
        <w:t xml:space="preserve">thers within IBM may have later seen the DIS tutorial, or perhaps grasped the principles of DIS after talking with IBM engineers who had worked at ACS. Some may have heard John and others talking about “three out of eight” issuance at ACS, and wondered how that could have been done. Some might have heard about the work of </w:t>
      </w:r>
      <w:proofErr w:type="spellStart"/>
      <w:r w:rsidRPr="002924DC">
        <w:t>Torng</w:t>
      </w:r>
      <w:proofErr w:type="spellEnd"/>
      <w:r w:rsidRPr="002924DC">
        <w:t xml:space="preserve"> and others outside IBM, work on what became known in the textbooks as ‘dynamic instruction scheduling’.</w:t>
      </w:r>
      <w:r w:rsidR="000C6F20">
        <w:t xml:space="preserve"> </w:t>
      </w:r>
      <w:r w:rsidR="004A2EFE">
        <w:t xml:space="preserve">For example, consider Mark </w:t>
      </w:r>
      <w:proofErr w:type="spellStart"/>
      <w:r w:rsidR="004A2EFE">
        <w:t>Smotherman’s</w:t>
      </w:r>
      <w:proofErr w:type="spellEnd"/>
      <w:r w:rsidR="004A2EFE">
        <w:t xml:space="preserve"> observations about </w:t>
      </w:r>
      <w:proofErr w:type="spellStart"/>
      <w:r w:rsidR="004A2EFE">
        <w:t>Torng’s</w:t>
      </w:r>
      <w:proofErr w:type="spellEnd"/>
      <w:r w:rsidR="004A2EFE">
        <w:t xml:space="preserve"> interactions with IBM:</w:t>
      </w:r>
    </w:p>
    <w:p w:rsidR="004A2EFE" w:rsidRDefault="004A2EFE" w:rsidP="007F665D">
      <w:pPr>
        <w:spacing w:before="120"/>
        <w:ind w:left="360"/>
        <w:rPr>
          <w:i/>
        </w:rPr>
      </w:pPr>
      <w:r w:rsidRPr="004A2EFE">
        <w:rPr>
          <w:i/>
        </w:rPr>
        <w:t xml:space="preserve">It is ironic that </w:t>
      </w:r>
      <w:proofErr w:type="spellStart"/>
      <w:r w:rsidRPr="004A2EFE">
        <w:rPr>
          <w:i/>
        </w:rPr>
        <w:t>Torng</w:t>
      </w:r>
      <w:proofErr w:type="spellEnd"/>
      <w:r w:rsidRPr="004A2EFE">
        <w:rPr>
          <w:i/>
        </w:rPr>
        <w:t xml:space="preserve"> had IBM sponsorship for his research, but none of his sponsors at IBM knew of the ACS work. Rather, </w:t>
      </w:r>
      <w:proofErr w:type="spellStart"/>
      <w:r w:rsidRPr="004A2EFE">
        <w:rPr>
          <w:i/>
        </w:rPr>
        <w:t>Torng</w:t>
      </w:r>
      <w:proofErr w:type="spellEnd"/>
      <w:r w:rsidRPr="004A2EFE">
        <w:rPr>
          <w:i/>
        </w:rPr>
        <w:t xml:space="preserve"> remembers being asked repeatedly during presentations to IBM groups at Yorktown, Poughkeepsie, and Kingston, as to how his work related to the </w:t>
      </w:r>
      <w:proofErr w:type="spellStart"/>
      <w:r w:rsidRPr="004A2EFE">
        <w:rPr>
          <w:i/>
        </w:rPr>
        <w:t>Tomasulo</w:t>
      </w:r>
      <w:proofErr w:type="spellEnd"/>
      <w:r w:rsidRPr="004A2EFE">
        <w:rPr>
          <w:i/>
        </w:rPr>
        <w:t xml:space="preserve"> method of the Model 91 [personal communication]. Additionally, Harry Dwyer was an engineer from IBM Endicott who went to Cornell for his Ph.D. under Professor </w:t>
      </w:r>
      <w:proofErr w:type="spellStart"/>
      <w:r w:rsidRPr="004A2EFE">
        <w:rPr>
          <w:i/>
        </w:rPr>
        <w:t>Torng</w:t>
      </w:r>
      <w:proofErr w:type="spellEnd"/>
      <w:r w:rsidRPr="004A2EFE">
        <w:rPr>
          <w:i/>
        </w:rPr>
        <w:t>. Dwyer worked on and later patented improvements to the dispatch</w:t>
      </w:r>
      <w:r w:rsidR="00C45B22">
        <w:rPr>
          <w:i/>
        </w:rPr>
        <w:t xml:space="preserve"> stack</w:t>
      </w:r>
      <w:r w:rsidRPr="004A2EFE">
        <w:rPr>
          <w:i/>
        </w:rPr>
        <w:t xml:space="preserve">. Dwyer never encountered information about ACS during his work at IBM Endicott or at Cornell, or even later at IBM in Austin [personal communication]. </w:t>
      </w:r>
    </w:p>
    <w:p w:rsidR="00DC21AE" w:rsidRDefault="004A2EFE" w:rsidP="004A2EFE">
      <w:pPr>
        <w:spacing w:before="120"/>
        <w:ind w:left="360"/>
        <w:rPr>
          <w:i/>
        </w:rPr>
      </w:pPr>
      <w:r w:rsidRPr="002924DC">
        <w:t xml:space="preserve">– </w:t>
      </w:r>
      <w:r>
        <w:t xml:space="preserve">Mark </w:t>
      </w:r>
      <w:proofErr w:type="spellStart"/>
      <w:r>
        <w:t>Smotherman</w:t>
      </w:r>
      <w:proofErr w:type="spellEnd"/>
      <w:r w:rsidRPr="002924DC">
        <w:t xml:space="preserve">, </w:t>
      </w:r>
      <w:r>
        <w:t>ACS Legacy Page</w:t>
      </w:r>
      <w:r w:rsidR="00EE546A">
        <w:rPr>
          <w:color w:val="000000"/>
        </w:rPr>
        <w:t xml:space="preserve"> [</w:t>
      </w:r>
      <w:r w:rsidR="00A211FE" w:rsidRPr="00EE546A">
        <w:rPr>
          <w:color w:val="000000"/>
        </w:rPr>
        <w:t>1]</w:t>
      </w:r>
      <w:r w:rsidRPr="00EE546A">
        <w:t xml:space="preserve"> </w:t>
      </w:r>
      <w:r w:rsidRPr="00EE546A">
        <w:rPr>
          <w:i/>
        </w:rPr>
        <w:t xml:space="preserve"> </w:t>
      </w:r>
    </w:p>
    <w:p w:rsidR="00DC21AE" w:rsidRDefault="004A2EFE" w:rsidP="00AD1070">
      <w:pPr>
        <w:spacing w:before="240"/>
        <w:ind w:firstLine="270"/>
      </w:pPr>
      <w:r>
        <w:t xml:space="preserve">Yet more questions to explore! </w:t>
      </w:r>
    </w:p>
    <w:p w:rsidR="00066A0F" w:rsidRPr="00B215E4" w:rsidRDefault="00625B92" w:rsidP="00B215E4">
      <w:pPr>
        <w:pStyle w:val="heading10"/>
      </w:pPr>
      <w:r>
        <w:t>What I</w:t>
      </w:r>
      <w:r w:rsidR="00883F7D" w:rsidRPr="002924DC">
        <w:t>f</w:t>
      </w:r>
      <w:r w:rsidR="008645A6" w:rsidRPr="002924DC">
        <w:t>s</w:t>
      </w:r>
      <w:r w:rsidR="00D423FB" w:rsidRPr="002924DC">
        <w:t>,</w:t>
      </w:r>
      <w:r w:rsidR="007E4D5A" w:rsidRPr="002924DC">
        <w:t xml:space="preserve"> </w:t>
      </w:r>
      <w:r>
        <w:t>and What Might Have B</w:t>
      </w:r>
      <w:r w:rsidR="00F94B51" w:rsidRPr="002924DC">
        <w:t>een</w:t>
      </w:r>
    </w:p>
    <w:p w:rsidR="00DC21AE" w:rsidRDefault="009D3667" w:rsidP="00B215E4">
      <w:pPr>
        <w:pStyle w:val="p1a"/>
      </w:pPr>
      <w:r w:rsidRPr="002924DC">
        <w:t>I</w:t>
      </w:r>
      <w:r w:rsidR="00262022" w:rsidRPr="002924DC">
        <w:t>’ve</w:t>
      </w:r>
      <w:r w:rsidRPr="002924DC">
        <w:t xml:space="preserve"> </w:t>
      </w:r>
      <w:r w:rsidR="008049A1" w:rsidRPr="002924DC">
        <w:t xml:space="preserve">really </w:t>
      </w:r>
      <w:r w:rsidR="004840AD" w:rsidRPr="002924DC">
        <w:t xml:space="preserve">been enjoying </w:t>
      </w:r>
      <w:r w:rsidR="008049A1" w:rsidRPr="002924DC">
        <w:t xml:space="preserve">this hunt, this </w:t>
      </w:r>
      <w:r w:rsidR="007E15E2" w:rsidRPr="002924DC">
        <w:t xml:space="preserve">process </w:t>
      </w:r>
      <w:r w:rsidR="00524AE2">
        <w:t>of generating theories and trying to “make</w:t>
      </w:r>
      <w:r w:rsidR="008049A1" w:rsidRPr="002924DC">
        <w:t xml:space="preserve"> common sense</w:t>
      </w:r>
      <w:r w:rsidR="007E15E2" w:rsidRPr="002924DC">
        <w:t>”</w:t>
      </w:r>
      <w:r w:rsidR="008049A1" w:rsidRPr="002924DC">
        <w:t xml:space="preserve"> of long-ago events. T</w:t>
      </w:r>
      <w:r w:rsidR="0089034C" w:rsidRPr="002924DC">
        <w:t>here’</w:t>
      </w:r>
      <w:r w:rsidR="008049A1" w:rsidRPr="002924DC">
        <w:t>s still a way to go</w:t>
      </w:r>
      <w:r w:rsidR="00262022" w:rsidRPr="002924DC">
        <w:t xml:space="preserve">, </w:t>
      </w:r>
      <w:r w:rsidR="007E15E2" w:rsidRPr="002924DC">
        <w:t xml:space="preserve">of course, </w:t>
      </w:r>
      <w:r w:rsidR="00E84DD8" w:rsidRPr="002924DC">
        <w:t xml:space="preserve">and </w:t>
      </w:r>
      <w:r w:rsidR="00262022" w:rsidRPr="002924DC">
        <w:t>more fun to be had</w:t>
      </w:r>
      <w:r w:rsidR="007E15E2" w:rsidRPr="002924DC">
        <w:t xml:space="preserve">! </w:t>
      </w:r>
      <w:r w:rsidR="00E84DD8" w:rsidRPr="002924DC">
        <w:t>O</w:t>
      </w:r>
      <w:r w:rsidR="007E15E2" w:rsidRPr="002924DC">
        <w:t>ne never</w:t>
      </w:r>
      <w:r w:rsidRPr="002924DC">
        <w:t xml:space="preserve"> know</w:t>
      </w:r>
      <w:r w:rsidR="00CC2DCF" w:rsidRPr="002924DC">
        <w:t>s</w:t>
      </w:r>
      <w:r w:rsidRPr="002924DC">
        <w:t xml:space="preserve"> what </w:t>
      </w:r>
      <w:r w:rsidR="00650627" w:rsidRPr="002924DC">
        <w:t>we might all</w:t>
      </w:r>
      <w:r w:rsidR="000D28C8" w:rsidRPr="002924DC">
        <w:t xml:space="preserve"> turn up next.</w:t>
      </w:r>
    </w:p>
    <w:p w:rsidR="00DC21AE" w:rsidRDefault="0089034C" w:rsidP="00C35B8E">
      <w:pPr>
        <w:spacing w:before="120"/>
        <w:ind w:firstLine="230"/>
      </w:pPr>
      <w:r w:rsidRPr="002924DC">
        <w:t>M</w:t>
      </w:r>
      <w:r w:rsidR="00AE612D" w:rsidRPr="002924DC">
        <w:t>any of th</w:t>
      </w:r>
      <w:r w:rsidR="00EF1C94" w:rsidRPr="002924DC">
        <w:t>es</w:t>
      </w:r>
      <w:r w:rsidR="004840AD" w:rsidRPr="002924DC">
        <w:t xml:space="preserve">e </w:t>
      </w:r>
      <w:r w:rsidR="008049A1" w:rsidRPr="002924DC">
        <w:t xml:space="preserve">insights </w:t>
      </w:r>
      <w:r w:rsidR="004840AD" w:rsidRPr="002924DC">
        <w:t xml:space="preserve">and answers to old questions </w:t>
      </w:r>
      <w:r w:rsidR="004D3078" w:rsidRPr="002924DC">
        <w:t xml:space="preserve">echo </w:t>
      </w:r>
      <w:r w:rsidR="005B6BF2">
        <w:t xml:space="preserve">and illuminate </w:t>
      </w:r>
      <w:r w:rsidR="004D3078" w:rsidRPr="002924DC">
        <w:t xml:space="preserve">the same concerns </w:t>
      </w:r>
      <w:r w:rsidR="00EB7F43" w:rsidRPr="002924DC">
        <w:t>revealed</w:t>
      </w:r>
      <w:r w:rsidR="008049A1" w:rsidRPr="002924DC">
        <w:t xml:space="preserve"> in </w:t>
      </w:r>
      <w:r w:rsidR="00EB7F43" w:rsidRPr="002924DC">
        <w:t>my</w:t>
      </w:r>
      <w:r w:rsidR="008049A1" w:rsidRPr="002924DC">
        <w:t xml:space="preserve"> </w:t>
      </w:r>
      <w:r w:rsidR="00EB7F43" w:rsidRPr="002924DC">
        <w:t xml:space="preserve">early </w:t>
      </w:r>
      <w:r w:rsidR="008049A1" w:rsidRPr="002924DC">
        <w:t>work on logic design, logic simulation</w:t>
      </w:r>
      <w:r w:rsidR="001A2C8F" w:rsidRPr="002924DC">
        <w:t>,</w:t>
      </w:r>
      <w:r w:rsidR="008049A1" w:rsidRPr="002924DC">
        <w:t xml:space="preserve"> and the design of the computer design process</w:t>
      </w:r>
      <w:r w:rsidR="00562406" w:rsidRPr="002924DC">
        <w:t>:</w:t>
      </w:r>
      <w:r w:rsidR="004840AD" w:rsidRPr="002924DC">
        <w:t xml:space="preserve"> </w:t>
      </w:r>
      <w:r w:rsidR="008049A1" w:rsidRPr="002924DC">
        <w:t xml:space="preserve"> </w:t>
      </w:r>
      <w:r w:rsidR="004840AD" w:rsidRPr="002924DC">
        <w:t>N</w:t>
      </w:r>
      <w:r w:rsidR="008049A1" w:rsidRPr="002924DC">
        <w:t xml:space="preserve">o matter how brilliant, </w:t>
      </w:r>
      <w:r w:rsidR="001A2C8F" w:rsidRPr="002924DC">
        <w:t xml:space="preserve">we </w:t>
      </w:r>
      <w:r w:rsidR="008049A1" w:rsidRPr="002924DC">
        <w:t>human beings have limited capabili</w:t>
      </w:r>
      <w:r w:rsidR="009D3667" w:rsidRPr="002924DC">
        <w:t xml:space="preserve">ties for visualizing what others </w:t>
      </w:r>
      <w:r w:rsidR="008049A1" w:rsidRPr="002924DC">
        <w:t>might be thinking.</w:t>
      </w:r>
      <w:r w:rsidR="00EB7F43" w:rsidRPr="002924DC">
        <w:t xml:space="preserve"> </w:t>
      </w:r>
      <w:r w:rsidR="00036BBF" w:rsidRPr="002924DC">
        <w:t xml:space="preserve"> </w:t>
      </w:r>
      <w:r w:rsidR="004840AD" w:rsidRPr="002924DC">
        <w:t xml:space="preserve">We </w:t>
      </w:r>
      <w:r w:rsidR="001A2C8F" w:rsidRPr="002924DC">
        <w:t xml:space="preserve">all </w:t>
      </w:r>
      <w:r w:rsidR="004840AD" w:rsidRPr="002924DC">
        <w:t xml:space="preserve">need tangible </w:t>
      </w:r>
      <w:r w:rsidR="008049A1" w:rsidRPr="002924DC">
        <w:t xml:space="preserve">models, </w:t>
      </w:r>
      <w:r w:rsidR="00EB7F43" w:rsidRPr="002924DC">
        <w:t xml:space="preserve">diagrams, </w:t>
      </w:r>
      <w:r w:rsidR="008049A1" w:rsidRPr="002924DC">
        <w:t xml:space="preserve">simulations, artifacts, machinery, </w:t>
      </w:r>
      <w:r w:rsidR="004D3078" w:rsidRPr="002924DC">
        <w:t>and so forth</w:t>
      </w:r>
      <w:r w:rsidR="008049A1" w:rsidRPr="002924DC">
        <w:t xml:space="preserve">, </w:t>
      </w:r>
      <w:r w:rsidRPr="002924DC">
        <w:t xml:space="preserve">in order to </w:t>
      </w:r>
      <w:r w:rsidR="004D3078" w:rsidRPr="002924DC">
        <w:t>facilitate</w:t>
      </w:r>
      <w:r w:rsidR="008049A1" w:rsidRPr="002924DC">
        <w:t xml:space="preserve"> </w:t>
      </w:r>
      <w:r w:rsidRPr="002924DC">
        <w:t xml:space="preserve">our communications and </w:t>
      </w:r>
      <w:r w:rsidR="008049A1" w:rsidRPr="002924DC">
        <w:t xml:space="preserve">converge </w:t>
      </w:r>
      <w:r w:rsidR="00FF4353" w:rsidRPr="002924DC">
        <w:t>upon a</w:t>
      </w:r>
      <w:r w:rsidR="00EB7F43" w:rsidRPr="002924DC">
        <w:t xml:space="preserve"> collective understanding</w:t>
      </w:r>
      <w:r w:rsidR="008049A1" w:rsidRPr="002924DC">
        <w:t xml:space="preserve"> of what </w:t>
      </w:r>
      <w:r w:rsidR="00EB7F43" w:rsidRPr="002924DC">
        <w:t>we</w:t>
      </w:r>
      <w:r w:rsidR="008049A1" w:rsidRPr="002924DC">
        <w:t xml:space="preserve"> are talking about</w:t>
      </w:r>
      <w:r w:rsidR="001A2C8F" w:rsidRPr="002924DC">
        <w:t xml:space="preserve"> – </w:t>
      </w:r>
      <w:r w:rsidR="009D3667" w:rsidRPr="002924DC">
        <w:t>especially when designing complex systems</w:t>
      </w:r>
      <w:r w:rsidR="008049A1" w:rsidRPr="002924DC">
        <w:t>.</w:t>
      </w:r>
    </w:p>
    <w:p w:rsidR="00DC21AE" w:rsidRDefault="009D3667" w:rsidP="00C35B8E">
      <w:pPr>
        <w:spacing w:before="120"/>
        <w:ind w:firstLine="230"/>
      </w:pPr>
      <w:r w:rsidRPr="002924DC">
        <w:t>As a corollary</w:t>
      </w:r>
      <w:r w:rsidR="008049A1" w:rsidRPr="002924DC">
        <w:t xml:space="preserve">, </w:t>
      </w:r>
      <w:r w:rsidR="00EB7F43" w:rsidRPr="002924DC">
        <w:t>you</w:t>
      </w:r>
      <w:r w:rsidR="008049A1" w:rsidRPr="002924DC">
        <w:t xml:space="preserve"> can make good bets that the majority of people</w:t>
      </w:r>
      <w:r w:rsidR="00F348CE" w:rsidRPr="00F348CE">
        <w:t xml:space="preserve"> </w:t>
      </w:r>
      <w:r w:rsidR="00F348CE">
        <w:t>on occasion</w:t>
      </w:r>
      <w:r w:rsidR="008049A1" w:rsidRPr="002924DC">
        <w:t xml:space="preserve">, even </w:t>
      </w:r>
      <w:r w:rsidR="00F348CE">
        <w:t xml:space="preserve">those </w:t>
      </w:r>
      <w:r w:rsidR="008049A1" w:rsidRPr="002924DC">
        <w:t xml:space="preserve">on tight-knit </w:t>
      </w:r>
      <w:r w:rsidR="005B6BF2">
        <w:t xml:space="preserve">top-rank </w:t>
      </w:r>
      <w:r w:rsidR="008049A1" w:rsidRPr="002924DC">
        <w:t>teams, have no clue</w:t>
      </w:r>
      <w:r w:rsidR="00036BBF" w:rsidRPr="002924DC">
        <w:t xml:space="preserve"> </w:t>
      </w:r>
      <w:r w:rsidR="00FF4353" w:rsidRPr="002924DC">
        <w:t>what their colleagues</w:t>
      </w:r>
      <w:r w:rsidR="008049A1" w:rsidRPr="002924DC">
        <w:t xml:space="preserve"> are talking about. </w:t>
      </w:r>
      <w:r w:rsidR="001A2C8F" w:rsidRPr="002924DC">
        <w:t xml:space="preserve"> Such ‘</w:t>
      </w:r>
      <w:r w:rsidR="00036BBF" w:rsidRPr="002924DC">
        <w:t>n</w:t>
      </w:r>
      <w:r w:rsidR="00D423FB" w:rsidRPr="002924DC">
        <w:t>ot knowing</w:t>
      </w:r>
      <w:r w:rsidR="001A2C8F" w:rsidRPr="002924DC">
        <w:t xml:space="preserve">’ </w:t>
      </w:r>
      <w:r w:rsidR="00036BBF" w:rsidRPr="002924DC">
        <w:t xml:space="preserve">of </w:t>
      </w:r>
      <w:r w:rsidRPr="002924DC">
        <w:t xml:space="preserve">important </w:t>
      </w:r>
      <w:r w:rsidR="00EB7F43" w:rsidRPr="002924DC">
        <w:t xml:space="preserve">things </w:t>
      </w:r>
      <w:r w:rsidR="008049A1" w:rsidRPr="002924DC">
        <w:t xml:space="preserve">is </w:t>
      </w:r>
      <w:r w:rsidR="00EB7F43" w:rsidRPr="002924DC">
        <w:t>not</w:t>
      </w:r>
      <w:r w:rsidR="00AE612D" w:rsidRPr="002924DC">
        <w:t xml:space="preserve"> a failure on anyone’s part. Instead</w:t>
      </w:r>
      <w:r w:rsidR="00FF4353" w:rsidRPr="002924DC">
        <w:t>,</w:t>
      </w:r>
      <w:r w:rsidR="008049A1" w:rsidRPr="002924DC">
        <w:t xml:space="preserve"> it is </w:t>
      </w:r>
      <w:r w:rsidR="00FF4353" w:rsidRPr="002924DC">
        <w:t>merely a common and</w:t>
      </w:r>
      <w:r w:rsidR="00036BBF" w:rsidRPr="002924DC">
        <w:t xml:space="preserve"> </w:t>
      </w:r>
      <w:r w:rsidR="008049A1" w:rsidRPr="002924DC">
        <w:t xml:space="preserve">natural </w:t>
      </w:r>
      <w:r w:rsidR="00D423FB" w:rsidRPr="002924DC">
        <w:t xml:space="preserve">side-effect of </w:t>
      </w:r>
      <w:r w:rsidR="008049A1" w:rsidRPr="002924DC">
        <w:t>human behavior in groups.</w:t>
      </w:r>
      <w:r w:rsidR="00EB7F43" w:rsidRPr="002924DC">
        <w:t xml:space="preserve"> It is why we need good tools to </w:t>
      </w:r>
      <w:r w:rsidR="00036BBF" w:rsidRPr="002924DC">
        <w:t xml:space="preserve">help us </w:t>
      </w:r>
      <w:r w:rsidR="00EB7F43" w:rsidRPr="002924DC">
        <w:t>do our collective work.</w:t>
      </w:r>
      <w:r w:rsidR="00AE612D" w:rsidRPr="002924DC">
        <w:t xml:space="preserve"> Meanwhile, a big part of the excitement and fun we have when doing creative, improvisational work </w:t>
      </w:r>
      <w:r w:rsidR="00470E34" w:rsidRPr="002924DC">
        <w:t>as a</w:t>
      </w:r>
      <w:r w:rsidR="00FF4353" w:rsidRPr="002924DC">
        <w:t xml:space="preserve"> team</w:t>
      </w:r>
      <w:r w:rsidR="00AE612D" w:rsidRPr="002924DC">
        <w:t xml:space="preserve"> </w:t>
      </w:r>
      <w:r w:rsidR="00CC2DCF" w:rsidRPr="002924DC">
        <w:t xml:space="preserve">is </w:t>
      </w:r>
      <w:r w:rsidR="00470E34" w:rsidRPr="002924DC">
        <w:t>seeing what</w:t>
      </w:r>
      <w:r w:rsidR="00AE612D" w:rsidRPr="002924DC">
        <w:t xml:space="preserve"> beautiful, real things</w:t>
      </w:r>
      <w:r w:rsidR="00FF4353" w:rsidRPr="002924DC">
        <w:t xml:space="preserve"> </w:t>
      </w:r>
      <w:r w:rsidR="00CC2DCF" w:rsidRPr="002924DC">
        <w:t xml:space="preserve">can </w:t>
      </w:r>
      <w:r w:rsidR="00AE612D" w:rsidRPr="002924DC">
        <w:t>take form out of that chaos.</w:t>
      </w:r>
    </w:p>
    <w:p w:rsidR="00DC21AE" w:rsidRDefault="00D423FB" w:rsidP="00AD1070">
      <w:pPr>
        <w:spacing w:before="120"/>
        <w:ind w:firstLine="230"/>
      </w:pPr>
      <w:r w:rsidRPr="002924DC">
        <w:lastRenderedPageBreak/>
        <w:t>Unfortunately</w:t>
      </w:r>
      <w:r w:rsidR="00AE612D" w:rsidRPr="002924DC">
        <w:t xml:space="preserve">, </w:t>
      </w:r>
      <w:r w:rsidR="00B05A40" w:rsidRPr="002924DC">
        <w:t>‘</w:t>
      </w:r>
      <w:r w:rsidR="00066A0F" w:rsidRPr="002924DC">
        <w:t>n</w:t>
      </w:r>
      <w:r w:rsidR="006967F5" w:rsidRPr="002924DC">
        <w:t>ot kn</w:t>
      </w:r>
      <w:r w:rsidR="00CA66EF" w:rsidRPr="002924DC">
        <w:t>owing</w:t>
      </w:r>
      <w:r w:rsidR="00B05A40" w:rsidRPr="002924DC">
        <w:t>’</w:t>
      </w:r>
      <w:r w:rsidR="006967F5" w:rsidRPr="002924DC">
        <w:t xml:space="preserve"> </w:t>
      </w:r>
      <w:r w:rsidR="00036BBF" w:rsidRPr="002924DC">
        <w:t xml:space="preserve">can </w:t>
      </w:r>
      <w:r w:rsidR="00562406" w:rsidRPr="002924DC">
        <w:t xml:space="preserve">sometime </w:t>
      </w:r>
      <w:r w:rsidR="00036BBF" w:rsidRPr="002924DC">
        <w:t>have</w:t>
      </w:r>
      <w:r w:rsidR="00474594" w:rsidRPr="002924DC">
        <w:t xml:space="preserve"> </w:t>
      </w:r>
      <w:r w:rsidR="00467E16" w:rsidRPr="002924DC">
        <w:t>profound</w:t>
      </w:r>
      <w:r w:rsidR="00FF4353" w:rsidRPr="002924DC">
        <w:t>ly negative</w:t>
      </w:r>
      <w:r w:rsidR="00467E16" w:rsidRPr="002924DC">
        <w:t xml:space="preserve"> effects</w:t>
      </w:r>
      <w:r w:rsidR="00036BBF" w:rsidRPr="002924DC">
        <w:t xml:space="preserve"> if </w:t>
      </w:r>
      <w:r w:rsidR="00562406" w:rsidRPr="002924DC">
        <w:t xml:space="preserve">it goes </w:t>
      </w:r>
      <w:r w:rsidR="00036BBF" w:rsidRPr="002924DC">
        <w:t>undetected,</w:t>
      </w:r>
      <w:r w:rsidR="00140448" w:rsidRPr="002924DC">
        <w:t xml:space="preserve"> as </w:t>
      </w:r>
      <w:r w:rsidR="004A429E" w:rsidRPr="002924DC">
        <w:t xml:space="preserve">perhaps </w:t>
      </w:r>
      <w:r w:rsidR="00140448" w:rsidRPr="002924DC">
        <w:t>when Earle’s</w:t>
      </w:r>
      <w:r w:rsidR="006967F5" w:rsidRPr="002924DC">
        <w:t xml:space="preserve"> </w:t>
      </w:r>
      <w:r w:rsidR="005C3BE9">
        <w:t>lack of awareness</w:t>
      </w:r>
      <w:r w:rsidR="002E5CDF" w:rsidRPr="002924DC">
        <w:t xml:space="preserve"> of</w:t>
      </w:r>
      <w:r w:rsidR="00140448" w:rsidRPr="002924DC">
        <w:t xml:space="preserve"> </w:t>
      </w:r>
      <w:r w:rsidR="006967F5" w:rsidRPr="002924DC">
        <w:t xml:space="preserve">DIS </w:t>
      </w:r>
      <w:r w:rsidR="00470E34" w:rsidRPr="002924DC">
        <w:t>contributed</w:t>
      </w:r>
      <w:r w:rsidR="006967F5" w:rsidRPr="002924DC">
        <w:t xml:space="preserve"> to </w:t>
      </w:r>
      <w:r w:rsidR="00DD66AD" w:rsidRPr="002924DC">
        <w:t xml:space="preserve">the </w:t>
      </w:r>
      <w:r w:rsidR="00467E16" w:rsidRPr="002924DC">
        <w:t>ACS-1’s demise</w:t>
      </w:r>
      <w:r w:rsidR="00D14AB0" w:rsidRPr="002924DC">
        <w:t>.</w:t>
      </w:r>
      <w:r w:rsidR="00401FB8" w:rsidRPr="002924DC">
        <w:t xml:space="preserve"> </w:t>
      </w:r>
      <w:r w:rsidR="00177F67" w:rsidRPr="002924DC">
        <w:t xml:space="preserve"> </w:t>
      </w:r>
    </w:p>
    <w:p w:rsidR="00DC21AE" w:rsidRDefault="007355C2" w:rsidP="00AD1070">
      <w:pPr>
        <w:spacing w:before="120"/>
        <w:ind w:firstLine="230"/>
      </w:pPr>
      <w:r>
        <w:t>But sometimes ‘not knowing’ can work in other, strange ways.</w:t>
      </w:r>
      <w:r w:rsidR="001A2C8F" w:rsidRPr="002924DC">
        <w:t xml:space="preserve"> </w:t>
      </w:r>
      <w:r w:rsidR="00477A53">
        <w:t>While writing these</w:t>
      </w:r>
      <w:r>
        <w:t xml:space="preserve"> reminiscence</w:t>
      </w:r>
      <w:r w:rsidR="00477A53">
        <w:t>s</w:t>
      </w:r>
      <w:r>
        <w:t>, I suddenly realized</w:t>
      </w:r>
      <w:r w:rsidR="00CC2DCF" w:rsidRPr="002924DC">
        <w:t xml:space="preserve"> </w:t>
      </w:r>
      <w:r>
        <w:t xml:space="preserve">that </w:t>
      </w:r>
      <w:r w:rsidR="00CC2DCF" w:rsidRPr="002924DC">
        <w:t xml:space="preserve">there </w:t>
      </w:r>
      <w:r w:rsidR="00830086">
        <w:t xml:space="preserve">were </w:t>
      </w:r>
      <w:r w:rsidR="00477A53">
        <w:t>significant things</w:t>
      </w:r>
      <w:r>
        <w:t xml:space="preserve"> </w:t>
      </w:r>
      <w:r w:rsidR="00CC2DCF" w:rsidRPr="002924DC">
        <w:t>that</w:t>
      </w:r>
      <w:r w:rsidR="005978B9" w:rsidRPr="002924DC">
        <w:t xml:space="preserve"> </w:t>
      </w:r>
      <w:r w:rsidR="0060356C" w:rsidRPr="002924DC">
        <w:rPr>
          <w:i/>
        </w:rPr>
        <w:t>I didn’t</w:t>
      </w:r>
      <w:r w:rsidR="00D30E6C" w:rsidRPr="002924DC">
        <w:rPr>
          <w:i/>
        </w:rPr>
        <w:t xml:space="preserve"> know</w:t>
      </w:r>
      <w:r w:rsidR="00D30E6C" w:rsidRPr="002924DC">
        <w:t xml:space="preserve"> </w:t>
      </w:r>
      <w:r w:rsidR="0060356C" w:rsidRPr="002924DC">
        <w:t xml:space="preserve">about </w:t>
      </w:r>
      <w:r w:rsidR="009D3667" w:rsidRPr="002924DC">
        <w:t>at ACS</w:t>
      </w:r>
      <w:r w:rsidR="00650627" w:rsidRPr="002924DC">
        <w:t xml:space="preserve">. </w:t>
      </w:r>
      <w:r>
        <w:t xml:space="preserve"> </w:t>
      </w:r>
      <w:r w:rsidR="00231DA6">
        <w:t>And that</w:t>
      </w:r>
      <w:r>
        <w:t xml:space="preserve"> </w:t>
      </w:r>
      <w:r w:rsidR="00F427E6" w:rsidRPr="002924DC">
        <w:t xml:space="preserve">ignorance </w:t>
      </w:r>
      <w:r w:rsidR="005978B9" w:rsidRPr="002924DC">
        <w:t xml:space="preserve">has </w:t>
      </w:r>
      <w:r w:rsidR="00D30E6C" w:rsidRPr="002924DC">
        <w:t>h</w:t>
      </w:r>
      <w:r w:rsidR="00B05A40" w:rsidRPr="002924DC">
        <w:t>ad</w:t>
      </w:r>
      <w:r w:rsidR="00242C76" w:rsidRPr="002924DC">
        <w:t xml:space="preserve"> major effects</w:t>
      </w:r>
      <w:r w:rsidR="00B05A40" w:rsidRPr="002924DC">
        <w:t xml:space="preserve"> </w:t>
      </w:r>
      <w:r w:rsidR="00403CF7" w:rsidRPr="002924DC">
        <w:t xml:space="preserve">on my life </w:t>
      </w:r>
      <w:r>
        <w:t>down through</w:t>
      </w:r>
      <w:r w:rsidR="00B05A40" w:rsidRPr="002924DC">
        <w:t xml:space="preserve"> the years</w:t>
      </w:r>
      <w:r w:rsidR="001A2C8F" w:rsidRPr="002924DC">
        <w:t xml:space="preserve"> – as revealed in this series of ‘what ifs’:</w:t>
      </w:r>
      <w:r w:rsidR="0032369A" w:rsidRPr="002924DC">
        <w:t xml:space="preserve"> </w:t>
      </w:r>
    </w:p>
    <w:p w:rsidR="00DC21AE" w:rsidRDefault="005C3BE9" w:rsidP="00AD1070">
      <w:pPr>
        <w:spacing w:before="120"/>
        <w:ind w:firstLine="230"/>
      </w:pPr>
      <w:r w:rsidRPr="002924DC">
        <w:rPr>
          <w:i/>
        </w:rPr>
        <w:t>What if</w:t>
      </w:r>
      <w:r w:rsidRPr="002924DC">
        <w:t xml:space="preserve"> I had known</w:t>
      </w:r>
      <w:r>
        <w:t xml:space="preserve">, </w:t>
      </w:r>
      <w:r w:rsidRPr="002924DC">
        <w:t xml:space="preserve">as I now believe, that </w:t>
      </w:r>
      <w:r>
        <w:t>few</w:t>
      </w:r>
      <w:r w:rsidRPr="002924DC">
        <w:t xml:space="preserve"> at ACS </w:t>
      </w:r>
      <w:r>
        <w:t>had grasped</w:t>
      </w:r>
      <w:r w:rsidRPr="002924DC">
        <w:t xml:space="preserve"> the </w:t>
      </w:r>
      <w:r>
        <w:t xml:space="preserve">significance of the </w:t>
      </w:r>
      <w:r w:rsidRPr="002924DC">
        <w:t xml:space="preserve">DIS innovation </w:t>
      </w:r>
      <w:r>
        <w:t>or were aware of my role in that innovation</w:t>
      </w:r>
      <w:r w:rsidRPr="002924DC">
        <w:t xml:space="preserve">? </w:t>
      </w:r>
      <w:r w:rsidRPr="002924DC">
        <w:rPr>
          <w:i/>
        </w:rPr>
        <w:t>What if</w:t>
      </w:r>
      <w:r w:rsidRPr="002924DC">
        <w:t xml:space="preserve"> I had realized that most of my colleagues thought of me simply </w:t>
      </w:r>
      <w:r>
        <w:t>as a support programmer</w:t>
      </w:r>
      <w:r w:rsidRPr="002924DC">
        <w:t xml:space="preserve">, rather than a research contributor? </w:t>
      </w:r>
    </w:p>
    <w:p w:rsidR="00DC21AE" w:rsidRDefault="001A67CB" w:rsidP="00AD1070">
      <w:pPr>
        <w:spacing w:before="120"/>
        <w:ind w:firstLine="230"/>
      </w:pPr>
      <w:r w:rsidRPr="002924DC">
        <w:t xml:space="preserve">Imagine </w:t>
      </w:r>
      <w:r w:rsidR="00A608F5" w:rsidRPr="002924DC">
        <w:t xml:space="preserve">the emotional </w:t>
      </w:r>
      <w:r w:rsidR="00B53EE7" w:rsidRPr="002924DC">
        <w:t>blow</w:t>
      </w:r>
      <w:r w:rsidR="00562406" w:rsidRPr="002924DC">
        <w:t>, the sense of having deluded myself</w:t>
      </w:r>
      <w:r w:rsidR="0032369A" w:rsidRPr="002924DC">
        <w:t xml:space="preserve">, and </w:t>
      </w:r>
      <w:r w:rsidR="00474594" w:rsidRPr="002924DC">
        <w:t xml:space="preserve">the </w:t>
      </w:r>
      <w:r w:rsidR="00412019" w:rsidRPr="002924DC">
        <w:t xml:space="preserve">impact </w:t>
      </w:r>
      <w:r w:rsidR="00A608F5" w:rsidRPr="002924DC">
        <w:t>on my confidence</w:t>
      </w:r>
      <w:r w:rsidR="002E5CDF" w:rsidRPr="002924DC">
        <w:t xml:space="preserve"> after </w:t>
      </w:r>
      <w:r w:rsidR="00401FB8" w:rsidRPr="002924DC">
        <w:t>the firing</w:t>
      </w:r>
      <w:r w:rsidR="00B53EE7" w:rsidRPr="002924DC">
        <w:t>.</w:t>
      </w:r>
      <w:r w:rsidR="00D424B8" w:rsidRPr="002924DC">
        <w:t xml:space="preserve"> </w:t>
      </w:r>
      <w:r w:rsidR="002E4558" w:rsidRPr="002924DC">
        <w:t>I</w:t>
      </w:r>
      <w:r w:rsidR="00D424B8" w:rsidRPr="002924DC">
        <w:t>magine</w:t>
      </w:r>
      <w:r w:rsidR="002E4558" w:rsidRPr="002924DC">
        <w:t xml:space="preserve"> </w:t>
      </w:r>
      <w:r w:rsidR="00403CF7" w:rsidRPr="002924DC">
        <w:t>the added</w:t>
      </w:r>
      <w:r w:rsidR="00412019" w:rsidRPr="002924DC">
        <w:t xml:space="preserve"> emotional </w:t>
      </w:r>
      <w:r w:rsidR="002163DE" w:rsidRPr="002924DC">
        <w:t xml:space="preserve">angst I would have felt </w:t>
      </w:r>
      <w:r w:rsidR="00403CF7" w:rsidRPr="002924DC">
        <w:t>when watching</w:t>
      </w:r>
      <w:r w:rsidR="002E4558" w:rsidRPr="002924DC">
        <w:t xml:space="preserve"> DIS </w:t>
      </w:r>
      <w:r w:rsidR="00C156D6" w:rsidRPr="002924DC">
        <w:t>being</w:t>
      </w:r>
      <w:r w:rsidR="001161B1">
        <w:t xml:space="preserve"> reinvented</w:t>
      </w:r>
      <w:r w:rsidR="002E4558" w:rsidRPr="002924DC">
        <w:t xml:space="preserve"> by others</w:t>
      </w:r>
      <w:r w:rsidR="00C156D6" w:rsidRPr="002924DC">
        <w:t xml:space="preserve">, </w:t>
      </w:r>
      <w:r w:rsidR="009B5238" w:rsidRPr="002924DC">
        <w:t>knowing</w:t>
      </w:r>
      <w:r w:rsidR="00D424B8" w:rsidRPr="002924DC">
        <w:t xml:space="preserve"> there’d be no way to ever straighten out</w:t>
      </w:r>
      <w:r w:rsidR="00DD66AD" w:rsidRPr="002924DC">
        <w:t xml:space="preserve"> its history</w:t>
      </w:r>
      <w:r w:rsidR="00D424B8" w:rsidRPr="002924DC">
        <w:t>.</w:t>
      </w:r>
    </w:p>
    <w:p w:rsidR="00DC21AE" w:rsidRDefault="004D273F" w:rsidP="00AD1070">
      <w:pPr>
        <w:spacing w:before="120"/>
        <w:ind w:firstLine="230"/>
      </w:pPr>
      <w:r w:rsidRPr="002924DC">
        <w:t>O</w:t>
      </w:r>
      <w:r w:rsidR="00B53EE7" w:rsidRPr="002924DC">
        <w:t>n the other hand,</w:t>
      </w:r>
      <w:r w:rsidR="006967F5" w:rsidRPr="002924DC">
        <w:t xml:space="preserve"> </w:t>
      </w:r>
      <w:r w:rsidRPr="002924DC">
        <w:rPr>
          <w:i/>
        </w:rPr>
        <w:t>what if</w:t>
      </w:r>
      <w:r w:rsidRPr="002924DC">
        <w:t xml:space="preserve"> </w:t>
      </w:r>
      <w:r w:rsidR="009D50FE">
        <w:t xml:space="preserve">the reverse had happened, and </w:t>
      </w:r>
      <w:r w:rsidR="00FF4353" w:rsidRPr="002924DC">
        <w:t xml:space="preserve">more or all of </w:t>
      </w:r>
      <w:r w:rsidR="00562406" w:rsidRPr="002924DC">
        <w:t>the</w:t>
      </w:r>
      <w:r w:rsidR="006967F5" w:rsidRPr="002924DC">
        <w:t xml:space="preserve"> </w:t>
      </w:r>
      <w:r w:rsidR="00C37950" w:rsidRPr="002924DC">
        <w:t>key people at ACS</w:t>
      </w:r>
      <w:r w:rsidR="006967F5" w:rsidRPr="002924DC">
        <w:t xml:space="preserve"> </w:t>
      </w:r>
      <w:r w:rsidR="006967F5" w:rsidRPr="002924DC">
        <w:rPr>
          <w:i/>
        </w:rPr>
        <w:t>had</w:t>
      </w:r>
      <w:r w:rsidR="006967F5" w:rsidRPr="002924DC">
        <w:t xml:space="preserve"> understood</w:t>
      </w:r>
      <w:r w:rsidR="00B53EE7" w:rsidRPr="002924DC">
        <w:t xml:space="preserve"> DIS</w:t>
      </w:r>
      <w:r w:rsidR="002163DE" w:rsidRPr="002924DC">
        <w:t xml:space="preserve"> and </w:t>
      </w:r>
      <w:r w:rsidR="007C7CA8" w:rsidRPr="002924DC">
        <w:t>seen</w:t>
      </w:r>
      <w:r w:rsidR="002163DE" w:rsidRPr="002924DC">
        <w:t xml:space="preserve"> it as an important architectural principle</w:t>
      </w:r>
      <w:r w:rsidR="002E5CDF" w:rsidRPr="002924DC">
        <w:t xml:space="preserve">? </w:t>
      </w:r>
      <w:r w:rsidR="00FF4353" w:rsidRPr="002924DC">
        <w:t>The team</w:t>
      </w:r>
      <w:r w:rsidR="002E5CDF" w:rsidRPr="002924DC">
        <w:t xml:space="preserve"> </w:t>
      </w:r>
      <w:r w:rsidR="00403CF7" w:rsidRPr="002924DC">
        <w:t xml:space="preserve">might </w:t>
      </w:r>
      <w:r w:rsidR="00177F67" w:rsidRPr="002924DC">
        <w:t xml:space="preserve">then </w:t>
      </w:r>
      <w:r w:rsidR="00403CF7" w:rsidRPr="002924DC">
        <w:t xml:space="preserve">have </w:t>
      </w:r>
      <w:r w:rsidR="007C7CA8" w:rsidRPr="002924DC">
        <w:t xml:space="preserve">been </w:t>
      </w:r>
      <w:r w:rsidR="00477A53">
        <w:t xml:space="preserve">better </w:t>
      </w:r>
      <w:r w:rsidR="007C7CA8" w:rsidRPr="002924DC">
        <w:t>able to defend the ACS-</w:t>
      </w:r>
      <w:r w:rsidR="00BE33FF" w:rsidRPr="002924DC">
        <w:t>1</w:t>
      </w:r>
      <w:r w:rsidR="007C7CA8" w:rsidRPr="002924DC">
        <w:t xml:space="preserve">, </w:t>
      </w:r>
      <w:r w:rsidR="00477A53">
        <w:t>and reveal that</w:t>
      </w:r>
      <w:r w:rsidR="00177F67" w:rsidRPr="002924DC">
        <w:t xml:space="preserve"> </w:t>
      </w:r>
      <w:r w:rsidR="00B53EE7" w:rsidRPr="002924DC">
        <w:t xml:space="preserve">Earle’s numbers </w:t>
      </w:r>
      <w:r w:rsidR="00FF4353" w:rsidRPr="002924DC">
        <w:t>were</w:t>
      </w:r>
      <w:r w:rsidR="00403CF7" w:rsidRPr="002924DC">
        <w:t xml:space="preserve"> flawed.</w:t>
      </w:r>
      <w:r w:rsidR="002163DE" w:rsidRPr="002924DC">
        <w:t xml:space="preserve"> </w:t>
      </w:r>
      <w:r w:rsidR="00403CF7" w:rsidRPr="002924DC">
        <w:t>Th</w:t>
      </w:r>
      <w:r w:rsidR="006967F5" w:rsidRPr="002924DC">
        <w:t xml:space="preserve">e </w:t>
      </w:r>
      <w:r w:rsidR="00BE33FF" w:rsidRPr="002924DC">
        <w:t xml:space="preserve">machine </w:t>
      </w:r>
      <w:r w:rsidR="000628FF" w:rsidRPr="002924DC">
        <w:t>might</w:t>
      </w:r>
      <w:r w:rsidR="00403CF7" w:rsidRPr="002924DC">
        <w:t xml:space="preserve"> </w:t>
      </w:r>
      <w:r w:rsidR="000628FF" w:rsidRPr="002924DC">
        <w:t>have been built</w:t>
      </w:r>
      <w:r w:rsidR="00B53EE7" w:rsidRPr="002924DC">
        <w:t xml:space="preserve"> and</w:t>
      </w:r>
      <w:r w:rsidR="00474594" w:rsidRPr="002924DC">
        <w:t xml:space="preserve"> </w:t>
      </w:r>
      <w:r w:rsidR="00A608F5" w:rsidRPr="002924DC">
        <w:t xml:space="preserve">become the </w:t>
      </w:r>
      <w:r w:rsidR="00474594" w:rsidRPr="002924DC">
        <w:t xml:space="preserve">most famous machine of its </w:t>
      </w:r>
      <w:r w:rsidRPr="002924DC">
        <w:t>day</w:t>
      </w:r>
      <w:r w:rsidR="00474594" w:rsidRPr="002924DC">
        <w:t>.</w:t>
      </w:r>
      <w:r w:rsidR="00A608F5" w:rsidRPr="002924DC">
        <w:t xml:space="preserve"> </w:t>
      </w:r>
      <w:r w:rsidR="00BE33FF" w:rsidRPr="002924DC">
        <w:t>Or</w:t>
      </w:r>
      <w:r w:rsidR="00FF4353" w:rsidRPr="002924DC">
        <w:t>,</w:t>
      </w:r>
      <w:r w:rsidR="00BE33FF" w:rsidRPr="002924DC">
        <w:t xml:space="preserve"> </w:t>
      </w:r>
      <w:r w:rsidR="00BE33FF" w:rsidRPr="002924DC">
        <w:rPr>
          <w:i/>
        </w:rPr>
        <w:t>what</w:t>
      </w:r>
      <w:r w:rsidR="007C7CA8" w:rsidRPr="002924DC">
        <w:rPr>
          <w:i/>
        </w:rPr>
        <w:t xml:space="preserve"> if</w:t>
      </w:r>
      <w:r w:rsidR="007C7CA8" w:rsidRPr="002924DC">
        <w:t xml:space="preserve"> </w:t>
      </w:r>
      <w:r w:rsidR="00FA5BC0" w:rsidRPr="002924DC">
        <w:t xml:space="preserve">Brian’s advice </w:t>
      </w:r>
      <w:r w:rsidR="007C7CA8" w:rsidRPr="002924DC">
        <w:t xml:space="preserve">had been taken instead? </w:t>
      </w:r>
      <w:r w:rsidR="00FA5BC0" w:rsidRPr="002924DC">
        <w:t xml:space="preserve"> DIS </w:t>
      </w:r>
      <w:r w:rsidR="007C7CA8" w:rsidRPr="002924DC">
        <w:t xml:space="preserve">might have been used in </w:t>
      </w:r>
      <w:proofErr w:type="gramStart"/>
      <w:r w:rsidR="007C7CA8" w:rsidRPr="002924DC">
        <w:t>a</w:t>
      </w:r>
      <w:proofErr w:type="gramEnd"/>
      <w:r w:rsidR="00FA5BC0" w:rsidRPr="002924DC">
        <w:t xml:space="preserve"> </w:t>
      </w:r>
      <w:r w:rsidR="007C7CA8" w:rsidRPr="002924DC">
        <w:t>S/360 compatible machine with similar results.</w:t>
      </w:r>
      <w:r w:rsidR="00FA5BC0" w:rsidRPr="002924DC">
        <w:t xml:space="preserve">  </w:t>
      </w:r>
    </w:p>
    <w:p w:rsidR="00DC21AE" w:rsidRDefault="00562406" w:rsidP="00AD1070">
      <w:pPr>
        <w:spacing w:before="120"/>
        <w:ind w:firstLine="230"/>
      </w:pPr>
      <w:r w:rsidRPr="002924DC">
        <w:t xml:space="preserve">Ah, but </w:t>
      </w:r>
      <w:r w:rsidR="00BE33FF" w:rsidRPr="002924DC">
        <w:t>look what would have happened</w:t>
      </w:r>
      <w:r w:rsidR="009D50FE">
        <w:t xml:space="preserve"> then</w:t>
      </w:r>
      <w:r w:rsidR="00BE33FF" w:rsidRPr="002924DC">
        <w:t xml:space="preserve">: </w:t>
      </w:r>
      <w:r w:rsidR="007C7CA8" w:rsidRPr="002924DC">
        <w:t xml:space="preserve">In either </w:t>
      </w:r>
      <w:r w:rsidR="00BE33FF" w:rsidRPr="002924DC">
        <w:t xml:space="preserve">of those cases </w:t>
      </w:r>
      <w:r w:rsidR="007C7CA8" w:rsidRPr="002924DC">
        <w:t>m</w:t>
      </w:r>
      <w:r w:rsidR="00B53EE7" w:rsidRPr="002924DC">
        <w:t xml:space="preserve">y </w:t>
      </w:r>
      <w:r w:rsidR="007C7CA8" w:rsidRPr="002924DC">
        <w:t>birth</w:t>
      </w:r>
      <w:r w:rsidR="00B53EE7" w:rsidRPr="002924DC">
        <w:t xml:space="preserve"> name would have </w:t>
      </w:r>
      <w:r w:rsidR="00DC42B8" w:rsidRPr="002924DC">
        <w:t>become</w:t>
      </w:r>
      <w:r w:rsidR="007C7CA8" w:rsidRPr="002924DC">
        <w:t xml:space="preserve"> </w:t>
      </w:r>
      <w:r w:rsidR="00B53EE7" w:rsidRPr="002924DC">
        <w:t xml:space="preserve">associated with </w:t>
      </w:r>
      <w:r w:rsidR="00FA5BC0" w:rsidRPr="002924DC">
        <w:t>a</w:t>
      </w:r>
      <w:r w:rsidR="007C7CA8" w:rsidRPr="002924DC">
        <w:t>n enabling invention in a</w:t>
      </w:r>
      <w:r w:rsidR="00FA5BC0" w:rsidRPr="002924DC">
        <w:t xml:space="preserve"> successful machine, </w:t>
      </w:r>
      <w:r w:rsidR="00DD66AD" w:rsidRPr="002924DC">
        <w:t xml:space="preserve">as </w:t>
      </w:r>
      <w:r w:rsidR="007C7CA8" w:rsidRPr="002924DC">
        <w:t xml:space="preserve">had </w:t>
      </w:r>
      <w:proofErr w:type="spellStart"/>
      <w:r w:rsidR="00FA5BC0" w:rsidRPr="002924DC">
        <w:t>Tomasulo’s</w:t>
      </w:r>
      <w:proofErr w:type="spellEnd"/>
      <w:r w:rsidR="00B75215" w:rsidRPr="002924DC">
        <w:t xml:space="preserve"> </w:t>
      </w:r>
      <w:r w:rsidR="00470E34" w:rsidRPr="002924DC">
        <w:t>with</w:t>
      </w:r>
      <w:r w:rsidR="000628FF" w:rsidRPr="002924DC">
        <w:t xml:space="preserve"> the</w:t>
      </w:r>
      <w:r w:rsidR="00B75215" w:rsidRPr="002924DC">
        <w:t xml:space="preserve"> </w:t>
      </w:r>
      <w:r w:rsidR="00FA5BC0" w:rsidRPr="002924DC">
        <w:t xml:space="preserve">IBM </w:t>
      </w:r>
      <w:r w:rsidR="00B75215" w:rsidRPr="002924DC">
        <w:t xml:space="preserve">Model 91. </w:t>
      </w:r>
      <w:r w:rsidR="007C7CA8" w:rsidRPr="002924DC">
        <w:t xml:space="preserve"> </w:t>
      </w:r>
      <w:r w:rsidR="00FF4353" w:rsidRPr="002924DC">
        <w:t>Having a well-known name</w:t>
      </w:r>
      <w:r w:rsidR="007C7CA8" w:rsidRPr="002924DC">
        <w:t xml:space="preserve"> in </w:t>
      </w:r>
      <w:r w:rsidR="00DC42B8" w:rsidRPr="002924DC">
        <w:t>computer architecture</w:t>
      </w:r>
      <w:r w:rsidR="007C7CA8" w:rsidRPr="002924DC">
        <w:t xml:space="preserve">, </w:t>
      </w:r>
      <w:r w:rsidR="00DC42B8" w:rsidRPr="002924DC">
        <w:t>I would have faced</w:t>
      </w:r>
      <w:r w:rsidR="007C7CA8" w:rsidRPr="002924DC">
        <w:t xml:space="preserve"> </w:t>
      </w:r>
      <w:r w:rsidR="00DC42B8" w:rsidRPr="002924DC">
        <w:t xml:space="preserve">extreme </w:t>
      </w:r>
      <w:r w:rsidR="007C7CA8" w:rsidRPr="002924DC">
        <w:t>difficult</w:t>
      </w:r>
      <w:r w:rsidR="00DC42B8" w:rsidRPr="002924DC">
        <w:t>ies when ‘</w:t>
      </w:r>
      <w:r w:rsidR="007C7CA8" w:rsidRPr="002924DC">
        <w:t>disappear</w:t>
      </w:r>
      <w:r w:rsidR="00DC42B8" w:rsidRPr="002924DC">
        <w:t>ing’</w:t>
      </w:r>
      <w:r w:rsidR="007C7CA8" w:rsidRPr="002924DC">
        <w:t xml:space="preserve"> and </w:t>
      </w:r>
      <w:r w:rsidR="00DC42B8" w:rsidRPr="002924DC">
        <w:t xml:space="preserve">then </w:t>
      </w:r>
      <w:r w:rsidR="007C7CA8" w:rsidRPr="002924DC">
        <w:t>restart</w:t>
      </w:r>
      <w:r w:rsidR="00DC42B8" w:rsidRPr="002924DC">
        <w:t>ing</w:t>
      </w:r>
      <w:r w:rsidR="007C7CA8" w:rsidRPr="002924DC">
        <w:t xml:space="preserve"> my career </w:t>
      </w:r>
      <w:r w:rsidR="00354B3F">
        <w:t xml:space="preserve">all over again </w:t>
      </w:r>
      <w:r w:rsidR="007C7CA8" w:rsidRPr="002924DC">
        <w:t>in the same field and same geographical area</w:t>
      </w:r>
      <w:r w:rsidR="00B75215" w:rsidRPr="002924DC">
        <w:t>.</w:t>
      </w:r>
      <w:r w:rsidRPr="002924DC">
        <w:t xml:space="preserve"> </w:t>
      </w:r>
      <w:r w:rsidR="00FF4353" w:rsidRPr="002924DC">
        <w:t>It’s</w:t>
      </w:r>
      <w:r w:rsidRPr="002924DC">
        <w:t xml:space="preserve"> likely </w:t>
      </w:r>
      <w:r w:rsidR="00FF4353" w:rsidRPr="002924DC">
        <w:t xml:space="preserve">that I would </w:t>
      </w:r>
      <w:r w:rsidRPr="002924DC">
        <w:t xml:space="preserve">have been </w:t>
      </w:r>
      <w:proofErr w:type="spellStart"/>
      <w:r w:rsidRPr="002924DC">
        <w:rPr>
          <w:i/>
        </w:rPr>
        <w:t>outed</w:t>
      </w:r>
      <w:proofErr w:type="spellEnd"/>
      <w:r w:rsidR="00DC42B8" w:rsidRPr="002924DC">
        <w:t xml:space="preserve"> and lost everything</w:t>
      </w:r>
      <w:r w:rsidR="00FF4353" w:rsidRPr="002924DC">
        <w:t>,</w:t>
      </w:r>
      <w:r w:rsidR="00DC42B8" w:rsidRPr="002924DC">
        <w:t xml:space="preserve"> all over again.</w:t>
      </w:r>
    </w:p>
    <w:p w:rsidR="00DC21AE" w:rsidRDefault="00FF4353" w:rsidP="00AD1070">
      <w:pPr>
        <w:spacing w:before="120"/>
        <w:ind w:firstLine="230"/>
      </w:pPr>
      <w:r w:rsidRPr="002924DC">
        <w:t>Fortunately, I dodged those bullets – completely by accident – and confidently went forward into my new career.</w:t>
      </w:r>
      <w:r w:rsidR="007B361A" w:rsidRPr="002924DC">
        <w:t xml:space="preserve"> </w:t>
      </w:r>
      <w:r w:rsidR="00FA5BC0" w:rsidRPr="002924DC">
        <w:t xml:space="preserve">I knew that </w:t>
      </w:r>
      <w:r w:rsidRPr="002924DC">
        <w:t xml:space="preserve">I had </w:t>
      </w:r>
      <w:r w:rsidR="00A608F5" w:rsidRPr="002924DC">
        <w:t>done important work</w:t>
      </w:r>
      <w:r w:rsidR="00D424B8" w:rsidRPr="002924DC">
        <w:t xml:space="preserve"> and that it had become part of</w:t>
      </w:r>
      <w:r w:rsidRPr="002924DC">
        <w:t xml:space="preserve"> a</w:t>
      </w:r>
      <w:r w:rsidR="00401FB8" w:rsidRPr="002924DC">
        <w:t xml:space="preserve"> </w:t>
      </w:r>
      <w:r w:rsidRPr="002924DC">
        <w:t>critical machine design</w:t>
      </w:r>
      <w:r w:rsidR="002E4558" w:rsidRPr="002924DC">
        <w:t>. O</w:t>
      </w:r>
      <w:r w:rsidR="00FA5BC0" w:rsidRPr="002924DC">
        <w:t>ut of</w:t>
      </w:r>
      <w:r w:rsidR="00E530DA" w:rsidRPr="002924DC">
        <w:t xml:space="preserve"> ignorance</w:t>
      </w:r>
      <w:r w:rsidR="00B75215" w:rsidRPr="002924DC">
        <w:t>,</w:t>
      </w:r>
      <w:r w:rsidR="00D424B8" w:rsidRPr="002924DC">
        <w:t xml:space="preserve"> I</w:t>
      </w:r>
      <w:r w:rsidR="00401FB8" w:rsidRPr="002924DC">
        <w:t xml:space="preserve"> </w:t>
      </w:r>
      <w:r w:rsidR="00C37950" w:rsidRPr="002924DC">
        <w:t>thought th</w:t>
      </w:r>
      <w:r w:rsidR="002E5CDF" w:rsidRPr="002924DC">
        <w:t>e</w:t>
      </w:r>
      <w:r w:rsidR="00A608F5" w:rsidRPr="002924DC">
        <w:t xml:space="preserve"> top </w:t>
      </w:r>
      <w:r w:rsidR="00030C42" w:rsidRPr="002924DC">
        <w:t>ACS</w:t>
      </w:r>
      <w:r w:rsidR="00D424B8" w:rsidRPr="002924DC">
        <w:t xml:space="preserve"> </w:t>
      </w:r>
      <w:r w:rsidR="00A608F5" w:rsidRPr="002924DC">
        <w:t>folk</w:t>
      </w:r>
      <w:r w:rsidR="00B53EE7" w:rsidRPr="002924DC">
        <w:t xml:space="preserve">s </w:t>
      </w:r>
      <w:r w:rsidR="00C37950" w:rsidRPr="002924DC">
        <w:t xml:space="preserve">knew </w:t>
      </w:r>
      <w:r w:rsidRPr="002924DC">
        <w:t>that, as well</w:t>
      </w:r>
      <w:r w:rsidR="00030C42" w:rsidRPr="002924DC">
        <w:t xml:space="preserve">. </w:t>
      </w:r>
      <w:r w:rsidR="0032369A" w:rsidRPr="002924DC">
        <w:t>M</w:t>
      </w:r>
      <w:r w:rsidR="00DC42B8" w:rsidRPr="002924DC">
        <w:t xml:space="preserve">y </w:t>
      </w:r>
      <w:r w:rsidR="00562406" w:rsidRPr="002924DC">
        <w:t xml:space="preserve">deep </w:t>
      </w:r>
      <w:r w:rsidR="00DC42B8" w:rsidRPr="002924DC">
        <w:t xml:space="preserve">respect and admiration for </w:t>
      </w:r>
      <w:r w:rsidR="00030C42" w:rsidRPr="002924DC">
        <w:t xml:space="preserve">my </w:t>
      </w:r>
      <w:r w:rsidR="005C3BE9">
        <w:t>brilliant</w:t>
      </w:r>
      <w:r w:rsidR="00AE612D" w:rsidRPr="002924DC">
        <w:t xml:space="preserve"> </w:t>
      </w:r>
      <w:r w:rsidR="00030C42" w:rsidRPr="002924DC">
        <w:t>colleagues</w:t>
      </w:r>
      <w:r w:rsidR="00562406" w:rsidRPr="002924DC">
        <w:t xml:space="preserve"> at ACS</w:t>
      </w:r>
      <w:r w:rsidR="00DC42B8" w:rsidRPr="002924DC">
        <w:t xml:space="preserve"> further boosted my confidence</w:t>
      </w:r>
      <w:r w:rsidR="003D3724" w:rsidRPr="002924DC">
        <w:t>, for</w:t>
      </w:r>
      <w:r w:rsidR="00562406" w:rsidRPr="002924DC">
        <w:t xml:space="preserve"> </w:t>
      </w:r>
      <w:r w:rsidR="00A716E3" w:rsidRPr="002924DC">
        <w:t>I thought</w:t>
      </w:r>
      <w:r w:rsidR="00562406" w:rsidRPr="002924DC">
        <w:t xml:space="preserve"> </w:t>
      </w:r>
      <w:r w:rsidRPr="002924DC">
        <w:t>they had actually seen me as “one of them.”</w:t>
      </w:r>
      <w:r w:rsidR="0032369A" w:rsidRPr="002924DC">
        <w:t xml:space="preserve">  </w:t>
      </w:r>
    </w:p>
    <w:p w:rsidR="00DC21AE" w:rsidRDefault="002207F1" w:rsidP="00AD1070">
      <w:pPr>
        <w:spacing w:before="120"/>
        <w:ind w:firstLine="230"/>
      </w:pPr>
      <w:r w:rsidRPr="002924DC">
        <w:t xml:space="preserve">That confidence </w:t>
      </w:r>
      <w:r w:rsidR="0011242B" w:rsidRPr="002924DC">
        <w:t>propelled me forward</w:t>
      </w:r>
      <w:r w:rsidR="00C37950" w:rsidRPr="002924DC">
        <w:t xml:space="preserve"> in </w:t>
      </w:r>
      <w:r w:rsidR="00FF4353" w:rsidRPr="002924DC">
        <w:t>my</w:t>
      </w:r>
      <w:r w:rsidR="00C37950" w:rsidRPr="002924DC">
        <w:t xml:space="preserve"> struggle</w:t>
      </w:r>
      <w:r w:rsidR="00A608F5" w:rsidRPr="002924DC">
        <w:t xml:space="preserve"> to </w:t>
      </w:r>
      <w:r w:rsidR="001A67CB" w:rsidRPr="002924DC">
        <w:t xml:space="preserve">build </w:t>
      </w:r>
      <w:r w:rsidR="00E530DA" w:rsidRPr="002924DC">
        <w:t>a</w:t>
      </w:r>
      <w:r w:rsidR="001A67CB" w:rsidRPr="002924DC">
        <w:t xml:space="preserve"> new </w:t>
      </w:r>
      <w:r w:rsidR="004D273F" w:rsidRPr="002924DC">
        <w:t>career</w:t>
      </w:r>
      <w:r w:rsidR="001A67CB" w:rsidRPr="002924DC">
        <w:t xml:space="preserve"> and </w:t>
      </w:r>
      <w:r w:rsidR="00A608F5" w:rsidRPr="002924DC">
        <w:t>get bac</w:t>
      </w:r>
      <w:r w:rsidR="002E5CDF" w:rsidRPr="002924DC">
        <w:t>k into</w:t>
      </w:r>
      <w:r w:rsidR="00FF4353" w:rsidRPr="002924DC">
        <w:t xml:space="preserve"> a</w:t>
      </w:r>
      <w:r w:rsidR="002E5CDF" w:rsidRPr="002924DC">
        <w:t xml:space="preserve"> top-rank</w:t>
      </w:r>
      <w:r w:rsidR="00FF4353" w:rsidRPr="002924DC">
        <w:t>ed</w:t>
      </w:r>
      <w:r w:rsidR="002E5CDF" w:rsidRPr="002924DC">
        <w:t xml:space="preserve"> R&amp;D</w:t>
      </w:r>
      <w:r w:rsidR="00FF4353" w:rsidRPr="002924DC">
        <w:t xml:space="preserve"> organization</w:t>
      </w:r>
      <w:r w:rsidR="001A67CB" w:rsidRPr="002924DC">
        <w:t>.</w:t>
      </w:r>
      <w:r w:rsidR="00735620" w:rsidRPr="002924DC">
        <w:t xml:space="preserve"> In the end</w:t>
      </w:r>
      <w:r w:rsidR="002E5CDF" w:rsidRPr="002924DC">
        <w:t xml:space="preserve"> t</w:t>
      </w:r>
      <w:r w:rsidR="00E530DA" w:rsidRPr="002924DC">
        <w:t>hat</w:t>
      </w:r>
      <w:r w:rsidR="00057638" w:rsidRPr="002924DC">
        <w:t xml:space="preserve"> struggle </w:t>
      </w:r>
      <w:r w:rsidR="00474594" w:rsidRPr="002924DC">
        <w:t xml:space="preserve">led me </w:t>
      </w:r>
      <w:r w:rsidR="006967F5" w:rsidRPr="002924DC">
        <w:t>to X</w:t>
      </w:r>
      <w:r w:rsidR="00776579" w:rsidRPr="002924DC">
        <w:t>erox</w:t>
      </w:r>
      <w:r w:rsidRPr="002924DC">
        <w:t xml:space="preserve"> PARC, </w:t>
      </w:r>
      <w:r w:rsidR="006967F5" w:rsidRPr="002924DC">
        <w:t xml:space="preserve">just </w:t>
      </w:r>
      <w:r w:rsidR="00E530DA" w:rsidRPr="002924DC">
        <w:t xml:space="preserve">in time </w:t>
      </w:r>
      <w:r w:rsidR="007E2516" w:rsidRPr="002924DC">
        <w:t xml:space="preserve">to help launch </w:t>
      </w:r>
      <w:r w:rsidR="00E530DA" w:rsidRPr="002924DC">
        <w:t>the VLSI revolution</w:t>
      </w:r>
      <w:r w:rsidR="0011242B" w:rsidRPr="002924DC">
        <w:t xml:space="preserve">. </w:t>
      </w:r>
      <w:r w:rsidR="00DC42B8" w:rsidRPr="002924DC">
        <w:t xml:space="preserve">That </w:t>
      </w:r>
      <w:r w:rsidRPr="002924DC">
        <w:t>revolution</w:t>
      </w:r>
      <w:r w:rsidR="00DC42B8" w:rsidRPr="002924DC">
        <w:t>,</w:t>
      </w:r>
      <w:r w:rsidRPr="002924DC">
        <w:t xml:space="preserve"> in</w:t>
      </w:r>
      <w:r w:rsidR="0011242B" w:rsidRPr="002924DC">
        <w:t xml:space="preserve"> turn</w:t>
      </w:r>
      <w:r w:rsidR="00DC42B8" w:rsidRPr="002924DC">
        <w:t>,</w:t>
      </w:r>
      <w:r w:rsidR="0011242B" w:rsidRPr="002924DC">
        <w:t xml:space="preserve"> </w:t>
      </w:r>
      <w:r w:rsidR="00DC42B8" w:rsidRPr="002924DC">
        <w:t>enabled</w:t>
      </w:r>
      <w:r w:rsidR="0011242B" w:rsidRPr="002924DC">
        <w:t xml:space="preserve"> DIS </w:t>
      </w:r>
      <w:r w:rsidR="00DC42B8" w:rsidRPr="002924DC">
        <w:t xml:space="preserve">to </w:t>
      </w:r>
      <w:r w:rsidR="003C1571" w:rsidRPr="002924DC">
        <w:t xml:space="preserve">finally </w:t>
      </w:r>
      <w:r w:rsidR="00DC42B8" w:rsidRPr="002924DC">
        <w:t>come</w:t>
      </w:r>
      <w:r w:rsidR="0011242B" w:rsidRPr="002924DC">
        <w:t xml:space="preserve"> to life in modern high-performance VLSI microprocessors –</w:t>
      </w:r>
      <w:r w:rsidR="009A71E2" w:rsidRPr="002924DC">
        <w:t xml:space="preserve"> </w:t>
      </w:r>
      <w:r w:rsidR="0011242B" w:rsidRPr="002924DC">
        <w:t>while I was still around to see it happen</w:t>
      </w:r>
      <w:r w:rsidR="00EE546A">
        <w:t xml:space="preserve"> [</w:t>
      </w:r>
      <w:r w:rsidR="004C0062" w:rsidRPr="003C0A75">
        <w:t>55, 56]</w:t>
      </w:r>
      <w:r w:rsidR="001E06E5">
        <w:t>.</w:t>
      </w:r>
      <w:r w:rsidR="0011242B" w:rsidRPr="002924DC">
        <w:t xml:space="preserve"> </w:t>
      </w:r>
    </w:p>
    <w:p w:rsidR="00DC21AE" w:rsidRDefault="00764FE8" w:rsidP="00AD1070">
      <w:pPr>
        <w:spacing w:before="120"/>
        <w:ind w:firstLine="230"/>
      </w:pPr>
      <w:r w:rsidRPr="002924DC">
        <w:t>Once</w:t>
      </w:r>
      <w:r w:rsidR="00F427E6" w:rsidRPr="002924DC">
        <w:t xml:space="preserve"> in a while,</w:t>
      </w:r>
      <w:r w:rsidR="00E530DA" w:rsidRPr="002924DC">
        <w:t xml:space="preserve"> ignorance is </w:t>
      </w:r>
      <w:r w:rsidR="00FF4353" w:rsidRPr="002924DC">
        <w:t xml:space="preserve">indeed </w:t>
      </w:r>
      <w:r w:rsidR="00E530DA" w:rsidRPr="002924DC">
        <w:t>bliss!</w:t>
      </w:r>
      <w:r w:rsidR="00474594" w:rsidRPr="002924DC">
        <w:t xml:space="preserve"> </w:t>
      </w:r>
      <w:bookmarkStart w:id="0" w:name="anchor394185"/>
      <w:bookmarkEnd w:id="0"/>
    </w:p>
    <w:p w:rsidR="00AD1070" w:rsidRDefault="00C97101" w:rsidP="00AD1070">
      <w:pPr>
        <w:pStyle w:val="heading30"/>
        <w:spacing w:before="480"/>
        <w:rPr>
          <w:b/>
        </w:rPr>
      </w:pPr>
      <w:r w:rsidRPr="00AD1070">
        <w:rPr>
          <w:b/>
          <w:sz w:val="24"/>
          <w:szCs w:val="24"/>
        </w:rPr>
        <w:t>Acknowledgements</w:t>
      </w:r>
      <w:r w:rsidR="00B215E4">
        <w:rPr>
          <w:b/>
        </w:rPr>
        <w:t xml:space="preserve">  </w:t>
      </w:r>
    </w:p>
    <w:p w:rsidR="00C97101" w:rsidRPr="00B215E4" w:rsidRDefault="00C97101" w:rsidP="00AD1070">
      <w:pPr>
        <w:pStyle w:val="heading30"/>
        <w:spacing w:before="120"/>
      </w:pPr>
      <w:r>
        <w:t xml:space="preserve">Many thanks go to Mark </w:t>
      </w:r>
      <w:proofErr w:type="spellStart"/>
      <w:r>
        <w:t>Smotherman</w:t>
      </w:r>
      <w:proofErr w:type="spellEnd"/>
      <w:r>
        <w:t xml:space="preserve"> for his outstanding </w:t>
      </w:r>
      <w:r w:rsidR="00D657AE">
        <w:t>collection of historical information about</w:t>
      </w:r>
      <w:r>
        <w:t xml:space="preserve"> computer architecture. Mark’s penetrating investigations provide amazing amount</w:t>
      </w:r>
      <w:r w:rsidR="00D657AE">
        <w:t>s of detail</w:t>
      </w:r>
      <w:r>
        <w:t xml:space="preserve"> and are a tremendous resource for gaining understandings of project dynamics in earlier times. Thanks too to Br</w:t>
      </w:r>
      <w:r w:rsidR="00D52391">
        <w:t>ia</w:t>
      </w:r>
      <w:r>
        <w:t xml:space="preserve">n </w:t>
      </w:r>
      <w:proofErr w:type="spellStart"/>
      <w:r>
        <w:t>Randell</w:t>
      </w:r>
      <w:proofErr w:type="spellEnd"/>
      <w:r>
        <w:t xml:space="preserve"> for sharing his memories of ACS with me, and for the many fun-filled Skype-Video sessions we enjoyed during the preparation of this paper. I’d also like to acknowledge my many ACS colleagues: it was a thrill to join </w:t>
      </w:r>
      <w:r w:rsidR="00C6793F">
        <w:t>you</w:t>
      </w:r>
      <w:r>
        <w:t xml:space="preserve"> on the adventure that was ACS, and I hope to connect with more of </w:t>
      </w:r>
      <w:r w:rsidR="00C6793F">
        <w:t>you</w:t>
      </w:r>
      <w:r>
        <w:t xml:space="preserve"> in the future. I most especially wish to acknowledge and thank Herb </w:t>
      </w:r>
      <w:proofErr w:type="spellStart"/>
      <w:r>
        <w:t>Schorr</w:t>
      </w:r>
      <w:proofErr w:type="spellEnd"/>
      <w:r>
        <w:t xml:space="preserve">: Herb took a chance on me years ago, and thus launched my career. I’m </w:t>
      </w:r>
      <w:r w:rsidR="00231DA6">
        <w:t>for</w:t>
      </w:r>
      <w:r>
        <w:t>ever grateful to him.</w:t>
      </w:r>
    </w:p>
    <w:p w:rsidR="006C6CB9" w:rsidRPr="00B215E4" w:rsidRDefault="00B215E4" w:rsidP="00B215E4">
      <w:pPr>
        <w:pStyle w:val="heading10"/>
        <w:numPr>
          <w:ilvl w:val="0"/>
          <w:numId w:val="0"/>
        </w:numPr>
        <w:ind w:left="567" w:hanging="567"/>
      </w:pPr>
      <w:r>
        <w:lastRenderedPageBreak/>
        <w:t>References</w:t>
      </w:r>
    </w:p>
    <w:p w:rsidR="00432BF1" w:rsidRDefault="00D2305D" w:rsidP="00D2305D">
      <w:pPr>
        <w:pStyle w:val="referenceitem"/>
        <w:ind w:left="284" w:hanging="284"/>
      </w:pPr>
      <w:r>
        <w:t xml:space="preserve">  1.</w:t>
      </w:r>
      <w:r>
        <w:tab/>
      </w:r>
      <w:proofErr w:type="spellStart"/>
      <w:r w:rsidR="00432BF1">
        <w:t>Smotherman</w:t>
      </w:r>
      <w:proofErr w:type="spellEnd"/>
      <w:r w:rsidR="00432BF1">
        <w:t>, M., “IBM Advanced Computing Systems (ACS) -- 1961 – 1969”, historical reconstruction website, Clemson University.</w:t>
      </w:r>
    </w:p>
    <w:p w:rsidR="00DC21AE" w:rsidRPr="00EE5AE9" w:rsidRDefault="006B5AB9" w:rsidP="00D2305D">
      <w:pPr>
        <w:pStyle w:val="referenceitem"/>
        <w:ind w:left="284" w:firstLine="0"/>
        <w:rPr>
          <w:sz w:val="16"/>
          <w:szCs w:val="16"/>
        </w:rPr>
      </w:pPr>
      <w:hyperlink r:id="rId13" w:history="1">
        <w:r w:rsidR="00432BF1" w:rsidRPr="00EE5AE9">
          <w:rPr>
            <w:rStyle w:val="Hyperlink"/>
            <w:sz w:val="16"/>
            <w:szCs w:val="16"/>
          </w:rPr>
          <w:t>http://www.cs.clemson.edu/~mark/acs.html</w:t>
        </w:r>
      </w:hyperlink>
      <w:r w:rsidR="00432BF1" w:rsidRPr="00EE5AE9">
        <w:rPr>
          <w:sz w:val="16"/>
          <w:szCs w:val="16"/>
        </w:rPr>
        <w:t xml:space="preserve"> </w:t>
      </w:r>
    </w:p>
    <w:p w:rsidR="00432BF1" w:rsidRDefault="00D2305D" w:rsidP="00382EEA">
      <w:pPr>
        <w:pStyle w:val="referenceitem"/>
        <w:spacing w:before="120"/>
        <w:ind w:left="288" w:hanging="288"/>
      </w:pPr>
      <w:r>
        <w:t xml:space="preserve">  2.</w:t>
      </w:r>
      <w:r>
        <w:tab/>
      </w:r>
      <w:r w:rsidR="00432BF1">
        <w:t>Conway,</w:t>
      </w:r>
      <w:r w:rsidR="00432BF1" w:rsidRPr="005C4449">
        <w:t xml:space="preserve"> </w:t>
      </w:r>
      <w:r w:rsidR="00432BF1">
        <w:t xml:space="preserve">L., Ed., “IBM-ACS Archive”, </w:t>
      </w:r>
      <w:r w:rsidR="00432BF1">
        <w:rPr>
          <w:i/>
        </w:rPr>
        <w:t>lynnconway.com</w:t>
      </w:r>
      <w:r w:rsidR="00432BF1">
        <w:t>.</w:t>
      </w:r>
    </w:p>
    <w:p w:rsidR="00DC21AE" w:rsidRPr="00EE5AE9" w:rsidRDefault="006B5AB9" w:rsidP="00D2305D">
      <w:pPr>
        <w:pStyle w:val="referenceitem"/>
        <w:ind w:left="284" w:firstLine="0"/>
        <w:rPr>
          <w:sz w:val="16"/>
          <w:szCs w:val="16"/>
        </w:rPr>
      </w:pPr>
      <w:hyperlink r:id="rId14" w:history="1">
        <w:r w:rsidR="00432BF1" w:rsidRPr="00EE5AE9">
          <w:rPr>
            <w:rStyle w:val="Hyperlink"/>
            <w:sz w:val="16"/>
            <w:szCs w:val="16"/>
          </w:rPr>
          <w:t>http://ai.eecs.umich.edu/people/conway/ACS/Archive/ACSarchive.html</w:t>
        </w:r>
      </w:hyperlink>
      <w:r w:rsidR="00432BF1" w:rsidRPr="00EE5AE9">
        <w:rPr>
          <w:sz w:val="16"/>
          <w:szCs w:val="16"/>
        </w:rPr>
        <w:t xml:space="preserve"> </w:t>
      </w:r>
    </w:p>
    <w:p w:rsidR="00432BF1" w:rsidRDefault="00D2305D" w:rsidP="00382EEA">
      <w:pPr>
        <w:pStyle w:val="referenceitem"/>
        <w:spacing w:before="120"/>
        <w:ind w:left="288" w:hanging="288"/>
      </w:pPr>
      <w:r>
        <w:t xml:space="preserve">  3.</w:t>
      </w:r>
      <w:r>
        <w:tab/>
      </w:r>
      <w:proofErr w:type="spellStart"/>
      <w:r w:rsidR="00432BF1">
        <w:t>Randell</w:t>
      </w:r>
      <w:proofErr w:type="spellEnd"/>
      <w:r w:rsidR="00432BF1">
        <w:t xml:space="preserve">, B., “Reminiscences of Project Y and the ACS Project”, </w:t>
      </w:r>
      <w:r w:rsidR="00432BF1">
        <w:rPr>
          <w:i/>
        </w:rPr>
        <w:t>Technical Report Series CS-TR-891</w:t>
      </w:r>
      <w:r w:rsidR="00432BF1">
        <w:t xml:space="preserve">, School of Computing </w:t>
      </w:r>
      <w:proofErr w:type="spellStart"/>
      <w:r w:rsidR="00432BF1">
        <w:t>Science,University</w:t>
      </w:r>
      <w:proofErr w:type="spellEnd"/>
      <w:r w:rsidR="00432BF1">
        <w:t xml:space="preserve"> of Newcastle upon Tyne, February 2005.</w:t>
      </w:r>
    </w:p>
    <w:p w:rsidR="00432BF1" w:rsidRPr="00EE5AE9" w:rsidRDefault="006B5AB9" w:rsidP="001535D4">
      <w:pPr>
        <w:pStyle w:val="referenceitem"/>
        <w:ind w:left="284" w:firstLine="0"/>
        <w:rPr>
          <w:sz w:val="16"/>
          <w:szCs w:val="16"/>
        </w:rPr>
      </w:pPr>
      <w:hyperlink r:id="rId15" w:history="1">
        <w:r w:rsidR="00432BF1" w:rsidRPr="00EE5AE9">
          <w:rPr>
            <w:rStyle w:val="Hyperlink"/>
            <w:sz w:val="16"/>
            <w:szCs w:val="16"/>
          </w:rPr>
          <w:t>http://www.cs.ncl.ac.uk/publications/trs/papers/891.pdf</w:t>
        </w:r>
      </w:hyperlink>
    </w:p>
    <w:p w:rsidR="00DC21AE" w:rsidRDefault="0025727D" w:rsidP="00382EEA">
      <w:pPr>
        <w:pStyle w:val="referenceitem"/>
        <w:spacing w:before="120"/>
        <w:ind w:left="288" w:hanging="288"/>
      </w:pPr>
      <w:r>
        <w:t xml:space="preserve">  4.</w:t>
      </w:r>
      <w:r>
        <w:tab/>
      </w:r>
      <w:proofErr w:type="spellStart"/>
      <w:r w:rsidR="00432BF1">
        <w:t>Smotherman</w:t>
      </w:r>
      <w:proofErr w:type="spellEnd"/>
      <w:r w:rsidR="00432BF1">
        <w:t xml:space="preserve">, M., and Spicer, D., “Historical Reflections: IBM’s Single-Processor Supercomputer Efforts – Insights on the pioneering IBM Stretch and ACS projects”, </w:t>
      </w:r>
      <w:r w:rsidR="00432BF1">
        <w:rPr>
          <w:i/>
          <w:iCs/>
        </w:rPr>
        <w:t>Communications of the ACM</w:t>
      </w:r>
      <w:r w:rsidR="00432BF1">
        <w:t>, Vol. 53, No. 12, Dec. 2010, pp.28-30.</w:t>
      </w:r>
    </w:p>
    <w:p w:rsidR="009314D8" w:rsidRPr="00EE5AE9" w:rsidRDefault="00D8039A" w:rsidP="00D8039A">
      <w:pPr>
        <w:pStyle w:val="referenceitem"/>
        <w:ind w:left="288" w:hanging="14"/>
        <w:rPr>
          <w:sz w:val="16"/>
          <w:szCs w:val="16"/>
        </w:rPr>
      </w:pPr>
      <w:hyperlink r:id="rId16" w:history="1">
        <w:r w:rsidRPr="00EE5AE9">
          <w:rPr>
            <w:rStyle w:val="Hyperlink"/>
            <w:sz w:val="16"/>
            <w:szCs w:val="16"/>
          </w:rPr>
          <w:t>http://dl.acm.org/citation.cfm?id=1859216</w:t>
        </w:r>
      </w:hyperlink>
      <w:r w:rsidRPr="00EE5AE9">
        <w:rPr>
          <w:sz w:val="16"/>
          <w:szCs w:val="16"/>
        </w:rPr>
        <w:t xml:space="preserve"> </w:t>
      </w:r>
    </w:p>
    <w:p w:rsidR="00432BF1" w:rsidRPr="00C156D6" w:rsidRDefault="0025727D" w:rsidP="00382EEA">
      <w:pPr>
        <w:pStyle w:val="referenceitem"/>
        <w:spacing w:before="120"/>
        <w:ind w:left="288" w:hanging="288"/>
      </w:pPr>
      <w:r>
        <w:t xml:space="preserve">  5.</w:t>
      </w:r>
      <w:r>
        <w:tab/>
      </w:r>
      <w:r w:rsidR="00432BF1" w:rsidRPr="00C156D6">
        <w:t>Evans</w:t>
      </w:r>
      <w:r w:rsidR="00432BF1">
        <w:t xml:space="preserve">, </w:t>
      </w:r>
      <w:r w:rsidR="00432BF1" w:rsidRPr="00C156D6">
        <w:t xml:space="preserve">B. O., “The Ill Fated ACS Project”: pages 27-28 in Evans’ memoir </w:t>
      </w:r>
      <w:r w:rsidR="00432BF1" w:rsidRPr="00C156D6">
        <w:rPr>
          <w:i/>
          <w:iCs/>
        </w:rPr>
        <w:t>The Genesis of the Mainframe</w:t>
      </w:r>
      <w:r w:rsidR="00432BF1" w:rsidRPr="00C156D6">
        <w:t xml:space="preserve">, Wilhelm G. </w:t>
      </w:r>
      <w:proofErr w:type="spellStart"/>
      <w:r w:rsidR="00432BF1" w:rsidRPr="00C156D6">
        <w:t>Spruth</w:t>
      </w:r>
      <w:proofErr w:type="spellEnd"/>
      <w:r w:rsidR="00432BF1" w:rsidRPr="00C156D6">
        <w:t>, ed., University of Leipzig, Department of computer science, June 2010.</w:t>
      </w:r>
    </w:p>
    <w:p w:rsidR="00DC21AE" w:rsidRPr="00EE5AE9" w:rsidRDefault="006B5AB9" w:rsidP="0025727D">
      <w:pPr>
        <w:pStyle w:val="referenceitem"/>
        <w:ind w:left="284" w:firstLine="0"/>
        <w:rPr>
          <w:sz w:val="16"/>
          <w:szCs w:val="16"/>
        </w:rPr>
      </w:pPr>
      <w:hyperlink r:id="rId17" w:history="1">
        <w:r w:rsidR="00432BF1" w:rsidRPr="00EE5AE9">
          <w:rPr>
            <w:rStyle w:val="Hyperlink"/>
            <w:sz w:val="16"/>
            <w:szCs w:val="16"/>
          </w:rPr>
          <w:t>http://www.informatik.uni-leipzig.de/cs/Literature/History/boevans.pdf</w:t>
        </w:r>
      </w:hyperlink>
    </w:p>
    <w:p w:rsidR="00DC21AE" w:rsidRDefault="00450115" w:rsidP="00382EEA">
      <w:pPr>
        <w:pStyle w:val="referenceitem"/>
        <w:spacing w:before="120"/>
        <w:ind w:left="288" w:hanging="288"/>
      </w:pPr>
      <w:r>
        <w:t xml:space="preserve">  6.</w:t>
      </w:r>
      <w:r>
        <w:tab/>
      </w:r>
      <w:r w:rsidR="00432BF1" w:rsidRPr="002924DC">
        <w:t>Johnson,</w:t>
      </w:r>
      <w:r w:rsidR="00432BF1">
        <w:t xml:space="preserve"> M.,</w:t>
      </w:r>
      <w:r w:rsidR="00432BF1" w:rsidRPr="002924DC">
        <w:t xml:space="preserve"> </w:t>
      </w:r>
      <w:r w:rsidR="00432BF1" w:rsidRPr="002924DC">
        <w:rPr>
          <w:i/>
        </w:rPr>
        <w:t>Superscalar Microprocessor Design</w:t>
      </w:r>
      <w:r w:rsidR="00432BF1" w:rsidRPr="002924DC">
        <w:t>, Prentice-Hall, 1990.</w:t>
      </w:r>
    </w:p>
    <w:p w:rsidR="00DC21AE" w:rsidRDefault="00EE5AE9" w:rsidP="00382EEA">
      <w:pPr>
        <w:pStyle w:val="referenceitem"/>
        <w:spacing w:before="120"/>
        <w:ind w:left="288" w:hanging="288"/>
      </w:pPr>
      <w:r>
        <w:t xml:space="preserve">  7.</w:t>
      </w:r>
      <w:r w:rsidR="009C0884">
        <w:t xml:space="preserve"> </w:t>
      </w:r>
      <w:r w:rsidR="00432BF1">
        <w:t>Henness</w:t>
      </w:r>
      <w:r w:rsidR="00432BF1" w:rsidRPr="00FA13E3">
        <w:t>y</w:t>
      </w:r>
      <w:r w:rsidR="00432BF1">
        <w:t>, J. L.,</w:t>
      </w:r>
      <w:r w:rsidR="00432BF1" w:rsidRPr="00FA13E3">
        <w:t xml:space="preserve"> and Patterson</w:t>
      </w:r>
      <w:r w:rsidR="00432BF1">
        <w:t xml:space="preserve">, </w:t>
      </w:r>
      <w:r w:rsidR="00432BF1" w:rsidRPr="00FA13E3">
        <w:t xml:space="preserve">D. A., </w:t>
      </w:r>
      <w:r w:rsidR="00432BF1" w:rsidRPr="00FA13E3">
        <w:rPr>
          <w:i/>
        </w:rPr>
        <w:t>Computer Architecture: A Quantitative Approach</w:t>
      </w:r>
      <w:r w:rsidR="00432BF1" w:rsidRPr="00FA13E3">
        <w:t xml:space="preserve">, </w:t>
      </w:r>
      <w:r w:rsidR="00432BF1" w:rsidRPr="00FA13E3">
        <w:rPr>
          <w:i/>
        </w:rPr>
        <w:t>2</w:t>
      </w:r>
      <w:r w:rsidR="00432BF1" w:rsidRPr="00FA13E3">
        <w:rPr>
          <w:i/>
          <w:vertAlign w:val="superscript"/>
        </w:rPr>
        <w:t>nd</w:t>
      </w:r>
      <w:r w:rsidR="00432BF1" w:rsidRPr="00FA13E3">
        <w:rPr>
          <w:i/>
        </w:rPr>
        <w:t xml:space="preserve"> Ed.</w:t>
      </w:r>
      <w:r w:rsidR="00432BF1" w:rsidRPr="00FA13E3">
        <w:t>, Morgan-Kaufman, 1996</w:t>
      </w:r>
      <w:r w:rsidR="00432BF1">
        <w:t xml:space="preserve">, Figure 4.60: Recent high-performance processors and their </w:t>
      </w:r>
      <w:r w:rsidR="00432BF1" w:rsidRPr="00D8039A">
        <w:rPr>
          <w:sz w:val="16"/>
          <w:szCs w:val="16"/>
        </w:rPr>
        <w:t>characteristics,</w:t>
      </w:r>
      <w:r w:rsidR="00432BF1">
        <w:t xml:space="preserve"> p.359. </w:t>
      </w:r>
    </w:p>
    <w:p w:rsidR="00915509" w:rsidRPr="00692F8A" w:rsidRDefault="00450115" w:rsidP="00382EEA">
      <w:pPr>
        <w:pStyle w:val="referenceitem"/>
        <w:spacing w:before="120"/>
        <w:ind w:left="288" w:hanging="288"/>
      </w:pPr>
      <w:r>
        <w:t xml:space="preserve">  </w:t>
      </w:r>
      <w:r w:rsidR="00432BF1">
        <w:t>8</w:t>
      </w:r>
      <w:r>
        <w:t xml:space="preserve">. </w:t>
      </w:r>
      <w:r w:rsidR="00915509" w:rsidRPr="00692F8A">
        <w:t xml:space="preserve">Wilkes, </w:t>
      </w:r>
      <w:proofErr w:type="spellStart"/>
      <w:r w:rsidR="003F7A1B">
        <w:t>M.V.,</w:t>
      </w:r>
      <w:r w:rsidR="00915509" w:rsidRPr="00692F8A">
        <w:t>"An</w:t>
      </w:r>
      <w:proofErr w:type="spellEnd"/>
      <w:r w:rsidR="00915509" w:rsidRPr="00692F8A">
        <w:t xml:space="preserve"> Experiment with a self-compiling compiler for a simple list-processing language", Tech. Memorandum No.63/1, University Mathematical Laboratory, Cambridge University, Feb. 1963.</w:t>
      </w:r>
    </w:p>
    <w:p w:rsidR="00DC21AE" w:rsidRPr="00EE5AE9" w:rsidRDefault="006B5AB9" w:rsidP="00450115">
      <w:pPr>
        <w:pStyle w:val="referenceitem"/>
        <w:ind w:left="284" w:firstLine="0"/>
        <w:rPr>
          <w:sz w:val="16"/>
          <w:szCs w:val="16"/>
        </w:rPr>
      </w:pPr>
      <w:hyperlink r:id="rId18" w:history="1">
        <w:r w:rsidR="00915509" w:rsidRPr="00EE5AE9">
          <w:rPr>
            <w:rStyle w:val="Hyperlink"/>
            <w:sz w:val="16"/>
            <w:szCs w:val="16"/>
          </w:rPr>
          <w:t>http://ai.eecs.umich.edu/people/conway/CSE/M.V.Wilkes/M.V.Wilkes-Tech.Memo.63.1.pdf</w:t>
        </w:r>
      </w:hyperlink>
      <w:r w:rsidR="00915509" w:rsidRPr="00EE5AE9">
        <w:rPr>
          <w:sz w:val="16"/>
          <w:szCs w:val="16"/>
        </w:rPr>
        <w:t xml:space="preserve"> </w:t>
      </w:r>
    </w:p>
    <w:p w:rsidR="00DC21AE" w:rsidRDefault="00450115" w:rsidP="00382EEA">
      <w:pPr>
        <w:pStyle w:val="referenceitem"/>
        <w:spacing w:before="120"/>
        <w:ind w:left="288" w:hanging="288"/>
      </w:pPr>
      <w:r>
        <w:t xml:space="preserve">  9.</w:t>
      </w:r>
      <w:r>
        <w:tab/>
      </w:r>
      <w:proofErr w:type="spellStart"/>
      <w:r w:rsidR="00432BF1" w:rsidRPr="006C6CB9">
        <w:t>Leeson</w:t>
      </w:r>
      <w:proofErr w:type="spellEnd"/>
      <w:r w:rsidR="00432BF1">
        <w:t>,</w:t>
      </w:r>
      <w:r w:rsidR="00432BF1" w:rsidRPr="003F7A1B">
        <w:t xml:space="preserve"> </w:t>
      </w:r>
      <w:r w:rsidR="00432BF1">
        <w:t>D. N.,</w:t>
      </w:r>
      <w:r w:rsidR="00432BF1" w:rsidRPr="006C6CB9">
        <w:t xml:space="preserve"> and </w:t>
      </w:r>
      <w:proofErr w:type="spellStart"/>
      <w:r w:rsidR="00432BF1" w:rsidRPr="006C6CB9">
        <w:t>Dimitry</w:t>
      </w:r>
      <w:proofErr w:type="spellEnd"/>
      <w:r w:rsidR="00432BF1" w:rsidRPr="006C6CB9">
        <w:t>,</w:t>
      </w:r>
      <w:r w:rsidR="00432BF1" w:rsidRPr="003F7A1B">
        <w:t xml:space="preserve"> </w:t>
      </w:r>
      <w:r w:rsidR="00432BF1">
        <w:t xml:space="preserve">D.L., </w:t>
      </w:r>
      <w:r w:rsidR="00432BF1" w:rsidRPr="006C6CB9">
        <w:rPr>
          <w:i/>
          <w:iCs/>
        </w:rPr>
        <w:t>Basic Programming Concepts and the IBM 1620 Computer</w:t>
      </w:r>
      <w:r w:rsidR="00432BF1" w:rsidRPr="006C6CB9">
        <w:t>, Holt, Rinehart and Winston, 1962.</w:t>
      </w:r>
    </w:p>
    <w:p w:rsidR="00560169" w:rsidRDefault="00450115" w:rsidP="00382EEA">
      <w:pPr>
        <w:pStyle w:val="referenceitem"/>
        <w:spacing w:before="120"/>
        <w:ind w:left="288" w:hanging="288"/>
      </w:pPr>
      <w:r>
        <w:t>10.</w:t>
      </w:r>
      <w:r>
        <w:tab/>
      </w:r>
      <w:proofErr w:type="spellStart"/>
      <w:r w:rsidR="00560169">
        <w:t>Smotherman</w:t>
      </w:r>
      <w:proofErr w:type="spellEnd"/>
      <w:r w:rsidR="00560169">
        <w:t>, M., “</w:t>
      </w:r>
      <w:r w:rsidR="00560169" w:rsidRPr="00187847">
        <w:t>IBM Stretch (7030) -- Aggressive Uniprocessor Parallelism</w:t>
      </w:r>
      <w:r w:rsidR="00560169">
        <w:t>”, historical reconstruction website, Clemson University.</w:t>
      </w:r>
    </w:p>
    <w:p w:rsidR="00DC21AE" w:rsidRPr="00606952" w:rsidRDefault="006B5AB9" w:rsidP="00450115">
      <w:pPr>
        <w:pStyle w:val="referenceitem"/>
        <w:ind w:left="284" w:firstLine="0"/>
        <w:rPr>
          <w:sz w:val="16"/>
          <w:szCs w:val="16"/>
        </w:rPr>
      </w:pPr>
      <w:hyperlink r:id="rId19" w:history="1">
        <w:r w:rsidR="00560169" w:rsidRPr="00606952">
          <w:rPr>
            <w:rStyle w:val="Hyperlink"/>
            <w:sz w:val="16"/>
            <w:szCs w:val="16"/>
          </w:rPr>
          <w:t>http://www.cs.clemson.edu/~mark/stretch.html</w:t>
        </w:r>
      </w:hyperlink>
    </w:p>
    <w:p w:rsidR="00DC21AE" w:rsidRDefault="0020659C" w:rsidP="00382EEA">
      <w:pPr>
        <w:pStyle w:val="referenceitem"/>
        <w:spacing w:before="120"/>
        <w:ind w:left="288" w:hanging="288"/>
      </w:pPr>
      <w:r>
        <w:t>11.</w:t>
      </w:r>
      <w:r>
        <w:tab/>
      </w:r>
      <w:r w:rsidR="00560169" w:rsidRPr="00C156D6">
        <w:t>Watson, T. J.</w:t>
      </w:r>
      <w:r w:rsidR="00560169">
        <w:t xml:space="preserve">, </w:t>
      </w:r>
      <w:r w:rsidR="00560169" w:rsidRPr="00C156D6">
        <w:t xml:space="preserve">Jr., </w:t>
      </w:r>
      <w:r w:rsidR="00560169" w:rsidRPr="00C156D6">
        <w:rPr>
          <w:i/>
          <w:iCs/>
        </w:rPr>
        <w:t>Father, Son &amp; Co.: My Life at IBM and Beyond</w:t>
      </w:r>
      <w:r w:rsidR="00560169">
        <w:t xml:space="preserve">, Bantam [paperback], 1990, </w:t>
      </w:r>
      <w:r w:rsidR="00560169" w:rsidRPr="00D735F7">
        <w:t>pp.</w:t>
      </w:r>
      <w:r w:rsidR="00560169">
        <w:t xml:space="preserve"> </w:t>
      </w:r>
      <w:r w:rsidR="00560169" w:rsidRPr="00D735F7">
        <w:t>282-283</w:t>
      </w:r>
      <w:r w:rsidR="00560169">
        <w:t xml:space="preserve">; </w:t>
      </w:r>
      <w:r w:rsidR="00560169" w:rsidRPr="00D735F7">
        <w:t>315-316</w:t>
      </w:r>
      <w:r w:rsidR="00560169">
        <w:t xml:space="preserve">. </w:t>
      </w:r>
    </w:p>
    <w:p w:rsidR="00560169" w:rsidRDefault="0020659C" w:rsidP="00382EEA">
      <w:pPr>
        <w:pStyle w:val="referenceitem"/>
        <w:spacing w:before="120"/>
        <w:ind w:left="288" w:hanging="288"/>
      </w:pPr>
      <w:r>
        <w:t>12.</w:t>
      </w:r>
      <w:r>
        <w:tab/>
      </w:r>
      <w:proofErr w:type="spellStart"/>
      <w:r w:rsidR="00560169">
        <w:t>Rozenberg</w:t>
      </w:r>
      <w:proofErr w:type="spellEnd"/>
      <w:r w:rsidR="00560169">
        <w:t xml:space="preserve">, D., Conway, L., </w:t>
      </w:r>
      <w:proofErr w:type="spellStart"/>
      <w:r w:rsidR="00560169">
        <w:t>Riekert</w:t>
      </w:r>
      <w:proofErr w:type="spellEnd"/>
      <w:r w:rsidR="00560169">
        <w:t>, R., "ACS Simulation Technique", IBM-ACS, Mar. 15, 1966.</w:t>
      </w:r>
    </w:p>
    <w:p w:rsidR="00DC21AE" w:rsidRPr="00606952" w:rsidRDefault="006B5AB9" w:rsidP="0020659C">
      <w:pPr>
        <w:pStyle w:val="referenceitem"/>
        <w:ind w:left="284" w:firstLine="0"/>
        <w:rPr>
          <w:sz w:val="16"/>
          <w:szCs w:val="16"/>
        </w:rPr>
      </w:pPr>
      <w:hyperlink r:id="rId20" w:history="1">
        <w:r w:rsidR="00560169" w:rsidRPr="00606952">
          <w:rPr>
            <w:rStyle w:val="Hyperlink"/>
            <w:sz w:val="16"/>
            <w:szCs w:val="16"/>
          </w:rPr>
          <w:t>http://ai.eecs.umich.edu/people/conway/ACS/SimTech/SimTech.pdf</w:t>
        </w:r>
      </w:hyperlink>
    </w:p>
    <w:p w:rsidR="0020723F" w:rsidRDefault="00506024" w:rsidP="00382EEA">
      <w:pPr>
        <w:pStyle w:val="referenceitem"/>
        <w:spacing w:before="120"/>
        <w:ind w:left="288" w:hanging="288"/>
      </w:pPr>
      <w:r>
        <w:t>13.</w:t>
      </w:r>
      <w:r>
        <w:tab/>
      </w:r>
      <w:r w:rsidR="0020723F">
        <w:t xml:space="preserve">Conway, L., “MPM Timing Simulation”, IBM-ACS AP #67-115, August 25, 1967. </w:t>
      </w:r>
    </w:p>
    <w:p w:rsidR="00DC21AE" w:rsidRPr="00606952" w:rsidRDefault="006B5AB9" w:rsidP="00506024">
      <w:pPr>
        <w:pStyle w:val="referenceitem"/>
        <w:ind w:left="284" w:firstLine="0"/>
        <w:rPr>
          <w:sz w:val="16"/>
          <w:szCs w:val="16"/>
        </w:rPr>
      </w:pPr>
      <w:hyperlink r:id="rId21" w:history="1">
        <w:r w:rsidR="0020723F" w:rsidRPr="00606952">
          <w:rPr>
            <w:rStyle w:val="Hyperlink"/>
            <w:sz w:val="16"/>
            <w:szCs w:val="16"/>
          </w:rPr>
          <w:t>http://ai.eecs.umich.edu/people/conway/ACS/MPMSim/MPMSim.pdf</w:t>
        </w:r>
      </w:hyperlink>
      <w:r w:rsidR="0020723F" w:rsidRPr="00606952">
        <w:rPr>
          <w:sz w:val="16"/>
          <w:szCs w:val="16"/>
        </w:rPr>
        <w:t xml:space="preserve"> </w:t>
      </w:r>
    </w:p>
    <w:p w:rsidR="00DC21AE" w:rsidRDefault="0020723F" w:rsidP="00382EEA">
      <w:pPr>
        <w:pStyle w:val="referenceitem"/>
        <w:spacing w:before="120"/>
        <w:ind w:left="288" w:hanging="288"/>
      </w:pPr>
      <w:r>
        <w:t>14</w:t>
      </w:r>
      <w:r w:rsidR="00506024">
        <w:t>.</w:t>
      </w:r>
      <w:r w:rsidR="00506024">
        <w:tab/>
      </w:r>
      <w:r w:rsidRPr="002924DC">
        <w:t>Shriver</w:t>
      </w:r>
      <w:r>
        <w:t>, B.,</w:t>
      </w:r>
      <w:r w:rsidRPr="002924DC">
        <w:t xml:space="preserve"> and Capek</w:t>
      </w:r>
      <w:r>
        <w:t>, P.</w:t>
      </w:r>
      <w:r w:rsidRPr="002924DC">
        <w:t xml:space="preserve">, “Just Curious: An Interview with John </w:t>
      </w:r>
      <w:proofErr w:type="spellStart"/>
      <w:r w:rsidRPr="002924DC">
        <w:t>Cocke</w:t>
      </w:r>
      <w:proofErr w:type="spellEnd"/>
      <w:r w:rsidRPr="002924DC">
        <w:t>,” Computer Magazine, Vol. 32, No.11, November 1999, pp. 34-41.</w:t>
      </w:r>
    </w:p>
    <w:p w:rsidR="00D8039A" w:rsidRPr="00606952" w:rsidRDefault="00D8039A" w:rsidP="00D8039A">
      <w:pPr>
        <w:pStyle w:val="referenceitem"/>
        <w:ind w:left="288" w:hanging="14"/>
        <w:rPr>
          <w:sz w:val="16"/>
          <w:szCs w:val="16"/>
        </w:rPr>
      </w:pPr>
      <w:hyperlink r:id="rId22" w:history="1">
        <w:r w:rsidRPr="00606952">
          <w:rPr>
            <w:rStyle w:val="Hyperlink"/>
            <w:sz w:val="16"/>
            <w:szCs w:val="16"/>
          </w:rPr>
          <w:t>http://ieeexplore.ieee.org/stamp/stamp.jsp?arnumber=00803638</w:t>
        </w:r>
      </w:hyperlink>
      <w:r w:rsidRPr="00606952">
        <w:rPr>
          <w:sz w:val="16"/>
          <w:szCs w:val="16"/>
        </w:rPr>
        <w:t xml:space="preserve"> </w:t>
      </w:r>
    </w:p>
    <w:p w:rsidR="00DC21AE" w:rsidRDefault="00506024" w:rsidP="00382EEA">
      <w:pPr>
        <w:pStyle w:val="referenceitem"/>
        <w:spacing w:before="120"/>
        <w:ind w:left="288" w:hanging="288"/>
      </w:pPr>
      <w:r>
        <w:t>15.</w:t>
      </w:r>
      <w:r>
        <w:tab/>
      </w:r>
      <w:r w:rsidR="0020723F" w:rsidRPr="006C6CB9">
        <w:t>Caldwell</w:t>
      </w:r>
      <w:r w:rsidR="0020723F">
        <w:t xml:space="preserve">, </w:t>
      </w:r>
      <w:r w:rsidR="0020723F" w:rsidRPr="006C6CB9">
        <w:t>S. H.</w:t>
      </w:r>
      <w:r w:rsidR="0020723F" w:rsidRPr="006C6CB9">
        <w:rPr>
          <w:i/>
          <w:iCs/>
        </w:rPr>
        <w:t>, Switching Circuits and Logical Design</w:t>
      </w:r>
      <w:r w:rsidR="0020723F" w:rsidRPr="006C6CB9">
        <w:t>, John Wiley &amp; Sons, 1958; See especially: Chapter 7: Symmetric Functions, p. 236-274; Chapter 8: Synthesis of non-series-parallel contact networks, p</w:t>
      </w:r>
      <w:r w:rsidR="0020723F">
        <w:t>p.</w:t>
      </w:r>
      <w:r w:rsidR="0020723F" w:rsidRPr="006C6CB9">
        <w:t xml:space="preserve"> 274-318.</w:t>
      </w:r>
    </w:p>
    <w:p w:rsidR="00A608F5" w:rsidRDefault="0051799C" w:rsidP="00382EEA">
      <w:pPr>
        <w:pStyle w:val="referenceitem"/>
        <w:spacing w:before="120"/>
        <w:ind w:left="288" w:hanging="288"/>
      </w:pPr>
      <w:r>
        <w:t>16</w:t>
      </w:r>
      <w:r w:rsidR="00506024">
        <w:t>.</w:t>
      </w:r>
      <w:r w:rsidR="00506024">
        <w:tab/>
      </w:r>
      <w:r w:rsidR="00A608F5">
        <w:t>Conway,</w:t>
      </w:r>
      <w:r w:rsidR="003F7A1B">
        <w:t xml:space="preserve"> L.,</w:t>
      </w:r>
      <w:r w:rsidR="00A608F5">
        <w:t xml:space="preserve"> </w:t>
      </w:r>
      <w:proofErr w:type="spellStart"/>
      <w:r w:rsidR="00A608F5">
        <w:t>Randell</w:t>
      </w:r>
      <w:proofErr w:type="spellEnd"/>
      <w:r w:rsidR="00A608F5">
        <w:t xml:space="preserve">, </w:t>
      </w:r>
      <w:r w:rsidR="003F7A1B">
        <w:t xml:space="preserve">B., </w:t>
      </w:r>
      <w:proofErr w:type="spellStart"/>
      <w:r w:rsidR="00A608F5">
        <w:t>Rozenberg</w:t>
      </w:r>
      <w:proofErr w:type="spellEnd"/>
      <w:r w:rsidR="00A608F5">
        <w:t>, D.</w:t>
      </w:r>
      <w:r w:rsidR="003F7A1B">
        <w:t xml:space="preserve">, </w:t>
      </w:r>
      <w:proofErr w:type="spellStart"/>
      <w:r w:rsidR="00A608F5">
        <w:t>Senzig</w:t>
      </w:r>
      <w:proofErr w:type="spellEnd"/>
      <w:r w:rsidR="00A608F5">
        <w:t>,</w:t>
      </w:r>
      <w:r w:rsidR="003F7A1B">
        <w:t xml:space="preserve"> D.,</w:t>
      </w:r>
      <w:r w:rsidR="00A608F5">
        <w:t xml:space="preserve"> "Dynamic Instruction Scheduling", IBM-ACS, February 23, 1966.</w:t>
      </w:r>
    </w:p>
    <w:p w:rsidR="00DC21AE" w:rsidRPr="00606952" w:rsidRDefault="006B5AB9" w:rsidP="00506024">
      <w:pPr>
        <w:pStyle w:val="referenceitem"/>
        <w:ind w:left="284" w:firstLine="0"/>
        <w:rPr>
          <w:sz w:val="16"/>
          <w:szCs w:val="16"/>
        </w:rPr>
      </w:pPr>
      <w:hyperlink r:id="rId23" w:history="1">
        <w:r w:rsidR="00A608F5" w:rsidRPr="00606952">
          <w:rPr>
            <w:rStyle w:val="Hyperlink"/>
            <w:sz w:val="16"/>
            <w:szCs w:val="16"/>
          </w:rPr>
          <w:t>http://ai.eecs.umich.edu/people/conway/ACS/DIS/DIS.pdf</w:t>
        </w:r>
      </w:hyperlink>
      <w:r w:rsidR="00A608F5" w:rsidRPr="00606952">
        <w:rPr>
          <w:sz w:val="16"/>
          <w:szCs w:val="16"/>
        </w:rPr>
        <w:t xml:space="preserve">  </w:t>
      </w:r>
    </w:p>
    <w:p w:rsidR="0051799C" w:rsidRDefault="00506024" w:rsidP="00382EEA">
      <w:pPr>
        <w:pStyle w:val="referenceitem"/>
        <w:spacing w:before="120"/>
        <w:ind w:left="288" w:hanging="288"/>
      </w:pPr>
      <w:r>
        <w:t>17.</w:t>
      </w:r>
      <w:r>
        <w:tab/>
      </w:r>
      <w:r w:rsidR="0051799C">
        <w:t>ACS-1 MPM Instruction Manual, IBM-ACS, January 8, 1968.</w:t>
      </w:r>
    </w:p>
    <w:p w:rsidR="0051799C" w:rsidRPr="00D8039A" w:rsidRDefault="006B5AB9" w:rsidP="00506024">
      <w:pPr>
        <w:pStyle w:val="referenceitem"/>
        <w:ind w:left="284" w:firstLine="0"/>
        <w:rPr>
          <w:sz w:val="16"/>
          <w:szCs w:val="16"/>
        </w:rPr>
      </w:pPr>
      <w:hyperlink r:id="rId24" w:history="1">
        <w:r w:rsidR="0051799C" w:rsidRPr="00D8039A">
          <w:rPr>
            <w:rStyle w:val="Hyperlink"/>
            <w:sz w:val="16"/>
            <w:szCs w:val="16"/>
          </w:rPr>
          <w:t>http://ai.eecs.umich.edu/people/conway/ACS/Archive/Instructions/ACS-1%20Instruction%20Manual.pdf</w:t>
        </w:r>
      </w:hyperlink>
    </w:p>
    <w:p w:rsidR="00DC21AE" w:rsidRDefault="006B5AB9" w:rsidP="00FF0E1E">
      <w:pPr>
        <w:pStyle w:val="referenceitem"/>
        <w:ind w:left="284" w:firstLine="0"/>
      </w:pPr>
      <w:hyperlink r:id="rId25" w:history="1">
        <w:r w:rsidR="0051799C" w:rsidRPr="00D8039A">
          <w:rPr>
            <w:rStyle w:val="Hyperlink"/>
            <w:sz w:val="16"/>
            <w:szCs w:val="16"/>
          </w:rPr>
          <w:t>http://www.cs.clemson.edu/~mark/acs_inst_set.html</w:t>
        </w:r>
      </w:hyperlink>
      <w:r w:rsidR="0051799C">
        <w:t xml:space="preserve"> </w:t>
      </w:r>
    </w:p>
    <w:p w:rsidR="00DC21AE" w:rsidRDefault="0051799C" w:rsidP="00382EEA">
      <w:pPr>
        <w:pStyle w:val="referenceitem"/>
        <w:spacing w:before="120"/>
        <w:ind w:left="288" w:hanging="288"/>
      </w:pPr>
      <w:r>
        <w:lastRenderedPageBreak/>
        <w:t>18</w:t>
      </w:r>
      <w:r w:rsidR="00FF0E1E">
        <w:t>.</w:t>
      </w:r>
      <w:r w:rsidR="00FF0E1E">
        <w:tab/>
      </w:r>
      <w:proofErr w:type="spellStart"/>
      <w:r>
        <w:t>Smotherman</w:t>
      </w:r>
      <w:proofErr w:type="spellEnd"/>
      <w:r>
        <w:t>, M.</w:t>
      </w:r>
      <w:r w:rsidRPr="002924DC">
        <w:t xml:space="preserve">: </w:t>
      </w:r>
      <w:r w:rsidRPr="002924DC">
        <w:rPr>
          <w:i/>
        </w:rPr>
        <w:t>File of DIS patent disclosures and correspondence</w:t>
      </w:r>
      <w:r w:rsidRPr="002924DC">
        <w:t>, personal electronic communications, April-May, 2011.</w:t>
      </w:r>
    </w:p>
    <w:p w:rsidR="005E7162" w:rsidRDefault="005E7162" w:rsidP="00382EEA">
      <w:pPr>
        <w:pStyle w:val="referenceitem"/>
        <w:spacing w:before="120"/>
        <w:ind w:left="288" w:hanging="288"/>
      </w:pPr>
      <w:r>
        <w:t>19</w:t>
      </w:r>
      <w:r w:rsidR="00FF0E1E">
        <w:t>.</w:t>
      </w:r>
      <w:r w:rsidR="00FF0E1E">
        <w:tab/>
      </w:r>
      <w:r w:rsidRPr="002924DC">
        <w:t>Thornton</w:t>
      </w:r>
      <w:r>
        <w:t>, J. E.,</w:t>
      </w:r>
      <w:r w:rsidRPr="002924DC">
        <w:t xml:space="preserve"> and Cray</w:t>
      </w:r>
      <w:r>
        <w:t xml:space="preserve">, </w:t>
      </w:r>
      <w:r w:rsidRPr="002924DC">
        <w:t>S. R., “Simultaneous Multiprocessing Computer System”, U. S. Patent 3,346,851, October 10, 1967.</w:t>
      </w:r>
    </w:p>
    <w:p w:rsidR="00B150B4" w:rsidRPr="00606952" w:rsidRDefault="00B150B4" w:rsidP="00B150B4">
      <w:pPr>
        <w:pStyle w:val="referenceitem"/>
        <w:ind w:left="288" w:hanging="14"/>
        <w:rPr>
          <w:sz w:val="16"/>
          <w:szCs w:val="16"/>
        </w:rPr>
      </w:pPr>
      <w:hyperlink r:id="rId26" w:history="1">
        <w:r w:rsidRPr="00606952">
          <w:rPr>
            <w:rStyle w:val="Hyperlink"/>
            <w:sz w:val="16"/>
            <w:szCs w:val="16"/>
          </w:rPr>
          <w:t>http://www.freepatentsonline.com/3346851.pdf</w:t>
        </w:r>
      </w:hyperlink>
      <w:r w:rsidRPr="00606952">
        <w:rPr>
          <w:sz w:val="16"/>
          <w:szCs w:val="16"/>
        </w:rPr>
        <w:t xml:space="preserve"> </w:t>
      </w:r>
    </w:p>
    <w:p w:rsidR="005E7162" w:rsidRPr="00D8039A" w:rsidRDefault="00FF0E1E" w:rsidP="00382EEA">
      <w:pPr>
        <w:pStyle w:val="referenceitem"/>
        <w:spacing w:before="120"/>
        <w:ind w:left="288" w:hanging="288"/>
        <w:rPr>
          <w:sz w:val="16"/>
          <w:szCs w:val="16"/>
        </w:rPr>
      </w:pPr>
      <w:r>
        <w:t>20.</w:t>
      </w:r>
      <w:r>
        <w:tab/>
      </w:r>
      <w:r w:rsidR="005E7162">
        <w:t xml:space="preserve">Conway, L., "ACS Logic Design Conventions: A Guide for the Novice", IBM-ACS, </w:t>
      </w:r>
      <w:r w:rsidR="005E7162" w:rsidRPr="00D8039A">
        <w:rPr>
          <w:sz w:val="16"/>
          <w:szCs w:val="16"/>
        </w:rPr>
        <w:t>November 29, 1967.</w:t>
      </w:r>
    </w:p>
    <w:p w:rsidR="00DC21AE" w:rsidRPr="00606952" w:rsidRDefault="006B5AB9" w:rsidP="00FF0E1E">
      <w:pPr>
        <w:pStyle w:val="referenceitem"/>
        <w:ind w:left="284" w:firstLine="0"/>
        <w:rPr>
          <w:sz w:val="16"/>
          <w:szCs w:val="16"/>
        </w:rPr>
      </w:pPr>
      <w:hyperlink r:id="rId27" w:history="1">
        <w:r w:rsidR="005E7162" w:rsidRPr="00606952">
          <w:rPr>
            <w:rStyle w:val="Hyperlink"/>
            <w:sz w:val="16"/>
            <w:szCs w:val="16"/>
          </w:rPr>
          <w:t>http://ai.eecs.umich.edu/people/conway/ACS/LogDes/LogDes.pdf</w:t>
        </w:r>
      </w:hyperlink>
    </w:p>
    <w:p w:rsidR="005E7162" w:rsidRDefault="005E7162" w:rsidP="00382EEA">
      <w:pPr>
        <w:pStyle w:val="referenceitem"/>
        <w:spacing w:before="120"/>
        <w:ind w:left="288" w:hanging="288"/>
      </w:pPr>
      <w:r>
        <w:t>21</w:t>
      </w:r>
      <w:r w:rsidR="00FF0E1E">
        <w:t>.</w:t>
      </w:r>
      <w:r w:rsidR="00FF0E1E">
        <w:tab/>
      </w:r>
      <w:proofErr w:type="spellStart"/>
      <w:r w:rsidR="00071CE6" w:rsidRPr="00071CE6">
        <w:t>Garfinkel</w:t>
      </w:r>
      <w:proofErr w:type="spellEnd"/>
      <w:r w:rsidR="003F7A1B">
        <w:t>, H.</w:t>
      </w:r>
      <w:r w:rsidR="00071CE6" w:rsidRPr="00071CE6">
        <w:t xml:space="preserve">, </w:t>
      </w:r>
      <w:r w:rsidR="00071CE6" w:rsidRPr="00071CE6">
        <w:rPr>
          <w:i/>
          <w:iCs/>
        </w:rPr>
        <w:t>Studies in Ethnomethodology</w:t>
      </w:r>
      <w:r w:rsidR="00071CE6" w:rsidRPr="00071CE6">
        <w:t xml:space="preserve">, Prentice Hall, Englewood Cliffs, N.J., </w:t>
      </w:r>
      <w:proofErr w:type="gramStart"/>
      <w:r w:rsidR="00071CE6">
        <w:t>June</w:t>
      </w:r>
      <w:proofErr w:type="gramEnd"/>
      <w:r w:rsidR="00071CE6">
        <w:t xml:space="preserve"> </w:t>
      </w:r>
      <w:r w:rsidR="00071CE6" w:rsidRPr="00071CE6">
        <w:t>1967.</w:t>
      </w:r>
    </w:p>
    <w:p w:rsidR="00EE5AE9" w:rsidRPr="00606952" w:rsidRDefault="00EE5AE9" w:rsidP="00EE5AE9">
      <w:pPr>
        <w:ind w:left="187" w:firstLine="43"/>
        <w:rPr>
          <w:sz w:val="16"/>
          <w:szCs w:val="16"/>
        </w:rPr>
      </w:pPr>
      <w:hyperlink r:id="rId28" w:history="1">
        <w:r w:rsidRPr="00606952">
          <w:rPr>
            <w:rStyle w:val="Hyperlink"/>
            <w:sz w:val="16"/>
            <w:szCs w:val="16"/>
          </w:rPr>
          <w:t>http://en.wikipedia.org/wiki/Ethnomethodology</w:t>
        </w:r>
      </w:hyperlink>
    </w:p>
    <w:p w:rsidR="00B150B4" w:rsidRPr="00606952" w:rsidRDefault="00EE5AE9" w:rsidP="00EE5AE9">
      <w:pPr>
        <w:pStyle w:val="referenceitem"/>
        <w:ind w:left="187" w:firstLine="43"/>
        <w:rPr>
          <w:sz w:val="16"/>
          <w:szCs w:val="16"/>
        </w:rPr>
      </w:pPr>
      <w:hyperlink r:id="rId29" w:history="1">
        <w:r w:rsidRPr="00606952">
          <w:rPr>
            <w:rStyle w:val="Hyperlink"/>
            <w:sz w:val="16"/>
            <w:szCs w:val="16"/>
          </w:rPr>
          <w:t>http://www.amazon.com/Studies-Ethnomethodology-Social-political-theory/dp/0745600050</w:t>
        </w:r>
      </w:hyperlink>
    </w:p>
    <w:p w:rsidR="005E7162" w:rsidRDefault="00FF0E1E" w:rsidP="00382EEA">
      <w:pPr>
        <w:pStyle w:val="referenceitem"/>
        <w:spacing w:before="120"/>
        <w:ind w:left="288" w:hanging="288"/>
      </w:pPr>
      <w:r>
        <w:t>22.</w:t>
      </w:r>
      <w:r>
        <w:tab/>
      </w:r>
      <w:r w:rsidR="005E7162">
        <w:t>Conway, L., "A Proposed ACS Logic Simulation System", IBM-ACS, October 31, 1967.</w:t>
      </w:r>
    </w:p>
    <w:p w:rsidR="00DC21AE" w:rsidRPr="00606952" w:rsidRDefault="006B5AB9" w:rsidP="00FF0E1E">
      <w:pPr>
        <w:pStyle w:val="referenceitem"/>
        <w:ind w:left="284" w:firstLine="0"/>
        <w:rPr>
          <w:sz w:val="16"/>
          <w:szCs w:val="16"/>
        </w:rPr>
      </w:pPr>
      <w:hyperlink r:id="rId30" w:history="1">
        <w:r w:rsidR="005E7162" w:rsidRPr="00606952">
          <w:rPr>
            <w:rStyle w:val="Hyperlink"/>
            <w:sz w:val="16"/>
            <w:szCs w:val="16"/>
          </w:rPr>
          <w:t>http://ai.eecs.umich.edu/people/conway/ACS/LSS/LSS.pdf</w:t>
        </w:r>
      </w:hyperlink>
      <w:r w:rsidR="005E7162" w:rsidRPr="00606952">
        <w:rPr>
          <w:sz w:val="16"/>
          <w:szCs w:val="16"/>
        </w:rPr>
        <w:t xml:space="preserve">  </w:t>
      </w:r>
    </w:p>
    <w:p w:rsidR="000334EB" w:rsidRDefault="005E7162" w:rsidP="00382EEA">
      <w:pPr>
        <w:pStyle w:val="referenceitem"/>
        <w:spacing w:before="120"/>
        <w:ind w:left="288" w:hanging="288"/>
        <w:rPr>
          <w:bCs/>
        </w:rPr>
      </w:pPr>
      <w:r>
        <w:rPr>
          <w:bCs/>
        </w:rPr>
        <w:t>23</w:t>
      </w:r>
      <w:r w:rsidR="00FF0E1E">
        <w:rPr>
          <w:bCs/>
        </w:rPr>
        <w:t>.</w:t>
      </w:r>
      <w:r w:rsidR="00FF0E1E">
        <w:rPr>
          <w:bCs/>
        </w:rPr>
        <w:tab/>
      </w:r>
      <w:r w:rsidR="003F7A1B">
        <w:t>Conway, L.</w:t>
      </w:r>
      <w:r w:rsidR="000334EB">
        <w:rPr>
          <w:bCs/>
        </w:rPr>
        <w:t>, “</w:t>
      </w:r>
      <w:r w:rsidR="000334EB" w:rsidRPr="000334EB">
        <w:rPr>
          <w:bCs/>
        </w:rPr>
        <w:t>Timing Simulator Source Code Listings</w:t>
      </w:r>
      <w:r w:rsidR="000334EB">
        <w:rPr>
          <w:bCs/>
        </w:rPr>
        <w:t>”</w:t>
      </w:r>
      <w:r w:rsidR="000334EB" w:rsidRPr="000334EB">
        <w:rPr>
          <w:bCs/>
        </w:rPr>
        <w:t xml:space="preserve">, </w:t>
      </w:r>
      <w:r w:rsidR="000540D9">
        <w:t xml:space="preserve">IBM-ACS, </w:t>
      </w:r>
      <w:r w:rsidR="000334EB" w:rsidRPr="000334EB">
        <w:rPr>
          <w:bCs/>
        </w:rPr>
        <w:t>August 1967</w:t>
      </w:r>
      <w:r w:rsidR="000334EB">
        <w:rPr>
          <w:bCs/>
        </w:rPr>
        <w:t>.</w:t>
      </w:r>
    </w:p>
    <w:p w:rsidR="00DC21AE" w:rsidRPr="00606952" w:rsidRDefault="006B5AB9" w:rsidP="00FF0E1E">
      <w:pPr>
        <w:pStyle w:val="referenceitem"/>
        <w:ind w:left="284" w:firstLine="0"/>
        <w:rPr>
          <w:sz w:val="16"/>
          <w:szCs w:val="16"/>
        </w:rPr>
      </w:pPr>
      <w:hyperlink r:id="rId31" w:history="1">
        <w:r w:rsidR="000334EB" w:rsidRPr="00606952">
          <w:rPr>
            <w:rStyle w:val="Hyperlink"/>
            <w:sz w:val="16"/>
            <w:szCs w:val="16"/>
          </w:rPr>
          <w:t>http://ai.eecs.umich.edu/people/conway/ACS/Archive/ACS211-327.pdf</w:t>
        </w:r>
      </w:hyperlink>
    </w:p>
    <w:p w:rsidR="00972E26" w:rsidRDefault="005E7162" w:rsidP="00382EEA">
      <w:pPr>
        <w:pStyle w:val="referenceitem"/>
        <w:spacing w:before="120"/>
        <w:ind w:left="288" w:hanging="288"/>
      </w:pPr>
      <w:r>
        <w:rPr>
          <w:bCs/>
        </w:rPr>
        <w:t>24</w:t>
      </w:r>
      <w:r w:rsidR="00FF0E1E">
        <w:rPr>
          <w:bCs/>
        </w:rPr>
        <w:t>.</w:t>
      </w:r>
      <w:r w:rsidR="00FF0E1E">
        <w:rPr>
          <w:bCs/>
        </w:rPr>
        <w:tab/>
      </w:r>
      <w:r w:rsidR="003F7A1B">
        <w:t>Conway, L.</w:t>
      </w:r>
      <w:r w:rsidR="00972E26">
        <w:rPr>
          <w:bCs/>
        </w:rPr>
        <w:t>, “</w:t>
      </w:r>
      <w:r w:rsidR="00972E26" w:rsidRPr="00972E26">
        <w:t>MPM Architecture and S</w:t>
      </w:r>
      <w:r w:rsidR="00972E26">
        <w:t xml:space="preserve">imulator Notebook”, </w:t>
      </w:r>
      <w:r w:rsidR="000540D9">
        <w:t xml:space="preserve">IBM-ACS, </w:t>
      </w:r>
      <w:r w:rsidR="00972E26">
        <w:t>August 1967.</w:t>
      </w:r>
    </w:p>
    <w:p w:rsidR="00DC21AE" w:rsidRPr="00606952" w:rsidRDefault="006B5AB9" w:rsidP="00FF0E1E">
      <w:pPr>
        <w:pStyle w:val="referenceitem"/>
        <w:ind w:left="284" w:firstLine="0"/>
        <w:rPr>
          <w:sz w:val="16"/>
          <w:szCs w:val="16"/>
        </w:rPr>
      </w:pPr>
      <w:hyperlink r:id="rId32" w:history="1">
        <w:r w:rsidR="00972E26" w:rsidRPr="00606952">
          <w:rPr>
            <w:rStyle w:val="Hyperlink"/>
            <w:sz w:val="16"/>
            <w:szCs w:val="16"/>
          </w:rPr>
          <w:t>http://ai.eecs.umich.edu/people/conway/ACS/Archive/ACS93-210.pdf</w:t>
        </w:r>
      </w:hyperlink>
    </w:p>
    <w:p w:rsidR="003755AC" w:rsidRDefault="00FF0E1E" w:rsidP="00382EEA">
      <w:pPr>
        <w:pStyle w:val="referenceitem"/>
        <w:spacing w:before="120"/>
        <w:ind w:left="288" w:hanging="288"/>
      </w:pPr>
      <w:r>
        <w:t>25.</w:t>
      </w:r>
      <w:r>
        <w:tab/>
      </w:r>
      <w:proofErr w:type="spellStart"/>
      <w:r w:rsidR="003755AC" w:rsidRPr="00FA13E3">
        <w:t>Cocke</w:t>
      </w:r>
      <w:proofErr w:type="spellEnd"/>
      <w:r w:rsidR="003755AC">
        <w:t>, J.</w:t>
      </w:r>
      <w:r w:rsidR="003755AC" w:rsidRPr="00FA13E3">
        <w:t xml:space="preserve">, “The Search for Performance in Scientific Processors,” Turing Award Lecture, CACM, Vol. 31, No. 3, </w:t>
      </w:r>
      <w:r w:rsidR="003755AC">
        <w:t>p</w:t>
      </w:r>
      <w:r w:rsidR="003755AC" w:rsidRPr="00FA13E3">
        <w:t>p. 250-253, March 1988.</w:t>
      </w:r>
    </w:p>
    <w:p w:rsidR="002358FE" w:rsidRPr="00606952" w:rsidRDefault="002358FE" w:rsidP="002358FE">
      <w:pPr>
        <w:pStyle w:val="referenceitem"/>
        <w:ind w:left="288" w:hanging="14"/>
        <w:rPr>
          <w:sz w:val="16"/>
          <w:szCs w:val="16"/>
        </w:rPr>
      </w:pPr>
      <w:hyperlink r:id="rId33" w:history="1">
        <w:r w:rsidRPr="00606952">
          <w:rPr>
            <w:rStyle w:val="Hyperlink"/>
            <w:sz w:val="16"/>
            <w:szCs w:val="16"/>
          </w:rPr>
          <w:t>http://dl.acm.org/citation.cfm?id=42392.42394</w:t>
        </w:r>
      </w:hyperlink>
      <w:r w:rsidRPr="00606952">
        <w:rPr>
          <w:sz w:val="16"/>
          <w:szCs w:val="16"/>
        </w:rPr>
        <w:t xml:space="preserve"> </w:t>
      </w:r>
    </w:p>
    <w:p w:rsidR="00DC21AE" w:rsidRDefault="00FF0E1E" w:rsidP="00382EEA">
      <w:pPr>
        <w:pStyle w:val="referenceitem"/>
        <w:spacing w:before="120"/>
        <w:ind w:left="288" w:hanging="288"/>
      </w:pPr>
      <w:r>
        <w:t>26.</w:t>
      </w:r>
      <w:r>
        <w:tab/>
      </w:r>
      <w:r w:rsidR="003755AC">
        <w:t>Allen, F., “</w:t>
      </w:r>
      <w:r w:rsidR="003755AC" w:rsidRPr="0077451A">
        <w:t>The history of language processor technology in IBM</w:t>
      </w:r>
      <w:r w:rsidR="003755AC">
        <w:t xml:space="preserve">,” </w:t>
      </w:r>
      <w:r w:rsidR="003755AC" w:rsidRPr="0077451A">
        <w:rPr>
          <w:i/>
        </w:rPr>
        <w:t>IBM Journal of Research and Development</w:t>
      </w:r>
      <w:r w:rsidR="003755AC">
        <w:t>, Vol.</w:t>
      </w:r>
      <w:r w:rsidR="003755AC" w:rsidRPr="0077451A">
        <w:t xml:space="preserve"> 25</w:t>
      </w:r>
      <w:r w:rsidR="003755AC">
        <w:t>,</w:t>
      </w:r>
      <w:r w:rsidR="003755AC" w:rsidRPr="0077451A">
        <w:t xml:space="preserve"> Issue 5, September 1981</w:t>
      </w:r>
      <w:r w:rsidR="003755AC">
        <w:t>, pp.</w:t>
      </w:r>
      <w:r w:rsidR="003755AC" w:rsidRPr="0077451A">
        <w:t xml:space="preserve"> </w:t>
      </w:r>
      <w:r w:rsidR="003755AC">
        <w:t>535-</w:t>
      </w:r>
      <w:r w:rsidR="003755AC" w:rsidRPr="0077451A">
        <w:t>548</w:t>
      </w:r>
      <w:r w:rsidR="003755AC">
        <w:t>.</w:t>
      </w:r>
    </w:p>
    <w:p w:rsidR="00B150B4" w:rsidRPr="00606952" w:rsidRDefault="00B150B4" w:rsidP="00B150B4">
      <w:pPr>
        <w:pStyle w:val="referenceitem"/>
        <w:ind w:left="288" w:hanging="14"/>
        <w:rPr>
          <w:sz w:val="16"/>
          <w:szCs w:val="16"/>
        </w:rPr>
      </w:pPr>
      <w:hyperlink r:id="rId34" w:history="1">
        <w:r w:rsidRPr="00606952">
          <w:rPr>
            <w:rStyle w:val="Hyperlink"/>
            <w:sz w:val="16"/>
            <w:szCs w:val="16"/>
          </w:rPr>
          <w:t>http://dl.acm.org/citation.cfm?id=1664867</w:t>
        </w:r>
      </w:hyperlink>
      <w:r w:rsidRPr="00606952">
        <w:rPr>
          <w:sz w:val="16"/>
          <w:szCs w:val="16"/>
        </w:rPr>
        <w:t xml:space="preserve"> </w:t>
      </w:r>
    </w:p>
    <w:p w:rsidR="00A608F5" w:rsidRDefault="00481D03" w:rsidP="00382EEA">
      <w:pPr>
        <w:pStyle w:val="referenceitem"/>
        <w:spacing w:before="120"/>
        <w:ind w:left="288" w:hanging="288"/>
      </w:pPr>
      <w:r>
        <w:t>27</w:t>
      </w:r>
      <w:r w:rsidR="00FF0E1E">
        <w:t>.</w:t>
      </w:r>
      <w:r w:rsidR="00FF0E1E">
        <w:tab/>
      </w:r>
      <w:r w:rsidR="005C4449">
        <w:t>Conway, L.</w:t>
      </w:r>
      <w:r w:rsidR="00A608F5">
        <w:t xml:space="preserve">, "The Computer Design Process: A Proposed Plan for ACS", IBM-ACS, August 6, 1968. </w:t>
      </w:r>
    </w:p>
    <w:p w:rsidR="00DC21AE" w:rsidRPr="00606952" w:rsidRDefault="006B5AB9" w:rsidP="00FF0E1E">
      <w:pPr>
        <w:pStyle w:val="referenceitem"/>
        <w:ind w:left="284" w:firstLine="0"/>
        <w:rPr>
          <w:sz w:val="16"/>
          <w:szCs w:val="16"/>
        </w:rPr>
      </w:pPr>
      <w:hyperlink r:id="rId35" w:history="1">
        <w:r w:rsidR="00A608F5" w:rsidRPr="00606952">
          <w:rPr>
            <w:rStyle w:val="Hyperlink"/>
            <w:sz w:val="16"/>
            <w:szCs w:val="16"/>
          </w:rPr>
          <w:t>http://ai.eecs.umich.edu/people/conway/ACS/DesProc/DesignProcess.pdf</w:t>
        </w:r>
      </w:hyperlink>
      <w:r w:rsidR="00A608F5" w:rsidRPr="00606952">
        <w:rPr>
          <w:sz w:val="16"/>
          <w:szCs w:val="16"/>
        </w:rPr>
        <w:t xml:space="preserve">  </w:t>
      </w:r>
    </w:p>
    <w:p w:rsidR="00481D03" w:rsidRDefault="00481D03" w:rsidP="00382EEA">
      <w:pPr>
        <w:pStyle w:val="referenceitem"/>
        <w:spacing w:before="120"/>
        <w:ind w:left="288" w:hanging="288"/>
      </w:pPr>
      <w:r>
        <w:t>28</w:t>
      </w:r>
      <w:r w:rsidR="00FF0E1E">
        <w:t>.</w:t>
      </w:r>
      <w:r w:rsidR="00FF0E1E">
        <w:tab/>
      </w:r>
      <w:proofErr w:type="spellStart"/>
      <w:r w:rsidRPr="00CD234D">
        <w:t>Zurcher</w:t>
      </w:r>
      <w:proofErr w:type="spellEnd"/>
      <w:r>
        <w:t xml:space="preserve">, </w:t>
      </w:r>
      <w:r w:rsidRPr="00CD234D">
        <w:t>F.W.</w:t>
      </w:r>
      <w:r>
        <w:t>,</w:t>
      </w:r>
      <w:r w:rsidRPr="00CD234D">
        <w:t xml:space="preserve"> and </w:t>
      </w:r>
      <w:proofErr w:type="spellStart"/>
      <w:r w:rsidRPr="00CD234D">
        <w:t>Randell</w:t>
      </w:r>
      <w:proofErr w:type="spellEnd"/>
      <w:r>
        <w:t>, B.,</w:t>
      </w:r>
      <w:r w:rsidRPr="00CD234D">
        <w:t xml:space="preserve"> “Iterative Multi-Level </w:t>
      </w:r>
      <w:proofErr w:type="spellStart"/>
      <w:r w:rsidRPr="00CD234D">
        <w:t>modelling</w:t>
      </w:r>
      <w:proofErr w:type="spellEnd"/>
      <w:r w:rsidRPr="00CD234D">
        <w:t xml:space="preserve">: A methodology for computer system design,” </w:t>
      </w:r>
      <w:r w:rsidRPr="009E173C">
        <w:rPr>
          <w:i/>
        </w:rPr>
        <w:t>Proc. IFIP Congress 68</w:t>
      </w:r>
      <w:r w:rsidRPr="00CD234D">
        <w:t>, Edinburgh, 1968</w:t>
      </w:r>
      <w:r>
        <w:t>, pp. D138-D142.</w:t>
      </w:r>
    </w:p>
    <w:p w:rsidR="00DC21AE" w:rsidRPr="00606952" w:rsidRDefault="006B5AB9" w:rsidP="00FF0E1E">
      <w:pPr>
        <w:pStyle w:val="referenceitem"/>
        <w:ind w:left="284" w:firstLine="0"/>
        <w:rPr>
          <w:sz w:val="16"/>
          <w:szCs w:val="16"/>
        </w:rPr>
      </w:pPr>
      <w:hyperlink r:id="rId36" w:history="1">
        <w:r w:rsidR="00481D03" w:rsidRPr="00606952">
          <w:rPr>
            <w:rStyle w:val="Hyperlink"/>
            <w:sz w:val="16"/>
            <w:szCs w:val="16"/>
          </w:rPr>
          <w:t>http://homepages.cs.ncl.ac.uk/brian.randell/NATO/nato1968.PDF</w:t>
        </w:r>
      </w:hyperlink>
    </w:p>
    <w:p w:rsidR="00DC21AE" w:rsidRPr="00D8039A" w:rsidRDefault="00DC47BF" w:rsidP="00382EEA">
      <w:pPr>
        <w:pStyle w:val="referenceitem"/>
        <w:spacing w:before="120"/>
        <w:ind w:left="288" w:hanging="288"/>
        <w:rPr>
          <w:sz w:val="16"/>
          <w:szCs w:val="16"/>
        </w:rPr>
      </w:pPr>
      <w:r>
        <w:t>29.</w:t>
      </w:r>
      <w:r>
        <w:tab/>
      </w:r>
      <w:r w:rsidR="00481D03">
        <w:t xml:space="preserve">Wirth, N., “Program development by stepwise refinement”, </w:t>
      </w:r>
      <w:r w:rsidR="00481D03" w:rsidRPr="005F2DB6">
        <w:rPr>
          <w:i/>
        </w:rPr>
        <w:t>CACM</w:t>
      </w:r>
      <w:r w:rsidR="00481D03">
        <w:t xml:space="preserve">, </w:t>
      </w:r>
      <w:r w:rsidR="00481D03" w:rsidRPr="00D8039A">
        <w:rPr>
          <w:sz w:val="16"/>
          <w:szCs w:val="16"/>
        </w:rPr>
        <w:t>Vol. 14, No. 4, April 1971, pp. 221-227.</w:t>
      </w:r>
    </w:p>
    <w:p w:rsidR="00DC21AE" w:rsidRDefault="004A4BEF" w:rsidP="00D8039A">
      <w:pPr>
        <w:pStyle w:val="referenceitem"/>
        <w:spacing w:before="120"/>
        <w:ind w:left="288" w:hanging="288"/>
      </w:pPr>
      <w:r>
        <w:t>30</w:t>
      </w:r>
      <w:r w:rsidR="00DC47BF">
        <w:t>.</w:t>
      </w:r>
      <w:r w:rsidR="00DC47BF">
        <w:tab/>
      </w:r>
      <w:proofErr w:type="spellStart"/>
      <w:r w:rsidR="00481D03">
        <w:t>Dijkstra</w:t>
      </w:r>
      <w:proofErr w:type="spellEnd"/>
      <w:r w:rsidR="00481D03">
        <w:t>,</w:t>
      </w:r>
      <w:r w:rsidR="00481D03" w:rsidRPr="00D56EAA">
        <w:t xml:space="preserve"> </w:t>
      </w:r>
      <w:r w:rsidR="00481D03">
        <w:t xml:space="preserve">E. W., “GOTO statement considered harmful”, CACM, Vol. 11, No. 3, May 1966, pp. 366-371. </w:t>
      </w:r>
    </w:p>
    <w:p w:rsidR="00DC21AE" w:rsidRDefault="004A4BEF" w:rsidP="00382EEA">
      <w:pPr>
        <w:pStyle w:val="referenceitem"/>
        <w:spacing w:before="120"/>
        <w:ind w:left="288" w:hanging="288"/>
      </w:pPr>
      <w:r>
        <w:t>31</w:t>
      </w:r>
      <w:r w:rsidR="00DC47BF">
        <w:t>.</w:t>
      </w:r>
      <w:r w:rsidR="00DC47BF">
        <w:tab/>
      </w:r>
      <w:r w:rsidR="00481D03">
        <w:t>Dahl,</w:t>
      </w:r>
      <w:r w:rsidR="00481D03" w:rsidRPr="007345F3">
        <w:t xml:space="preserve"> </w:t>
      </w:r>
      <w:r w:rsidR="00481D03">
        <w:t xml:space="preserve">O. J., </w:t>
      </w:r>
      <w:proofErr w:type="spellStart"/>
      <w:r w:rsidR="00481D03">
        <w:t>Dijkstra</w:t>
      </w:r>
      <w:proofErr w:type="spellEnd"/>
      <w:r w:rsidR="00481D03">
        <w:t>, E. W., and Hoare,</w:t>
      </w:r>
      <w:r w:rsidR="00481D03" w:rsidRPr="007345F3">
        <w:t xml:space="preserve"> </w:t>
      </w:r>
      <w:r w:rsidR="00481D03">
        <w:t xml:space="preserve">C. A. R., </w:t>
      </w:r>
      <w:r w:rsidR="00481D03" w:rsidRPr="005F2DB6">
        <w:rPr>
          <w:i/>
        </w:rPr>
        <w:t>Structured Programming</w:t>
      </w:r>
      <w:r w:rsidR="00481D03">
        <w:t>, Academic Press, 1972.</w:t>
      </w:r>
    </w:p>
    <w:p w:rsidR="00DC21AE" w:rsidRDefault="00DC47BF" w:rsidP="00382EEA">
      <w:pPr>
        <w:pStyle w:val="referenceitem"/>
        <w:spacing w:before="120"/>
        <w:ind w:left="288" w:hanging="288"/>
      </w:pPr>
      <w:r>
        <w:t>32.</w:t>
      </w:r>
      <w:r>
        <w:tab/>
      </w:r>
      <w:r w:rsidR="004A4BEF" w:rsidRPr="00DE4337">
        <w:t>Brooks, F. P.</w:t>
      </w:r>
      <w:r w:rsidR="004A4BEF">
        <w:t xml:space="preserve">, </w:t>
      </w:r>
      <w:r w:rsidR="004A4BEF" w:rsidRPr="00DE4337">
        <w:t xml:space="preserve">Jr., </w:t>
      </w:r>
      <w:proofErr w:type="gramStart"/>
      <w:r w:rsidR="004A4BEF">
        <w:rPr>
          <w:i/>
          <w:iCs/>
        </w:rPr>
        <w:t>The</w:t>
      </w:r>
      <w:proofErr w:type="gramEnd"/>
      <w:r w:rsidR="004A4BEF">
        <w:rPr>
          <w:i/>
          <w:iCs/>
        </w:rPr>
        <w:t xml:space="preserve"> </w:t>
      </w:r>
      <w:r w:rsidR="004A4BEF" w:rsidRPr="00DE4337">
        <w:rPr>
          <w:i/>
          <w:iCs/>
        </w:rPr>
        <w:t>Mythical Man-Month: Essays on Software Engineering</w:t>
      </w:r>
      <w:r w:rsidR="004A4BEF" w:rsidRPr="00DE4337">
        <w:t>, Addison-Wesley, 1975.</w:t>
      </w:r>
    </w:p>
    <w:p w:rsidR="004A4BEF" w:rsidRPr="000D758A" w:rsidRDefault="00DC47BF" w:rsidP="00382EEA">
      <w:pPr>
        <w:pStyle w:val="referenceitem"/>
        <w:spacing w:before="120"/>
        <w:ind w:left="288" w:hanging="288"/>
      </w:pPr>
      <w:r>
        <w:t>33.</w:t>
      </w:r>
      <w:r>
        <w:tab/>
      </w:r>
      <w:r w:rsidR="004A4BEF">
        <w:t>Conway,</w:t>
      </w:r>
      <w:r w:rsidR="004A4BEF" w:rsidRPr="005C4449">
        <w:t xml:space="preserve"> </w:t>
      </w:r>
      <w:r w:rsidR="004A4BEF">
        <w:t>L., “</w:t>
      </w:r>
      <w:r w:rsidR="004A4BEF" w:rsidRPr="000D758A">
        <w:t>IBM License to</w:t>
      </w:r>
      <w:r w:rsidR="004A4BEF">
        <w:t xml:space="preserve"> Make and Distribute Copies of </w:t>
      </w:r>
      <w:r w:rsidR="004A4BEF" w:rsidRPr="000D758A">
        <w:t>Lynn Conway's ACS Archive</w:t>
      </w:r>
      <w:r w:rsidR="004A4BEF">
        <w:t>”, lynnconway.com, August 23, 2000.</w:t>
      </w:r>
    </w:p>
    <w:p w:rsidR="00DC21AE" w:rsidRPr="00606952" w:rsidRDefault="006B5AB9" w:rsidP="00DC47BF">
      <w:pPr>
        <w:pStyle w:val="referenceitem"/>
        <w:ind w:left="284" w:firstLine="0"/>
        <w:rPr>
          <w:sz w:val="16"/>
          <w:szCs w:val="16"/>
        </w:rPr>
      </w:pPr>
      <w:hyperlink r:id="rId37" w:history="1">
        <w:r w:rsidR="004A4BEF" w:rsidRPr="00606952">
          <w:rPr>
            <w:rStyle w:val="Hyperlink"/>
            <w:sz w:val="16"/>
            <w:szCs w:val="16"/>
          </w:rPr>
          <w:t>http://ai.eecs.umich.edu/people/conway/ACS/IBM/IBM-License.html</w:t>
        </w:r>
      </w:hyperlink>
    </w:p>
    <w:p w:rsidR="00DC21AE" w:rsidRDefault="00DC47BF" w:rsidP="00F70660">
      <w:pPr>
        <w:pStyle w:val="referenceitem"/>
        <w:spacing w:before="120"/>
        <w:ind w:left="288" w:hanging="288"/>
      </w:pPr>
      <w:r>
        <w:t>34.</w:t>
      </w:r>
      <w:r>
        <w:tab/>
      </w:r>
      <w:r w:rsidR="004A4BEF">
        <w:t xml:space="preserve">Mead, C., and Conway, L., </w:t>
      </w:r>
      <w:r w:rsidR="004A4BEF">
        <w:rPr>
          <w:i/>
          <w:iCs/>
        </w:rPr>
        <w:t>Introductions to VLSI Systems</w:t>
      </w:r>
      <w:r w:rsidR="004A4BEF">
        <w:t>, Addison-Wesley, 1980.</w:t>
      </w:r>
    </w:p>
    <w:p w:rsidR="004A4BEF" w:rsidRDefault="00DC47BF" w:rsidP="00382EEA">
      <w:pPr>
        <w:pStyle w:val="referenceitem"/>
        <w:spacing w:before="120"/>
        <w:ind w:left="288" w:hanging="288"/>
      </w:pPr>
      <w:r>
        <w:t>35.</w:t>
      </w:r>
      <w:r>
        <w:tab/>
      </w:r>
      <w:r w:rsidR="004A4BEF">
        <w:t xml:space="preserve">Conway, L., </w:t>
      </w:r>
      <w:proofErr w:type="gramStart"/>
      <w:r w:rsidR="004A4BEF">
        <w:rPr>
          <w:i/>
          <w:iCs/>
        </w:rPr>
        <w:t>The</w:t>
      </w:r>
      <w:proofErr w:type="gramEnd"/>
      <w:r w:rsidR="004A4BEF">
        <w:rPr>
          <w:i/>
          <w:iCs/>
        </w:rPr>
        <w:t xml:space="preserve"> M.I.T.'78 VLSI System Design Course: A Guidebook for the Instructor of VLSI System Design</w:t>
      </w:r>
      <w:r w:rsidR="004A4BEF">
        <w:t>, Xerox PARC, Aug. 12, 1979.</w:t>
      </w:r>
    </w:p>
    <w:p w:rsidR="00DC21AE" w:rsidRPr="00606952" w:rsidRDefault="006B5AB9" w:rsidP="00DC47BF">
      <w:pPr>
        <w:pStyle w:val="referenceitem"/>
        <w:ind w:left="284" w:firstLine="0"/>
        <w:rPr>
          <w:sz w:val="16"/>
          <w:szCs w:val="16"/>
        </w:rPr>
      </w:pPr>
      <w:hyperlink r:id="rId38" w:history="1">
        <w:r w:rsidR="004A4BEF" w:rsidRPr="00606952">
          <w:rPr>
            <w:rStyle w:val="Hyperlink"/>
            <w:sz w:val="16"/>
            <w:szCs w:val="16"/>
          </w:rPr>
          <w:t>http://ai.eecs.umich.edu/people/conway/VLSI/InstGuide/InstGuide.pdf</w:t>
        </w:r>
      </w:hyperlink>
      <w:r w:rsidR="004A4BEF" w:rsidRPr="00606952">
        <w:rPr>
          <w:sz w:val="16"/>
          <w:szCs w:val="16"/>
        </w:rPr>
        <w:t xml:space="preserve">   </w:t>
      </w:r>
    </w:p>
    <w:p w:rsidR="004A4BEF" w:rsidRDefault="00DC47BF" w:rsidP="00382EEA">
      <w:pPr>
        <w:pStyle w:val="referenceitem"/>
        <w:spacing w:before="120"/>
        <w:ind w:left="288" w:hanging="288"/>
      </w:pPr>
      <w:r>
        <w:t>36.</w:t>
      </w:r>
      <w:r>
        <w:tab/>
      </w:r>
      <w:r w:rsidR="004A4BEF">
        <w:t xml:space="preserve">Marshall, M., Waller, L., and Wolff, H., “The 1981 Achievement Award: For optimal VLSI design efforts, Mead and Conway have fused device fabrication and system-level architecture,” </w:t>
      </w:r>
      <w:r w:rsidR="004A4BEF">
        <w:rPr>
          <w:i/>
          <w:iCs/>
        </w:rPr>
        <w:t>Electronics</w:t>
      </w:r>
      <w:r w:rsidR="004A4BEF">
        <w:t>, Oct.</w:t>
      </w:r>
      <w:r w:rsidR="00D8039A">
        <w:t xml:space="preserve"> </w:t>
      </w:r>
      <w:r w:rsidR="004A4BEF">
        <w:t xml:space="preserve">20, 1981. </w:t>
      </w:r>
    </w:p>
    <w:p w:rsidR="00DC21AE" w:rsidRPr="00606952" w:rsidRDefault="006B5AB9" w:rsidP="00DC47BF">
      <w:pPr>
        <w:pStyle w:val="referenceitem"/>
        <w:ind w:left="284" w:firstLine="0"/>
        <w:rPr>
          <w:sz w:val="16"/>
          <w:szCs w:val="16"/>
        </w:rPr>
      </w:pPr>
      <w:hyperlink r:id="rId39" w:history="1">
        <w:r w:rsidR="004A4BEF" w:rsidRPr="00606952">
          <w:rPr>
            <w:rStyle w:val="Hyperlink"/>
            <w:sz w:val="16"/>
            <w:szCs w:val="16"/>
          </w:rPr>
          <w:t>http://ai.eecs.umich.edu/people/conway/VLSI/Electronics/ElectrAchievAwd.pdf</w:t>
        </w:r>
      </w:hyperlink>
      <w:r w:rsidR="004A4BEF" w:rsidRPr="00606952">
        <w:rPr>
          <w:sz w:val="16"/>
          <w:szCs w:val="16"/>
        </w:rPr>
        <w:t xml:space="preserve"> </w:t>
      </w:r>
    </w:p>
    <w:p w:rsidR="00A51812" w:rsidRDefault="00DC47BF" w:rsidP="00382EEA">
      <w:pPr>
        <w:pStyle w:val="referenceitem"/>
        <w:spacing w:before="120"/>
        <w:ind w:left="288" w:hanging="288"/>
      </w:pPr>
      <w:r>
        <w:t>37.</w:t>
      </w:r>
      <w:r>
        <w:tab/>
      </w:r>
      <w:r w:rsidR="00A51812">
        <w:t xml:space="preserve">Conway, L., Bell, A., and Newell, M.E., “MPC79: The Large-Scale Demonstration of a New Way to Create Systems in Silicon”, </w:t>
      </w:r>
      <w:r w:rsidR="00A51812">
        <w:rPr>
          <w:i/>
          <w:iCs/>
        </w:rPr>
        <w:t>Lambda</w:t>
      </w:r>
      <w:r w:rsidR="00A51812">
        <w:t>, Second Quarter 1980.</w:t>
      </w:r>
    </w:p>
    <w:p w:rsidR="00A51812" w:rsidRPr="00606952" w:rsidRDefault="006B5AB9" w:rsidP="00AD528B">
      <w:pPr>
        <w:pStyle w:val="referenceitem"/>
        <w:ind w:left="284" w:firstLine="0"/>
        <w:rPr>
          <w:sz w:val="16"/>
          <w:szCs w:val="16"/>
        </w:rPr>
      </w:pPr>
      <w:hyperlink r:id="rId40" w:history="1">
        <w:r w:rsidR="00A51812" w:rsidRPr="00606952">
          <w:rPr>
            <w:rStyle w:val="Hyperlink"/>
            <w:sz w:val="16"/>
            <w:szCs w:val="16"/>
          </w:rPr>
          <w:t>http://ai.eecs.umich.edu/people/conway/VLSI/MPC79/MPC79Report.pdf</w:t>
        </w:r>
      </w:hyperlink>
      <w:r w:rsidR="00A51812" w:rsidRPr="00606952">
        <w:rPr>
          <w:sz w:val="16"/>
          <w:szCs w:val="16"/>
        </w:rPr>
        <w:t xml:space="preserve"> </w:t>
      </w:r>
    </w:p>
    <w:p w:rsidR="00DC21AE" w:rsidRDefault="00AD528B" w:rsidP="00382EEA">
      <w:pPr>
        <w:pStyle w:val="referenceitem"/>
        <w:spacing w:before="120"/>
        <w:ind w:left="288" w:hanging="288"/>
        <w:rPr>
          <w:i/>
        </w:rPr>
      </w:pPr>
      <w:r>
        <w:lastRenderedPageBreak/>
        <w:t>38.</w:t>
      </w:r>
      <w:r>
        <w:tab/>
      </w:r>
      <w:r w:rsidR="00A51812">
        <w:t xml:space="preserve">MOSIS, “The MOSIS Service – </w:t>
      </w:r>
      <w:r w:rsidR="00A51812" w:rsidRPr="00664F5A">
        <w:t>More than 50,000 designs in over 25 years of operation</w:t>
      </w:r>
      <w:r w:rsidR="00A51812">
        <w:t xml:space="preserve">”, </w:t>
      </w:r>
      <w:hyperlink r:id="rId41" w:history="1">
        <w:r w:rsidR="00A51812" w:rsidRPr="002358FE">
          <w:rPr>
            <w:rStyle w:val="Hyperlink"/>
            <w:i/>
          </w:rPr>
          <w:t>mosis.com</w:t>
        </w:r>
      </w:hyperlink>
      <w:r w:rsidR="00A51812">
        <w:rPr>
          <w:i/>
        </w:rPr>
        <w:t>.</w:t>
      </w:r>
    </w:p>
    <w:p w:rsidR="003C34A8" w:rsidRDefault="00AD528B" w:rsidP="00382EEA">
      <w:pPr>
        <w:pStyle w:val="referenceitem"/>
        <w:spacing w:before="120"/>
        <w:ind w:left="288" w:hanging="288"/>
      </w:pPr>
      <w:r>
        <w:t>39.</w:t>
      </w:r>
      <w:r>
        <w:tab/>
      </w:r>
      <w:r w:rsidR="003C34A8">
        <w:t>Conway,</w:t>
      </w:r>
      <w:r w:rsidR="003C34A8" w:rsidRPr="005C4449">
        <w:t xml:space="preserve"> </w:t>
      </w:r>
      <w:r w:rsidR="003C34A8">
        <w:t>L., “The MPC Adventures: Experiences with the Generation of VLSI Design and</w:t>
      </w:r>
    </w:p>
    <w:p w:rsidR="00DC21AE" w:rsidRPr="00606952" w:rsidRDefault="003C34A8" w:rsidP="00AD528B">
      <w:pPr>
        <w:pStyle w:val="referenceitem"/>
        <w:ind w:left="284" w:firstLine="0"/>
        <w:rPr>
          <w:sz w:val="16"/>
          <w:szCs w:val="16"/>
        </w:rPr>
      </w:pPr>
      <w:r>
        <w:t xml:space="preserve">Implementation Methodologies”, Xerox PARC Tech. Report VLSI-81-2, Jan. 1981. </w:t>
      </w:r>
      <w:hyperlink r:id="rId42" w:history="1">
        <w:r w:rsidRPr="00606952">
          <w:rPr>
            <w:rStyle w:val="Hyperlink"/>
            <w:sz w:val="16"/>
            <w:szCs w:val="16"/>
          </w:rPr>
          <w:t>http://ai.eecs.umich.edu/people/conway/VLSI/MPCAdv/MPCAdv.pdf</w:t>
        </w:r>
      </w:hyperlink>
    </w:p>
    <w:p w:rsidR="00DC21AE" w:rsidRDefault="00AD528B" w:rsidP="00382EEA">
      <w:pPr>
        <w:pStyle w:val="referenceitem"/>
        <w:spacing w:before="120"/>
        <w:ind w:left="288" w:hanging="288"/>
      </w:pPr>
      <w:r>
        <w:t>40.</w:t>
      </w:r>
      <w:r>
        <w:tab/>
      </w:r>
      <w:r w:rsidR="003C34A8">
        <w:t xml:space="preserve">Computer Science and Telecommunications Board, National Research Council, </w:t>
      </w:r>
      <w:r w:rsidR="003C34A8">
        <w:rPr>
          <w:i/>
          <w:iCs/>
        </w:rPr>
        <w:t>Funding a Revolution: Government Support for Computing Research</w:t>
      </w:r>
      <w:r w:rsidR="003C34A8">
        <w:t>, National Academy Press, 1999; Chapter 4, pp. 113-122.</w:t>
      </w:r>
    </w:p>
    <w:p w:rsidR="00EE5AE9" w:rsidRDefault="009C0884" w:rsidP="009C0884">
      <w:pPr>
        <w:pStyle w:val="referenceitem"/>
        <w:ind w:left="288" w:hanging="14"/>
      </w:pPr>
      <w:hyperlink r:id="rId43" w:history="1">
        <w:r w:rsidRPr="0008421A">
          <w:rPr>
            <w:rStyle w:val="Hyperlink"/>
          </w:rPr>
          <w:t>http://www.nap.edu/catalog.php?record_id=6323</w:t>
        </w:r>
      </w:hyperlink>
      <w:r>
        <w:t xml:space="preserve"> </w:t>
      </w:r>
    </w:p>
    <w:p w:rsidR="00DC21AE" w:rsidRDefault="00AD528B" w:rsidP="00382EEA">
      <w:pPr>
        <w:pStyle w:val="referenceitem"/>
        <w:spacing w:before="120"/>
        <w:ind w:left="288" w:hanging="288"/>
      </w:pPr>
      <w:r>
        <w:t>41.</w:t>
      </w:r>
      <w:r>
        <w:tab/>
      </w:r>
      <w:r w:rsidR="003C34A8" w:rsidRPr="00C156D6">
        <w:t>Carroll</w:t>
      </w:r>
      <w:r w:rsidR="003C34A8">
        <w:t>, P.</w:t>
      </w:r>
      <w:r w:rsidR="003C34A8" w:rsidRPr="00C156D6">
        <w:t xml:space="preserve">, </w:t>
      </w:r>
      <w:r w:rsidR="003C34A8" w:rsidRPr="00C156D6">
        <w:rPr>
          <w:i/>
          <w:iCs/>
        </w:rPr>
        <w:t>Big Blues: The Unmaking of IBM</w:t>
      </w:r>
      <w:r w:rsidR="003C34A8" w:rsidRPr="00C156D6">
        <w:t>, Crown Publishers, Inc., 1993.</w:t>
      </w:r>
    </w:p>
    <w:p w:rsidR="00DC21AE" w:rsidRDefault="00AD528B" w:rsidP="00382EEA">
      <w:pPr>
        <w:pStyle w:val="referenceitem"/>
        <w:spacing w:before="120"/>
        <w:ind w:left="288" w:hanging="288"/>
      </w:pPr>
      <w:r>
        <w:t>42.</w:t>
      </w:r>
      <w:r>
        <w:tab/>
      </w:r>
      <w:proofErr w:type="spellStart"/>
      <w:r w:rsidR="003C34A8" w:rsidRPr="00A8042C">
        <w:t>DiCarlo</w:t>
      </w:r>
      <w:proofErr w:type="spellEnd"/>
      <w:r w:rsidR="003C34A8">
        <w:t>, L.</w:t>
      </w:r>
      <w:r w:rsidR="003C34A8" w:rsidRPr="00A8042C">
        <w:t xml:space="preserve">, “How Lou Gerstner Got IBM </w:t>
      </w:r>
      <w:proofErr w:type="gramStart"/>
      <w:r w:rsidR="003C34A8" w:rsidRPr="00A8042C">
        <w:t>To</w:t>
      </w:r>
      <w:proofErr w:type="gramEnd"/>
      <w:r w:rsidR="003C34A8" w:rsidRPr="00A8042C">
        <w:t xml:space="preserve"> Dance”, Forbes Magazine, November 11, 2002.  </w:t>
      </w:r>
    </w:p>
    <w:p w:rsidR="00DC21AE" w:rsidRDefault="00AD528B" w:rsidP="00382EEA">
      <w:pPr>
        <w:pStyle w:val="referenceitem"/>
        <w:spacing w:before="120"/>
        <w:ind w:left="288" w:hanging="288"/>
      </w:pPr>
      <w:r>
        <w:t>43.</w:t>
      </w:r>
      <w:r>
        <w:tab/>
      </w:r>
      <w:r w:rsidR="003C34A8">
        <w:t xml:space="preserve">Acosta, R. D., </w:t>
      </w:r>
      <w:proofErr w:type="spellStart"/>
      <w:r w:rsidR="003C34A8">
        <w:t>Kjelstrup</w:t>
      </w:r>
      <w:proofErr w:type="spellEnd"/>
      <w:r w:rsidR="003C34A8">
        <w:t xml:space="preserve">, J., and </w:t>
      </w:r>
      <w:proofErr w:type="spellStart"/>
      <w:r w:rsidR="003C34A8">
        <w:t>Torng</w:t>
      </w:r>
      <w:proofErr w:type="spellEnd"/>
      <w:r w:rsidR="003C34A8">
        <w:t xml:space="preserve">, H. C., “An </w:t>
      </w:r>
      <w:proofErr w:type="spellStart"/>
      <w:r w:rsidR="003C34A8">
        <w:t>Instuction</w:t>
      </w:r>
      <w:proofErr w:type="spellEnd"/>
      <w:r w:rsidR="003C34A8">
        <w:t xml:space="preserve"> Issuing Approach to Enhancing Performance in Multiple Functional Unit Processors”, </w:t>
      </w:r>
      <w:r w:rsidR="003C34A8" w:rsidRPr="00E3686D">
        <w:rPr>
          <w:i/>
        </w:rPr>
        <w:t>IEEE Transactions of Computers</w:t>
      </w:r>
      <w:r w:rsidR="003C34A8">
        <w:t>, Vol. C-35, No. 9, September 1986, pp. 815-828.</w:t>
      </w:r>
    </w:p>
    <w:p w:rsidR="00606952" w:rsidRPr="00606952" w:rsidRDefault="00606952" w:rsidP="00606952">
      <w:pPr>
        <w:pStyle w:val="referenceitem"/>
        <w:ind w:left="288" w:hanging="14"/>
        <w:rPr>
          <w:sz w:val="16"/>
          <w:szCs w:val="16"/>
        </w:rPr>
      </w:pPr>
      <w:hyperlink r:id="rId44" w:history="1">
        <w:r w:rsidRPr="00606952">
          <w:rPr>
            <w:rStyle w:val="Hyperlink"/>
            <w:sz w:val="16"/>
            <w:szCs w:val="16"/>
          </w:rPr>
          <w:t>http://ipa.ece.illinois.edu/mmm/papers/Acosta.1986.TC.pdf</w:t>
        </w:r>
      </w:hyperlink>
      <w:r w:rsidRPr="00606952">
        <w:rPr>
          <w:sz w:val="16"/>
          <w:szCs w:val="16"/>
        </w:rPr>
        <w:t xml:space="preserve"> </w:t>
      </w:r>
    </w:p>
    <w:p w:rsidR="003C34A8" w:rsidRDefault="00AD528B" w:rsidP="00382EEA">
      <w:pPr>
        <w:pStyle w:val="referenceitem"/>
        <w:spacing w:before="120"/>
        <w:ind w:left="288" w:hanging="288"/>
      </w:pPr>
      <w:r>
        <w:t>44.</w:t>
      </w:r>
      <w:r>
        <w:tab/>
      </w:r>
      <w:r w:rsidR="003C34A8">
        <w:t>Steele, B., “</w:t>
      </w:r>
      <w:r w:rsidR="003C34A8" w:rsidRPr="009F58EE">
        <w:t>CU professor is honored by Intel Corp. for his computer chip invention</w:t>
      </w:r>
      <w:r w:rsidR="003C34A8">
        <w:t xml:space="preserve">”, </w:t>
      </w:r>
      <w:r w:rsidR="003C34A8" w:rsidRPr="00E3686D">
        <w:rPr>
          <w:i/>
        </w:rPr>
        <w:t>Cornell Chronicle</w:t>
      </w:r>
      <w:r w:rsidR="003C34A8">
        <w:t>, Dec. 11, 1997.</w:t>
      </w:r>
    </w:p>
    <w:p w:rsidR="00DC21AE" w:rsidRPr="00606952" w:rsidRDefault="006B5AB9" w:rsidP="00AD528B">
      <w:pPr>
        <w:pStyle w:val="referenceitem"/>
        <w:ind w:left="284" w:firstLine="0"/>
        <w:rPr>
          <w:sz w:val="16"/>
          <w:szCs w:val="16"/>
        </w:rPr>
      </w:pPr>
      <w:hyperlink r:id="rId45" w:history="1">
        <w:r w:rsidR="003C34A8" w:rsidRPr="00606952">
          <w:rPr>
            <w:rStyle w:val="Hyperlink"/>
            <w:sz w:val="16"/>
            <w:szCs w:val="16"/>
          </w:rPr>
          <w:t>http://www.news.cornell.edu/releases/Dec97/Torng.bs.html</w:t>
        </w:r>
      </w:hyperlink>
    </w:p>
    <w:p w:rsidR="003C34A8" w:rsidRPr="00917DC9" w:rsidRDefault="003C34A8" w:rsidP="00382EEA">
      <w:pPr>
        <w:pStyle w:val="referenceitem"/>
        <w:spacing w:before="120"/>
        <w:ind w:left="288" w:hanging="288"/>
      </w:pPr>
      <w:r>
        <w:t>45</w:t>
      </w:r>
      <w:r w:rsidR="00AD528B">
        <w:t>.</w:t>
      </w:r>
      <w:r w:rsidR="00AD528B">
        <w:tab/>
      </w:r>
      <w:r w:rsidRPr="00D56EAA">
        <w:t>Steele, B., “</w:t>
      </w:r>
      <w:r w:rsidRPr="00917DC9">
        <w:t>Cornell wins $184 million award from Hewlett-Packard for patent infringement</w:t>
      </w:r>
      <w:r>
        <w:t xml:space="preserve">”, </w:t>
      </w:r>
      <w:r w:rsidRPr="00E3686D">
        <w:rPr>
          <w:i/>
        </w:rPr>
        <w:t>Cornell Chronicle</w:t>
      </w:r>
      <w:r w:rsidRPr="00917DC9">
        <w:t xml:space="preserve">, </w:t>
      </w:r>
      <w:r>
        <w:t>June 6, 2008.</w:t>
      </w:r>
    </w:p>
    <w:p w:rsidR="00DC21AE" w:rsidRPr="00606952" w:rsidRDefault="006B5AB9" w:rsidP="00AD528B">
      <w:pPr>
        <w:pStyle w:val="referenceitem"/>
        <w:ind w:left="284" w:firstLine="0"/>
        <w:rPr>
          <w:sz w:val="16"/>
          <w:szCs w:val="16"/>
        </w:rPr>
      </w:pPr>
      <w:hyperlink r:id="rId46" w:history="1">
        <w:r w:rsidR="003C34A8" w:rsidRPr="00606952">
          <w:rPr>
            <w:rStyle w:val="Hyperlink"/>
            <w:sz w:val="16"/>
            <w:szCs w:val="16"/>
          </w:rPr>
          <w:t>http://www.news.cornell.edu/stories/June08/HPpatent.ws.html</w:t>
        </w:r>
      </w:hyperlink>
    </w:p>
    <w:p w:rsidR="00DC21AE" w:rsidRDefault="00AD528B" w:rsidP="00382EEA">
      <w:pPr>
        <w:pStyle w:val="referenceitem"/>
        <w:spacing w:before="120"/>
        <w:ind w:left="288" w:hanging="288"/>
      </w:pPr>
      <w:r>
        <w:t>46.</w:t>
      </w:r>
      <w:r>
        <w:tab/>
      </w:r>
      <w:r w:rsidR="003C34A8">
        <w:t xml:space="preserve">Smith, J. E., </w:t>
      </w:r>
      <w:r w:rsidR="003C34A8" w:rsidRPr="0019466B">
        <w:t xml:space="preserve">and </w:t>
      </w:r>
      <w:proofErr w:type="spellStart"/>
      <w:r w:rsidR="003C34A8">
        <w:t>Sohi</w:t>
      </w:r>
      <w:proofErr w:type="spellEnd"/>
      <w:r w:rsidR="003C34A8">
        <w:t>, G. S., “</w:t>
      </w:r>
      <w:r w:rsidR="003C34A8" w:rsidRPr="0019466B">
        <w:t xml:space="preserve">The Microarchitecture </w:t>
      </w:r>
      <w:r w:rsidR="003C34A8">
        <w:t xml:space="preserve">of Superscalar Processors.,” </w:t>
      </w:r>
      <w:r w:rsidR="003C34A8" w:rsidRPr="0019466B">
        <w:rPr>
          <w:i/>
        </w:rPr>
        <w:t>Proceedings of</w:t>
      </w:r>
      <w:r w:rsidR="003C34A8">
        <w:rPr>
          <w:i/>
        </w:rPr>
        <w:t xml:space="preserve"> </w:t>
      </w:r>
      <w:r w:rsidR="003C34A8" w:rsidRPr="0019466B">
        <w:rPr>
          <w:i/>
        </w:rPr>
        <w:t>the IEEE</w:t>
      </w:r>
      <w:r w:rsidR="003C34A8" w:rsidRPr="0019466B">
        <w:t xml:space="preserve"> </w:t>
      </w:r>
      <w:r w:rsidR="003C34A8">
        <w:t xml:space="preserve">Vol. </w:t>
      </w:r>
      <w:r w:rsidR="003C34A8" w:rsidRPr="0019466B">
        <w:t xml:space="preserve">83, </w:t>
      </w:r>
      <w:r w:rsidR="003C34A8">
        <w:t xml:space="preserve">No. 12, December 1995, </w:t>
      </w:r>
      <w:r w:rsidR="003C34A8" w:rsidRPr="0019466B">
        <w:t>pp.1609 - 1624.</w:t>
      </w:r>
    </w:p>
    <w:p w:rsidR="00DC21AE" w:rsidRDefault="002F7C85" w:rsidP="00382EEA">
      <w:pPr>
        <w:pStyle w:val="referenceitem"/>
        <w:spacing w:before="120"/>
        <w:ind w:left="288" w:hanging="288"/>
      </w:pPr>
      <w:r>
        <w:t>47</w:t>
      </w:r>
      <w:r w:rsidR="00AD528B">
        <w:t>.</w:t>
      </w:r>
      <w:r w:rsidR="00AD528B">
        <w:tab/>
      </w:r>
      <w:proofErr w:type="spellStart"/>
      <w:r w:rsidRPr="002924DC">
        <w:t>Agerwala</w:t>
      </w:r>
      <w:proofErr w:type="spellEnd"/>
      <w:r>
        <w:t>, T.,</w:t>
      </w:r>
      <w:r w:rsidRPr="002924DC">
        <w:t xml:space="preserve"> and </w:t>
      </w:r>
      <w:proofErr w:type="spellStart"/>
      <w:r w:rsidRPr="002924DC">
        <w:t>Cocke</w:t>
      </w:r>
      <w:proofErr w:type="spellEnd"/>
      <w:r>
        <w:t>, J.</w:t>
      </w:r>
      <w:r w:rsidRPr="002924DC">
        <w:t>, “High Performance Reduced Instruction Set Processors," IBM Watson Research Center, RC 12434, 1987.</w:t>
      </w:r>
    </w:p>
    <w:p w:rsidR="002F7C85" w:rsidRDefault="004657EA" w:rsidP="00382EEA">
      <w:pPr>
        <w:pStyle w:val="referenceitem"/>
        <w:spacing w:before="120"/>
        <w:ind w:left="288" w:hanging="288"/>
      </w:pPr>
      <w:r>
        <w:t>48.</w:t>
      </w:r>
      <w:r>
        <w:tab/>
      </w:r>
      <w:r w:rsidR="002F7C85">
        <w:t>Computer History Museum, Event: “IBM ACS System: A Pioneering Supercomputer Project of the 1960's”, February 18, 2010.</w:t>
      </w:r>
    </w:p>
    <w:p w:rsidR="00DC21AE" w:rsidRPr="00606952" w:rsidRDefault="006B5AB9" w:rsidP="004657EA">
      <w:pPr>
        <w:pStyle w:val="referenceitem"/>
        <w:ind w:left="284" w:firstLine="0"/>
        <w:rPr>
          <w:sz w:val="16"/>
          <w:szCs w:val="16"/>
        </w:rPr>
      </w:pPr>
      <w:hyperlink r:id="rId47" w:history="1">
        <w:r w:rsidR="002F7C85" w:rsidRPr="00606952">
          <w:rPr>
            <w:rStyle w:val="Hyperlink"/>
            <w:sz w:val="16"/>
            <w:szCs w:val="16"/>
          </w:rPr>
          <w:t>http://www.youtube.com/watch?v=pod53_F6urQ</w:t>
        </w:r>
      </w:hyperlink>
      <w:r w:rsidR="002F7C85" w:rsidRPr="00606952">
        <w:rPr>
          <w:sz w:val="16"/>
          <w:szCs w:val="16"/>
        </w:rPr>
        <w:t xml:space="preserve"> </w:t>
      </w:r>
    </w:p>
    <w:p w:rsidR="002F7C85" w:rsidRDefault="004657EA" w:rsidP="00382EEA">
      <w:pPr>
        <w:pStyle w:val="referenceitem"/>
        <w:spacing w:before="120"/>
        <w:ind w:left="288" w:hanging="288"/>
      </w:pPr>
      <w:r>
        <w:t>49.</w:t>
      </w:r>
      <w:r>
        <w:tab/>
      </w:r>
      <w:r w:rsidR="002F7C85">
        <w:t>IEEE Computer Society, “Lynn Conway, 2009 Computer Pioneer Award Recipient,” January, 2010.</w:t>
      </w:r>
    </w:p>
    <w:p w:rsidR="00DC21AE" w:rsidRPr="00606952" w:rsidRDefault="006B5AB9" w:rsidP="004657EA">
      <w:pPr>
        <w:pStyle w:val="referenceitem"/>
        <w:ind w:left="284" w:firstLine="0"/>
        <w:rPr>
          <w:sz w:val="16"/>
          <w:szCs w:val="16"/>
        </w:rPr>
      </w:pPr>
      <w:hyperlink r:id="rId48" w:history="1">
        <w:r w:rsidR="002F7C85" w:rsidRPr="00606952">
          <w:rPr>
            <w:rStyle w:val="Hyperlink"/>
            <w:sz w:val="16"/>
            <w:szCs w:val="16"/>
          </w:rPr>
          <w:t>http://www.youtube.com/watch?v=i4Txvjia3p0</w:t>
        </w:r>
      </w:hyperlink>
      <w:r w:rsidR="002F7C85" w:rsidRPr="00606952">
        <w:rPr>
          <w:sz w:val="16"/>
          <w:szCs w:val="16"/>
        </w:rPr>
        <w:t xml:space="preserve">  </w:t>
      </w:r>
    </w:p>
    <w:p w:rsidR="00DC21AE" w:rsidRDefault="004657EA" w:rsidP="00382EEA">
      <w:pPr>
        <w:pStyle w:val="referenceitem"/>
        <w:spacing w:before="120"/>
        <w:ind w:left="288" w:hanging="288"/>
      </w:pPr>
      <w:r>
        <w:t>50.</w:t>
      </w:r>
      <w:r>
        <w:tab/>
      </w:r>
      <w:r w:rsidR="002F7C85" w:rsidRPr="00FA13E3">
        <w:t>Hasbrouck</w:t>
      </w:r>
      <w:r w:rsidR="002F7C85">
        <w:t xml:space="preserve">, </w:t>
      </w:r>
      <w:r w:rsidR="002F7C85" w:rsidRPr="00FA13E3">
        <w:t>L., Madden</w:t>
      </w:r>
      <w:r w:rsidR="002F7C85">
        <w:t>, W.</w:t>
      </w:r>
      <w:r w:rsidR="002F7C85" w:rsidRPr="00FA13E3">
        <w:t xml:space="preserve">, </w:t>
      </w:r>
      <w:proofErr w:type="spellStart"/>
      <w:r w:rsidR="002F7C85" w:rsidRPr="00FA13E3">
        <w:t>Rew</w:t>
      </w:r>
      <w:proofErr w:type="spellEnd"/>
      <w:r w:rsidR="002F7C85">
        <w:t xml:space="preserve">, R., </w:t>
      </w:r>
      <w:proofErr w:type="spellStart"/>
      <w:r w:rsidR="002F7C85" w:rsidRPr="00FA13E3">
        <w:t>Sussenguth</w:t>
      </w:r>
      <w:proofErr w:type="spellEnd"/>
      <w:r w:rsidR="002F7C85">
        <w:t>, E.</w:t>
      </w:r>
      <w:r w:rsidR="002F7C85" w:rsidRPr="00FA13E3">
        <w:t xml:space="preserve">, and </w:t>
      </w:r>
      <w:proofErr w:type="spellStart"/>
      <w:r w:rsidR="002F7C85" w:rsidRPr="00FA13E3">
        <w:t>Wierzbicki</w:t>
      </w:r>
      <w:proofErr w:type="spellEnd"/>
      <w:r w:rsidR="002F7C85">
        <w:t>, J.</w:t>
      </w:r>
      <w:r w:rsidR="002F7C85" w:rsidRPr="00FA13E3">
        <w:t>, “Instruction execution unit,” U.S. Patent 3,718,912, February 1973.</w:t>
      </w:r>
    </w:p>
    <w:p w:rsidR="0032322E" w:rsidRPr="00606952" w:rsidRDefault="0032322E" w:rsidP="0032322E">
      <w:pPr>
        <w:pStyle w:val="referenceitem"/>
        <w:ind w:left="288" w:hanging="14"/>
        <w:rPr>
          <w:sz w:val="16"/>
          <w:szCs w:val="16"/>
        </w:rPr>
      </w:pPr>
      <w:hyperlink r:id="rId49" w:history="1">
        <w:r w:rsidRPr="00606952">
          <w:rPr>
            <w:rStyle w:val="Hyperlink"/>
            <w:sz w:val="16"/>
            <w:szCs w:val="16"/>
          </w:rPr>
          <w:t>http://www.freepatentsonline.com/3718912.pdf</w:t>
        </w:r>
      </w:hyperlink>
      <w:r w:rsidRPr="00606952">
        <w:rPr>
          <w:sz w:val="16"/>
          <w:szCs w:val="16"/>
        </w:rPr>
        <w:t xml:space="preserve"> </w:t>
      </w:r>
    </w:p>
    <w:p w:rsidR="00DC21AE" w:rsidRDefault="004657EA" w:rsidP="00382EEA">
      <w:pPr>
        <w:pStyle w:val="referenceitem"/>
        <w:spacing w:before="120"/>
        <w:ind w:left="288" w:hanging="288"/>
      </w:pPr>
      <w:r>
        <w:t>51.</w:t>
      </w:r>
      <w:r>
        <w:tab/>
      </w:r>
      <w:proofErr w:type="spellStart"/>
      <w:r w:rsidR="002F7C85" w:rsidRPr="002924DC">
        <w:t>Aspray</w:t>
      </w:r>
      <w:proofErr w:type="spellEnd"/>
      <w:r w:rsidR="002F7C85">
        <w:t>, W.</w:t>
      </w:r>
      <w:r w:rsidR="002F7C85" w:rsidRPr="002924DC">
        <w:t xml:space="preserve">, Interviewer, </w:t>
      </w:r>
      <w:r w:rsidR="002F7C85" w:rsidRPr="002924DC">
        <w:rPr>
          <w:i/>
        </w:rPr>
        <w:t>Gene Amdahl Oral History</w:t>
      </w:r>
      <w:r w:rsidR="002F7C85" w:rsidRPr="002924DC">
        <w:t>, CHM Reference number: X5988.2011, Computer History Museum, September 24, 2000, p.26.</w:t>
      </w:r>
    </w:p>
    <w:p w:rsidR="0032322E" w:rsidRPr="00606952" w:rsidRDefault="0032322E" w:rsidP="0032322E">
      <w:pPr>
        <w:pStyle w:val="referenceitem"/>
        <w:ind w:left="288" w:hanging="14"/>
        <w:rPr>
          <w:sz w:val="16"/>
          <w:szCs w:val="16"/>
        </w:rPr>
      </w:pPr>
      <w:hyperlink r:id="rId50" w:history="1">
        <w:r w:rsidRPr="00606952">
          <w:rPr>
            <w:rStyle w:val="Hyperlink"/>
            <w:sz w:val="16"/>
            <w:szCs w:val="16"/>
          </w:rPr>
          <w:t>http://archive.computerhistory.org/resources/access/text/Oral_History/102702492.05.01.acc.pdf</w:t>
        </w:r>
      </w:hyperlink>
      <w:r w:rsidRPr="00606952">
        <w:rPr>
          <w:sz w:val="16"/>
          <w:szCs w:val="16"/>
        </w:rPr>
        <w:t xml:space="preserve"> </w:t>
      </w:r>
    </w:p>
    <w:p w:rsidR="00DC21AE" w:rsidRDefault="004657EA" w:rsidP="00382EEA">
      <w:pPr>
        <w:pStyle w:val="referenceitem"/>
        <w:spacing w:before="120"/>
        <w:ind w:left="288" w:hanging="288"/>
      </w:pPr>
      <w:r>
        <w:t>52.</w:t>
      </w:r>
      <w:r>
        <w:tab/>
      </w:r>
      <w:proofErr w:type="spellStart"/>
      <w:r w:rsidR="002F7C85" w:rsidRPr="00C156D6">
        <w:t>DeLamarter</w:t>
      </w:r>
      <w:proofErr w:type="spellEnd"/>
      <w:r w:rsidR="002F7C85">
        <w:t xml:space="preserve">, </w:t>
      </w:r>
      <w:r w:rsidR="002F7C85" w:rsidRPr="00C156D6">
        <w:t>R. T</w:t>
      </w:r>
      <w:r w:rsidR="002F7C85">
        <w:t>.</w:t>
      </w:r>
      <w:r w:rsidR="002F7C85" w:rsidRPr="00C156D6">
        <w:t xml:space="preserve">, </w:t>
      </w:r>
      <w:r w:rsidR="002F7C85" w:rsidRPr="00C156D6">
        <w:rPr>
          <w:i/>
          <w:iCs/>
        </w:rPr>
        <w:t>Big Blue: IBM's Use and Abuse of Power</w:t>
      </w:r>
      <w:r w:rsidR="002F7C85" w:rsidRPr="00C156D6">
        <w:t>, Dodd, Mead and Co., 1986.</w:t>
      </w:r>
    </w:p>
    <w:p w:rsidR="00D56FDA" w:rsidRDefault="002F7C85" w:rsidP="00382EEA">
      <w:pPr>
        <w:pStyle w:val="referenceitem"/>
        <w:spacing w:before="120"/>
        <w:ind w:left="288" w:hanging="288"/>
      </w:pPr>
      <w:r>
        <w:t>53</w:t>
      </w:r>
      <w:r w:rsidR="004657EA">
        <w:t>.</w:t>
      </w:r>
      <w:r w:rsidR="004657EA">
        <w:tab/>
      </w:r>
      <w:proofErr w:type="spellStart"/>
      <w:r w:rsidR="00D56FDA" w:rsidRPr="00FA13E3">
        <w:t>Schorr</w:t>
      </w:r>
      <w:proofErr w:type="spellEnd"/>
      <w:r w:rsidR="005C4449">
        <w:t>, H.</w:t>
      </w:r>
      <w:r w:rsidR="00D56FDA" w:rsidRPr="00FA13E3">
        <w:t xml:space="preserve">, “Design Principles for a High-Performance System,” </w:t>
      </w:r>
      <w:r w:rsidR="00D56FDA" w:rsidRPr="00734839">
        <w:rPr>
          <w:i/>
        </w:rPr>
        <w:t>Proceedings of the Symposium on Computers and Automata</w:t>
      </w:r>
      <w:r w:rsidR="00D56FDA" w:rsidRPr="00FA13E3">
        <w:t xml:space="preserve">, </w:t>
      </w:r>
      <w:r w:rsidR="00D56FDA">
        <w:t>Polytechnic Institute of Brooklyn, April 13-15, 1971, p</w:t>
      </w:r>
      <w:r w:rsidR="003C1084">
        <w:t>p</w:t>
      </w:r>
      <w:r w:rsidR="00D56FDA" w:rsidRPr="00FA13E3">
        <w:t>. 165-192.</w:t>
      </w:r>
    </w:p>
    <w:p w:rsidR="00DC21AE" w:rsidRPr="00606952" w:rsidRDefault="006B5AB9" w:rsidP="004657EA">
      <w:pPr>
        <w:pStyle w:val="referenceitem"/>
        <w:ind w:left="284" w:firstLine="0"/>
        <w:rPr>
          <w:sz w:val="16"/>
          <w:szCs w:val="16"/>
        </w:rPr>
      </w:pPr>
      <w:hyperlink r:id="rId51" w:history="1">
        <w:r w:rsidR="00D56FDA" w:rsidRPr="00606952">
          <w:rPr>
            <w:rStyle w:val="Hyperlink"/>
            <w:sz w:val="16"/>
            <w:szCs w:val="16"/>
          </w:rPr>
          <w:t>http://ai.eecs.umich.edu/people/conway/ACS/People/Herb_Schorr/Schorr1971_ACS_Reflections.pdf</w:t>
        </w:r>
      </w:hyperlink>
    </w:p>
    <w:p w:rsidR="00DC21AE" w:rsidRDefault="002F7C85" w:rsidP="00382EEA">
      <w:pPr>
        <w:pStyle w:val="referenceitem"/>
        <w:spacing w:before="120"/>
        <w:ind w:left="288" w:hanging="288"/>
      </w:pPr>
      <w:r>
        <w:t>54</w:t>
      </w:r>
      <w:r w:rsidR="004657EA">
        <w:t>.</w:t>
      </w:r>
      <w:r w:rsidR="004657EA">
        <w:tab/>
      </w:r>
      <w:r w:rsidR="003B28EF">
        <w:t>Henness</w:t>
      </w:r>
      <w:r w:rsidR="003B28EF" w:rsidRPr="00FA13E3">
        <w:t>y</w:t>
      </w:r>
      <w:r w:rsidR="003B28EF">
        <w:t>, J. L.,</w:t>
      </w:r>
      <w:r w:rsidR="003B28EF" w:rsidRPr="00FA13E3">
        <w:t xml:space="preserve"> and Patterson</w:t>
      </w:r>
      <w:r w:rsidR="003B28EF">
        <w:t xml:space="preserve">, </w:t>
      </w:r>
      <w:r w:rsidR="003B28EF" w:rsidRPr="00FA13E3">
        <w:t xml:space="preserve">D. A., </w:t>
      </w:r>
      <w:r w:rsidR="00C004EC" w:rsidRPr="00FA13E3">
        <w:rPr>
          <w:i/>
        </w:rPr>
        <w:t>Computer Architecture: A Quantitative Approach</w:t>
      </w:r>
      <w:r w:rsidR="00C004EC" w:rsidRPr="00FA13E3">
        <w:t xml:space="preserve">, </w:t>
      </w:r>
      <w:r w:rsidR="00C004EC">
        <w:rPr>
          <w:i/>
        </w:rPr>
        <w:t>4</w:t>
      </w:r>
      <w:r w:rsidR="00C004EC" w:rsidRPr="00FA13E3">
        <w:rPr>
          <w:i/>
          <w:vertAlign w:val="superscript"/>
        </w:rPr>
        <w:t>nd</w:t>
      </w:r>
      <w:r w:rsidR="00C004EC" w:rsidRPr="00FA13E3">
        <w:rPr>
          <w:i/>
        </w:rPr>
        <w:t xml:space="preserve"> Ed.</w:t>
      </w:r>
      <w:r w:rsidR="00C004EC" w:rsidRPr="00FA13E3">
        <w:t xml:space="preserve">, Morgan-Kaufman, </w:t>
      </w:r>
      <w:r w:rsidR="00C004EC">
        <w:t>2007</w:t>
      </w:r>
      <w:r w:rsidR="00CA3871">
        <w:t>;</w:t>
      </w:r>
      <w:r w:rsidR="00C004EC">
        <w:t xml:space="preserve"> Chapter Two: Instruction-Level Parallelism and Its Exploitation, pp</w:t>
      </w:r>
      <w:r w:rsidR="00CA3871">
        <w:t>.</w:t>
      </w:r>
      <w:r w:rsidR="00267744">
        <w:t xml:space="preserve"> </w:t>
      </w:r>
      <w:r w:rsidR="00CA3871">
        <w:t>64-151</w:t>
      </w:r>
      <w:r w:rsidR="00C004EC" w:rsidRPr="00FA13E3">
        <w:t>.</w:t>
      </w:r>
      <w:r w:rsidR="00C004EC">
        <w:t xml:space="preserve"> </w:t>
      </w:r>
    </w:p>
    <w:p w:rsidR="00A608F5" w:rsidRPr="00606952" w:rsidRDefault="004C0062" w:rsidP="00382EEA">
      <w:pPr>
        <w:pStyle w:val="referenceitem"/>
        <w:spacing w:before="120"/>
        <w:ind w:left="288" w:hanging="288"/>
        <w:rPr>
          <w:sz w:val="16"/>
          <w:szCs w:val="16"/>
        </w:rPr>
      </w:pPr>
      <w:r>
        <w:t>55</w:t>
      </w:r>
      <w:r w:rsidR="004657EA">
        <w:t>.</w:t>
      </w:r>
      <w:r w:rsidR="004657EA">
        <w:tab/>
      </w:r>
      <w:proofErr w:type="spellStart"/>
      <w:r w:rsidR="00A608F5">
        <w:t>Hiltzik</w:t>
      </w:r>
      <w:proofErr w:type="spellEnd"/>
      <w:r w:rsidR="00982D2B">
        <w:t>, M.A.</w:t>
      </w:r>
      <w:r w:rsidR="00A608F5">
        <w:t xml:space="preserve">, “Through the Gender Labyrinth: How a bright boy with a penchant for tinkering grew up to be one of the top women in her high-tech field”, </w:t>
      </w:r>
      <w:r w:rsidR="00A608F5" w:rsidRPr="00606952">
        <w:rPr>
          <w:i/>
          <w:iCs/>
          <w:sz w:val="16"/>
          <w:szCs w:val="16"/>
        </w:rPr>
        <w:t>Los Angeles Times Magazine</w:t>
      </w:r>
      <w:r w:rsidR="00A608F5" w:rsidRPr="00606952">
        <w:rPr>
          <w:sz w:val="16"/>
          <w:szCs w:val="16"/>
        </w:rPr>
        <w:t xml:space="preserve">, </w:t>
      </w:r>
      <w:r w:rsidR="00606952" w:rsidRPr="00606952">
        <w:rPr>
          <w:sz w:val="16"/>
          <w:szCs w:val="16"/>
        </w:rPr>
        <w:t>Cover story, Nov.</w:t>
      </w:r>
      <w:r w:rsidR="00A608F5" w:rsidRPr="00606952">
        <w:rPr>
          <w:sz w:val="16"/>
          <w:szCs w:val="16"/>
        </w:rPr>
        <w:t xml:space="preserve">19, 2000. </w:t>
      </w:r>
    </w:p>
    <w:p w:rsidR="00DC21AE" w:rsidRPr="00606952" w:rsidRDefault="006B5AB9" w:rsidP="004657EA">
      <w:pPr>
        <w:pStyle w:val="referenceitem"/>
        <w:ind w:left="284" w:firstLine="0"/>
        <w:rPr>
          <w:sz w:val="16"/>
          <w:szCs w:val="16"/>
        </w:rPr>
      </w:pPr>
      <w:hyperlink r:id="rId52" w:history="1">
        <w:r w:rsidR="009A2C74" w:rsidRPr="00606952">
          <w:rPr>
            <w:rStyle w:val="Hyperlink"/>
            <w:sz w:val="16"/>
            <w:szCs w:val="16"/>
          </w:rPr>
          <w:t>http://articles.latimes.com/2000/nov/19/magazine/tm-54188</w:t>
        </w:r>
      </w:hyperlink>
    </w:p>
    <w:p w:rsidR="00606952" w:rsidRDefault="009C0884" w:rsidP="009C0884">
      <w:pPr>
        <w:pStyle w:val="referenceitem"/>
        <w:ind w:left="230" w:firstLine="43"/>
      </w:pPr>
      <w:hyperlink r:id="rId53" w:history="1">
        <w:r w:rsidRPr="0008421A">
          <w:rPr>
            <w:rStyle w:val="Hyperlink"/>
          </w:rPr>
          <w:t>http://ai.eecs.umich.edu/people/conway/Media/Through%20the%20Gender%20Labyrinth.pdf</w:t>
        </w:r>
      </w:hyperlink>
      <w:r>
        <w:t xml:space="preserve"> </w:t>
      </w:r>
    </w:p>
    <w:p w:rsidR="00A608F5" w:rsidRDefault="004C0062" w:rsidP="00382EEA">
      <w:pPr>
        <w:pStyle w:val="referenceitem"/>
        <w:spacing w:before="120"/>
        <w:ind w:left="288" w:hanging="288"/>
      </w:pPr>
      <w:r>
        <w:t>56</w:t>
      </w:r>
      <w:r w:rsidR="004657EA">
        <w:t>.</w:t>
      </w:r>
      <w:r w:rsidR="004657EA">
        <w:tab/>
      </w:r>
      <w:r w:rsidR="005C4449">
        <w:t>Conway,</w:t>
      </w:r>
      <w:r w:rsidR="005C4449" w:rsidRPr="005C4449">
        <w:t xml:space="preserve"> </w:t>
      </w:r>
      <w:r w:rsidR="005C4449">
        <w:t>L.</w:t>
      </w:r>
      <w:r w:rsidR="00A608F5">
        <w:t xml:space="preserve">, Ed., “The VLSI Archive: An online archive of documents and artifacts from the Mead-Conway VLSI design revolution”, </w:t>
      </w:r>
      <w:r w:rsidR="00A608F5">
        <w:rPr>
          <w:i/>
        </w:rPr>
        <w:t>lynnconway.com</w:t>
      </w:r>
      <w:r w:rsidR="00A608F5">
        <w:t>.</w:t>
      </w:r>
    </w:p>
    <w:p w:rsidR="00606952" w:rsidRPr="00606952" w:rsidRDefault="006B5AB9" w:rsidP="00606952">
      <w:pPr>
        <w:pStyle w:val="referenceitem"/>
        <w:ind w:left="284" w:firstLine="0"/>
        <w:rPr>
          <w:sz w:val="16"/>
          <w:szCs w:val="16"/>
        </w:rPr>
      </w:pPr>
      <w:hyperlink r:id="rId54" w:history="1">
        <w:r w:rsidR="00A608F5" w:rsidRPr="00606952">
          <w:rPr>
            <w:rStyle w:val="Hyperlink"/>
            <w:sz w:val="16"/>
            <w:szCs w:val="16"/>
          </w:rPr>
          <w:t>http://ai.eecs.umich.edu/people/conway/VLSI/VLSIarchive.html</w:t>
        </w:r>
      </w:hyperlink>
      <w:r w:rsidR="00A608F5" w:rsidRPr="00606952">
        <w:rPr>
          <w:sz w:val="16"/>
          <w:szCs w:val="16"/>
        </w:rPr>
        <w:t xml:space="preserve">  </w:t>
      </w:r>
    </w:p>
    <w:sectPr w:rsidR="00606952" w:rsidRPr="00606952" w:rsidSect="00C830ED">
      <w:headerReference w:type="even" r:id="rId55"/>
      <w:footerReference w:type="default" r:id="rId56"/>
      <w:pgSz w:w="11900" w:h="16840"/>
      <w:pgMar w:top="2016" w:right="2088" w:bottom="2304" w:left="194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7D3" w:rsidRDefault="005F07D3">
      <w:r>
        <w:separator/>
      </w:r>
    </w:p>
  </w:endnote>
  <w:endnote w:type="continuationSeparator" w:id="0">
    <w:p w:rsidR="005F07D3" w:rsidRDefault="005F07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901616"/>
      <w:docPartObj>
        <w:docPartGallery w:val="Page Numbers (Bottom of Page)"/>
        <w:docPartUnique/>
      </w:docPartObj>
    </w:sdtPr>
    <w:sdtContent>
      <w:p w:rsidR="00D8039A" w:rsidRDefault="00D8039A">
        <w:pPr>
          <w:pStyle w:val="Footer"/>
          <w:jc w:val="center"/>
        </w:pPr>
        <w:fldSimple w:instr=" PAGE   \* MERGEFORMAT ">
          <w:r w:rsidR="00600844">
            <w:rPr>
              <w:noProof/>
            </w:rPr>
            <w:t>1</w:t>
          </w:r>
        </w:fldSimple>
      </w:p>
    </w:sdtContent>
  </w:sdt>
  <w:p w:rsidR="00D8039A" w:rsidRDefault="00D803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7D3" w:rsidRDefault="005F07D3">
      <w:r>
        <w:separator/>
      </w:r>
    </w:p>
  </w:footnote>
  <w:footnote w:type="continuationSeparator" w:id="0">
    <w:p w:rsidR="005F07D3" w:rsidRDefault="005F07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39A" w:rsidRDefault="00D8039A" w:rsidP="002C72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039A" w:rsidRDefault="00D8039A" w:rsidP="00C36AAE">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7521A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168EE24"/>
    <w:lvl w:ilvl="0">
      <w:start w:val="1"/>
      <w:numFmt w:val="decimal"/>
      <w:lvlText w:val="%1."/>
      <w:lvlJc w:val="left"/>
      <w:pPr>
        <w:tabs>
          <w:tab w:val="num" w:pos="1492"/>
        </w:tabs>
        <w:ind w:left="1492" w:hanging="360"/>
      </w:pPr>
    </w:lvl>
  </w:abstractNum>
  <w:abstractNum w:abstractNumId="2">
    <w:nsid w:val="FFFFFF7D"/>
    <w:multiLevelType w:val="singleLevel"/>
    <w:tmpl w:val="059C6C3E"/>
    <w:lvl w:ilvl="0">
      <w:start w:val="1"/>
      <w:numFmt w:val="decimal"/>
      <w:lvlText w:val="%1."/>
      <w:lvlJc w:val="left"/>
      <w:pPr>
        <w:tabs>
          <w:tab w:val="num" w:pos="1209"/>
        </w:tabs>
        <w:ind w:left="1209" w:hanging="360"/>
      </w:pPr>
    </w:lvl>
  </w:abstractNum>
  <w:abstractNum w:abstractNumId="3">
    <w:nsid w:val="FFFFFF7E"/>
    <w:multiLevelType w:val="singleLevel"/>
    <w:tmpl w:val="28384A6C"/>
    <w:lvl w:ilvl="0">
      <w:start w:val="1"/>
      <w:numFmt w:val="decimal"/>
      <w:lvlText w:val="%1."/>
      <w:lvlJc w:val="left"/>
      <w:pPr>
        <w:tabs>
          <w:tab w:val="num" w:pos="926"/>
        </w:tabs>
        <w:ind w:left="926" w:hanging="360"/>
      </w:pPr>
    </w:lvl>
  </w:abstractNum>
  <w:abstractNum w:abstractNumId="4">
    <w:nsid w:val="FFFFFF7F"/>
    <w:multiLevelType w:val="singleLevel"/>
    <w:tmpl w:val="70B8D108"/>
    <w:lvl w:ilvl="0">
      <w:start w:val="1"/>
      <w:numFmt w:val="decimal"/>
      <w:lvlText w:val="%1."/>
      <w:lvlJc w:val="left"/>
      <w:pPr>
        <w:tabs>
          <w:tab w:val="num" w:pos="643"/>
        </w:tabs>
        <w:ind w:left="643" w:hanging="360"/>
      </w:pPr>
    </w:lvl>
  </w:abstractNum>
  <w:abstractNum w:abstractNumId="5">
    <w:nsid w:val="FFFFFF80"/>
    <w:multiLevelType w:val="singleLevel"/>
    <w:tmpl w:val="D4B834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182F5B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6A2891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D10C55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9829140"/>
    <w:lvl w:ilvl="0">
      <w:start w:val="1"/>
      <w:numFmt w:val="decimal"/>
      <w:lvlText w:val="%1."/>
      <w:lvlJc w:val="left"/>
      <w:pPr>
        <w:tabs>
          <w:tab w:val="num" w:pos="360"/>
        </w:tabs>
        <w:ind w:left="360" w:hanging="360"/>
      </w:pPr>
    </w:lvl>
  </w:abstractNum>
  <w:abstractNum w:abstractNumId="10">
    <w:nsid w:val="FFFFFF89"/>
    <w:multiLevelType w:val="singleLevel"/>
    <w:tmpl w:val="71BE0856"/>
    <w:lvl w:ilvl="0">
      <w:start w:val="1"/>
      <w:numFmt w:val="bullet"/>
      <w:lvlText w:val=""/>
      <w:lvlJc w:val="left"/>
      <w:pPr>
        <w:tabs>
          <w:tab w:val="num" w:pos="360"/>
        </w:tabs>
        <w:ind w:left="360" w:hanging="360"/>
      </w:pPr>
      <w:rPr>
        <w:rFonts w:ascii="Symbol" w:hAnsi="Symbol" w:hint="default"/>
      </w:rPr>
    </w:lvl>
  </w:abstractNum>
  <w:abstractNum w:abstractNumId="11">
    <w:nsid w:val="05D43929"/>
    <w:multiLevelType w:val="hybridMultilevel"/>
    <w:tmpl w:val="E32E169C"/>
    <w:lvl w:ilvl="0" w:tplc="69C65DD4">
      <w:start w:val="1"/>
      <w:numFmt w:val="bullet"/>
      <w:pStyle w:val="dashitem"/>
      <w:lvlText w:val="─"/>
      <w:lvlJc w:val="left"/>
      <w:pPr>
        <w:tabs>
          <w:tab w:val="num" w:pos="454"/>
        </w:tabs>
        <w:ind w:left="454" w:hanging="227"/>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751252D"/>
    <w:multiLevelType w:val="hybridMultilevel"/>
    <w:tmpl w:val="B02E4590"/>
    <w:lvl w:ilvl="0" w:tplc="E0943A4E">
      <w:start w:val="1"/>
      <w:numFmt w:val="decimal"/>
      <w:pStyle w:val="numbereditem"/>
      <w:lvlText w:val="%1."/>
      <w:lvlJc w:val="left"/>
      <w:pPr>
        <w:tabs>
          <w:tab w:val="num" w:pos="227"/>
        </w:tabs>
        <w:ind w:left="227" w:hanging="22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253626E"/>
    <w:multiLevelType w:val="hybridMultilevel"/>
    <w:tmpl w:val="5BEC08B2"/>
    <w:lvl w:ilvl="0" w:tplc="F872F310">
      <w:start w:val="1"/>
      <w:numFmt w:val="bullet"/>
      <w:pStyle w:val="bulletitem"/>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14513F3"/>
    <w:multiLevelType w:val="multilevel"/>
    <w:tmpl w:val="3C2834BA"/>
    <w:lvl w:ilvl="0">
      <w:start w:val="1"/>
      <w:numFmt w:val="decimal"/>
      <w:pStyle w:val="Heading1"/>
      <w:lvlText w:val="%1"/>
      <w:lvlJc w:val="left"/>
      <w:pPr>
        <w:tabs>
          <w:tab w:val="num" w:pos="454"/>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1"/>
  </w:num>
  <w:num w:numId="3">
    <w:abstractNumId w:val="12"/>
  </w:num>
  <w:num w:numId="4">
    <w:abstractNumId w:val="1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linkStyles/>
  <w:stylePaneFormatFilter w:val="3F01"/>
  <w:defaultTabStop w:val="720"/>
  <w:characterSpacingControl w:val="doNotCompress"/>
  <w:hdrShapeDefaults>
    <o:shapedefaults v:ext="edit" spidmax="15362"/>
  </w:hdrShapeDefaults>
  <w:footnotePr>
    <w:footnote w:id="-1"/>
    <w:footnote w:id="0"/>
  </w:footnotePr>
  <w:endnotePr>
    <w:endnote w:id="-1"/>
    <w:endnote w:id="0"/>
  </w:endnotePr>
  <w:compat/>
  <w:rsids>
    <w:rsidRoot w:val="00A608F5"/>
    <w:rsid w:val="00000A0C"/>
    <w:rsid w:val="0000197C"/>
    <w:rsid w:val="00001BB6"/>
    <w:rsid w:val="00002A52"/>
    <w:rsid w:val="0000498D"/>
    <w:rsid w:val="00005569"/>
    <w:rsid w:val="00006842"/>
    <w:rsid w:val="000101D4"/>
    <w:rsid w:val="00010492"/>
    <w:rsid w:val="000125EF"/>
    <w:rsid w:val="00012AE3"/>
    <w:rsid w:val="00016102"/>
    <w:rsid w:val="000221EA"/>
    <w:rsid w:val="000236F7"/>
    <w:rsid w:val="0002648A"/>
    <w:rsid w:val="00027237"/>
    <w:rsid w:val="00027D8E"/>
    <w:rsid w:val="00030799"/>
    <w:rsid w:val="00030C42"/>
    <w:rsid w:val="00030FFE"/>
    <w:rsid w:val="00032285"/>
    <w:rsid w:val="00032740"/>
    <w:rsid w:val="00032977"/>
    <w:rsid w:val="000334EB"/>
    <w:rsid w:val="000347EB"/>
    <w:rsid w:val="000353E5"/>
    <w:rsid w:val="00036597"/>
    <w:rsid w:val="00036BBF"/>
    <w:rsid w:val="00040A65"/>
    <w:rsid w:val="000438D1"/>
    <w:rsid w:val="0005277B"/>
    <w:rsid w:val="000540D9"/>
    <w:rsid w:val="00055669"/>
    <w:rsid w:val="00055F96"/>
    <w:rsid w:val="00057638"/>
    <w:rsid w:val="000628FF"/>
    <w:rsid w:val="00062999"/>
    <w:rsid w:val="000636FD"/>
    <w:rsid w:val="000640B5"/>
    <w:rsid w:val="000647DB"/>
    <w:rsid w:val="00065AAC"/>
    <w:rsid w:val="00065DE0"/>
    <w:rsid w:val="00066A0F"/>
    <w:rsid w:val="00066E6F"/>
    <w:rsid w:val="000671F4"/>
    <w:rsid w:val="00067302"/>
    <w:rsid w:val="00070571"/>
    <w:rsid w:val="000709D8"/>
    <w:rsid w:val="00071CE6"/>
    <w:rsid w:val="00071FA8"/>
    <w:rsid w:val="000760CC"/>
    <w:rsid w:val="000761F8"/>
    <w:rsid w:val="000767CB"/>
    <w:rsid w:val="000771D9"/>
    <w:rsid w:val="00077F30"/>
    <w:rsid w:val="000804E1"/>
    <w:rsid w:val="0008496B"/>
    <w:rsid w:val="00085C94"/>
    <w:rsid w:val="000912BF"/>
    <w:rsid w:val="00092725"/>
    <w:rsid w:val="00093AB9"/>
    <w:rsid w:val="0009637C"/>
    <w:rsid w:val="00097697"/>
    <w:rsid w:val="000B18EE"/>
    <w:rsid w:val="000B2F40"/>
    <w:rsid w:val="000C000B"/>
    <w:rsid w:val="000C04A2"/>
    <w:rsid w:val="000C0E70"/>
    <w:rsid w:val="000C170F"/>
    <w:rsid w:val="000C18E1"/>
    <w:rsid w:val="000C2581"/>
    <w:rsid w:val="000C3A6B"/>
    <w:rsid w:val="000C5381"/>
    <w:rsid w:val="000C5A11"/>
    <w:rsid w:val="000C6125"/>
    <w:rsid w:val="000C6F20"/>
    <w:rsid w:val="000C772E"/>
    <w:rsid w:val="000D09DB"/>
    <w:rsid w:val="000D0ECC"/>
    <w:rsid w:val="000D273D"/>
    <w:rsid w:val="000D28C8"/>
    <w:rsid w:val="000D758A"/>
    <w:rsid w:val="000E2B84"/>
    <w:rsid w:val="000E3D8F"/>
    <w:rsid w:val="000E7953"/>
    <w:rsid w:val="000E7EFF"/>
    <w:rsid w:val="000F155C"/>
    <w:rsid w:val="000F3E22"/>
    <w:rsid w:val="000F50AF"/>
    <w:rsid w:val="000F5520"/>
    <w:rsid w:val="000F5F1C"/>
    <w:rsid w:val="000F72A8"/>
    <w:rsid w:val="00100070"/>
    <w:rsid w:val="0010209E"/>
    <w:rsid w:val="001062FA"/>
    <w:rsid w:val="00106F6D"/>
    <w:rsid w:val="00110458"/>
    <w:rsid w:val="0011242B"/>
    <w:rsid w:val="00112FA8"/>
    <w:rsid w:val="00113543"/>
    <w:rsid w:val="0011470C"/>
    <w:rsid w:val="00115E04"/>
    <w:rsid w:val="001161B1"/>
    <w:rsid w:val="001166A4"/>
    <w:rsid w:val="001169D8"/>
    <w:rsid w:val="00117944"/>
    <w:rsid w:val="00120EEA"/>
    <w:rsid w:val="001249EA"/>
    <w:rsid w:val="001311E6"/>
    <w:rsid w:val="0013513D"/>
    <w:rsid w:val="00140448"/>
    <w:rsid w:val="0014191A"/>
    <w:rsid w:val="00143A2B"/>
    <w:rsid w:val="00143D45"/>
    <w:rsid w:val="00146586"/>
    <w:rsid w:val="0014664A"/>
    <w:rsid w:val="00146F35"/>
    <w:rsid w:val="001535D4"/>
    <w:rsid w:val="00155D1A"/>
    <w:rsid w:val="0016698A"/>
    <w:rsid w:val="00166F9C"/>
    <w:rsid w:val="0017348D"/>
    <w:rsid w:val="0017408F"/>
    <w:rsid w:val="0017689A"/>
    <w:rsid w:val="00177A4E"/>
    <w:rsid w:val="00177E57"/>
    <w:rsid w:val="00177F67"/>
    <w:rsid w:val="0018053C"/>
    <w:rsid w:val="0018125C"/>
    <w:rsid w:val="0018240F"/>
    <w:rsid w:val="001833B5"/>
    <w:rsid w:val="00186C27"/>
    <w:rsid w:val="00187847"/>
    <w:rsid w:val="00191F03"/>
    <w:rsid w:val="00193945"/>
    <w:rsid w:val="0019466B"/>
    <w:rsid w:val="00194DB8"/>
    <w:rsid w:val="0019733D"/>
    <w:rsid w:val="00197B24"/>
    <w:rsid w:val="001A0840"/>
    <w:rsid w:val="001A2249"/>
    <w:rsid w:val="001A2C8F"/>
    <w:rsid w:val="001A67CB"/>
    <w:rsid w:val="001B0BB5"/>
    <w:rsid w:val="001B0BBB"/>
    <w:rsid w:val="001B25B3"/>
    <w:rsid w:val="001B3C83"/>
    <w:rsid w:val="001B4FFB"/>
    <w:rsid w:val="001B557E"/>
    <w:rsid w:val="001B56B8"/>
    <w:rsid w:val="001B6DC1"/>
    <w:rsid w:val="001C1EEB"/>
    <w:rsid w:val="001C6C85"/>
    <w:rsid w:val="001C7467"/>
    <w:rsid w:val="001D0B34"/>
    <w:rsid w:val="001D12F3"/>
    <w:rsid w:val="001D2FF2"/>
    <w:rsid w:val="001D49C5"/>
    <w:rsid w:val="001D5DEB"/>
    <w:rsid w:val="001D5F80"/>
    <w:rsid w:val="001E019B"/>
    <w:rsid w:val="001E06E5"/>
    <w:rsid w:val="001E1758"/>
    <w:rsid w:val="001E27D7"/>
    <w:rsid w:val="001E33DB"/>
    <w:rsid w:val="001E45A1"/>
    <w:rsid w:val="001E74C1"/>
    <w:rsid w:val="001E7ABC"/>
    <w:rsid w:val="001F0C35"/>
    <w:rsid w:val="001F3078"/>
    <w:rsid w:val="001F4122"/>
    <w:rsid w:val="00201031"/>
    <w:rsid w:val="002012B8"/>
    <w:rsid w:val="00203355"/>
    <w:rsid w:val="00206392"/>
    <w:rsid w:val="0020659C"/>
    <w:rsid w:val="002066BE"/>
    <w:rsid w:val="00206EC6"/>
    <w:rsid w:val="0020723F"/>
    <w:rsid w:val="0021182B"/>
    <w:rsid w:val="00214CD4"/>
    <w:rsid w:val="00216031"/>
    <w:rsid w:val="002163DE"/>
    <w:rsid w:val="002207F1"/>
    <w:rsid w:val="0022162E"/>
    <w:rsid w:val="00224BB8"/>
    <w:rsid w:val="002259A0"/>
    <w:rsid w:val="00231DA6"/>
    <w:rsid w:val="00232174"/>
    <w:rsid w:val="00233DDA"/>
    <w:rsid w:val="002347DB"/>
    <w:rsid w:val="0023577E"/>
    <w:rsid w:val="0023586C"/>
    <w:rsid w:val="002358FE"/>
    <w:rsid w:val="00235E84"/>
    <w:rsid w:val="00237C1E"/>
    <w:rsid w:val="00240D1D"/>
    <w:rsid w:val="0024200C"/>
    <w:rsid w:val="00242C76"/>
    <w:rsid w:val="00245343"/>
    <w:rsid w:val="00245E63"/>
    <w:rsid w:val="00247813"/>
    <w:rsid w:val="00247EE9"/>
    <w:rsid w:val="002525A5"/>
    <w:rsid w:val="00252FBD"/>
    <w:rsid w:val="00255498"/>
    <w:rsid w:val="002559F8"/>
    <w:rsid w:val="00255FA8"/>
    <w:rsid w:val="0025727D"/>
    <w:rsid w:val="0025794C"/>
    <w:rsid w:val="00257BC7"/>
    <w:rsid w:val="00261602"/>
    <w:rsid w:val="00262022"/>
    <w:rsid w:val="002626D2"/>
    <w:rsid w:val="002645A7"/>
    <w:rsid w:val="00266959"/>
    <w:rsid w:val="00266B6D"/>
    <w:rsid w:val="0026706F"/>
    <w:rsid w:val="00267495"/>
    <w:rsid w:val="00267744"/>
    <w:rsid w:val="002707DE"/>
    <w:rsid w:val="00271294"/>
    <w:rsid w:val="0027148B"/>
    <w:rsid w:val="00276B9B"/>
    <w:rsid w:val="002772AB"/>
    <w:rsid w:val="00277E0B"/>
    <w:rsid w:val="002834EB"/>
    <w:rsid w:val="00287F90"/>
    <w:rsid w:val="002909BC"/>
    <w:rsid w:val="002924DC"/>
    <w:rsid w:val="00292875"/>
    <w:rsid w:val="0029485A"/>
    <w:rsid w:val="00294B36"/>
    <w:rsid w:val="00294EE1"/>
    <w:rsid w:val="0029524E"/>
    <w:rsid w:val="002961AB"/>
    <w:rsid w:val="00296AB9"/>
    <w:rsid w:val="00296C65"/>
    <w:rsid w:val="002979DC"/>
    <w:rsid w:val="002A3011"/>
    <w:rsid w:val="002A390E"/>
    <w:rsid w:val="002A7F07"/>
    <w:rsid w:val="002B23DD"/>
    <w:rsid w:val="002B47E2"/>
    <w:rsid w:val="002C20D8"/>
    <w:rsid w:val="002C29BB"/>
    <w:rsid w:val="002C34AA"/>
    <w:rsid w:val="002C5CBE"/>
    <w:rsid w:val="002C6588"/>
    <w:rsid w:val="002C7253"/>
    <w:rsid w:val="002D064C"/>
    <w:rsid w:val="002D35D5"/>
    <w:rsid w:val="002D51E5"/>
    <w:rsid w:val="002D65DF"/>
    <w:rsid w:val="002D7DFC"/>
    <w:rsid w:val="002E05C8"/>
    <w:rsid w:val="002E1E22"/>
    <w:rsid w:val="002E41F0"/>
    <w:rsid w:val="002E4558"/>
    <w:rsid w:val="002E5CDF"/>
    <w:rsid w:val="002E71CA"/>
    <w:rsid w:val="002F02F2"/>
    <w:rsid w:val="002F16C4"/>
    <w:rsid w:val="002F3CF6"/>
    <w:rsid w:val="002F3E82"/>
    <w:rsid w:val="002F4F68"/>
    <w:rsid w:val="002F53CF"/>
    <w:rsid w:val="002F779B"/>
    <w:rsid w:val="002F7A1A"/>
    <w:rsid w:val="002F7C85"/>
    <w:rsid w:val="002F7E78"/>
    <w:rsid w:val="00301F81"/>
    <w:rsid w:val="00303FB3"/>
    <w:rsid w:val="00304363"/>
    <w:rsid w:val="00305164"/>
    <w:rsid w:val="00306ECB"/>
    <w:rsid w:val="003077A6"/>
    <w:rsid w:val="0031278B"/>
    <w:rsid w:val="003127EC"/>
    <w:rsid w:val="00312A66"/>
    <w:rsid w:val="003144EC"/>
    <w:rsid w:val="003179B9"/>
    <w:rsid w:val="00320419"/>
    <w:rsid w:val="00320EEA"/>
    <w:rsid w:val="00321251"/>
    <w:rsid w:val="00321441"/>
    <w:rsid w:val="0032322E"/>
    <w:rsid w:val="0032328C"/>
    <w:rsid w:val="0032369A"/>
    <w:rsid w:val="003245E7"/>
    <w:rsid w:val="0032522D"/>
    <w:rsid w:val="003259A2"/>
    <w:rsid w:val="0032675C"/>
    <w:rsid w:val="003275D4"/>
    <w:rsid w:val="003301DD"/>
    <w:rsid w:val="00334EBC"/>
    <w:rsid w:val="00336195"/>
    <w:rsid w:val="00337A63"/>
    <w:rsid w:val="00342602"/>
    <w:rsid w:val="00344015"/>
    <w:rsid w:val="003445B9"/>
    <w:rsid w:val="00345936"/>
    <w:rsid w:val="00345BFE"/>
    <w:rsid w:val="0034639C"/>
    <w:rsid w:val="00346E70"/>
    <w:rsid w:val="00350B78"/>
    <w:rsid w:val="00351209"/>
    <w:rsid w:val="00351578"/>
    <w:rsid w:val="00351927"/>
    <w:rsid w:val="00351C69"/>
    <w:rsid w:val="00352123"/>
    <w:rsid w:val="003543E9"/>
    <w:rsid w:val="003549E4"/>
    <w:rsid w:val="00354B3F"/>
    <w:rsid w:val="00355B3E"/>
    <w:rsid w:val="00355C69"/>
    <w:rsid w:val="00356777"/>
    <w:rsid w:val="00357C29"/>
    <w:rsid w:val="0036011C"/>
    <w:rsid w:val="003602A4"/>
    <w:rsid w:val="0036177C"/>
    <w:rsid w:val="00361A9C"/>
    <w:rsid w:val="0036633A"/>
    <w:rsid w:val="00366812"/>
    <w:rsid w:val="003708F4"/>
    <w:rsid w:val="003755AC"/>
    <w:rsid w:val="0037580F"/>
    <w:rsid w:val="00382EEA"/>
    <w:rsid w:val="003836D3"/>
    <w:rsid w:val="003848A5"/>
    <w:rsid w:val="00385D92"/>
    <w:rsid w:val="00386062"/>
    <w:rsid w:val="00387A5F"/>
    <w:rsid w:val="0039105E"/>
    <w:rsid w:val="003912D8"/>
    <w:rsid w:val="00391869"/>
    <w:rsid w:val="0039313B"/>
    <w:rsid w:val="00395189"/>
    <w:rsid w:val="003951AF"/>
    <w:rsid w:val="003A1AE5"/>
    <w:rsid w:val="003A1F6B"/>
    <w:rsid w:val="003A3140"/>
    <w:rsid w:val="003A5170"/>
    <w:rsid w:val="003A6755"/>
    <w:rsid w:val="003A7359"/>
    <w:rsid w:val="003B1025"/>
    <w:rsid w:val="003B17A7"/>
    <w:rsid w:val="003B2541"/>
    <w:rsid w:val="003B28BA"/>
    <w:rsid w:val="003B28EF"/>
    <w:rsid w:val="003B29F7"/>
    <w:rsid w:val="003B5C40"/>
    <w:rsid w:val="003B6B75"/>
    <w:rsid w:val="003C0A75"/>
    <w:rsid w:val="003C1084"/>
    <w:rsid w:val="003C1571"/>
    <w:rsid w:val="003C34A8"/>
    <w:rsid w:val="003D3724"/>
    <w:rsid w:val="003D3F19"/>
    <w:rsid w:val="003D41C3"/>
    <w:rsid w:val="003D44E2"/>
    <w:rsid w:val="003D50C8"/>
    <w:rsid w:val="003D59DF"/>
    <w:rsid w:val="003D5A49"/>
    <w:rsid w:val="003E0F5B"/>
    <w:rsid w:val="003E33ED"/>
    <w:rsid w:val="003E5CFE"/>
    <w:rsid w:val="003E5D4F"/>
    <w:rsid w:val="003E6F68"/>
    <w:rsid w:val="003F0B7B"/>
    <w:rsid w:val="003F32AA"/>
    <w:rsid w:val="003F7A1B"/>
    <w:rsid w:val="00400184"/>
    <w:rsid w:val="00401E72"/>
    <w:rsid w:val="00401FB8"/>
    <w:rsid w:val="004025E3"/>
    <w:rsid w:val="004025EB"/>
    <w:rsid w:val="00403159"/>
    <w:rsid w:val="0040345A"/>
    <w:rsid w:val="0040395E"/>
    <w:rsid w:val="00403CF7"/>
    <w:rsid w:val="00405D94"/>
    <w:rsid w:val="00406DA3"/>
    <w:rsid w:val="00412019"/>
    <w:rsid w:val="00416832"/>
    <w:rsid w:val="00416A53"/>
    <w:rsid w:val="00416B93"/>
    <w:rsid w:val="00421741"/>
    <w:rsid w:val="00421DB9"/>
    <w:rsid w:val="00427540"/>
    <w:rsid w:val="00430FA0"/>
    <w:rsid w:val="00432BF1"/>
    <w:rsid w:val="00434BF1"/>
    <w:rsid w:val="004353D5"/>
    <w:rsid w:val="00435D58"/>
    <w:rsid w:val="00436075"/>
    <w:rsid w:val="00436EA2"/>
    <w:rsid w:val="004415B8"/>
    <w:rsid w:val="004432A2"/>
    <w:rsid w:val="004451EA"/>
    <w:rsid w:val="00447737"/>
    <w:rsid w:val="00450115"/>
    <w:rsid w:val="004530D3"/>
    <w:rsid w:val="0045381C"/>
    <w:rsid w:val="00454572"/>
    <w:rsid w:val="00460983"/>
    <w:rsid w:val="00460DCE"/>
    <w:rsid w:val="00460F2D"/>
    <w:rsid w:val="00460F4E"/>
    <w:rsid w:val="004626D7"/>
    <w:rsid w:val="004626E1"/>
    <w:rsid w:val="00463026"/>
    <w:rsid w:val="00463CFB"/>
    <w:rsid w:val="004657EA"/>
    <w:rsid w:val="004661ED"/>
    <w:rsid w:val="00467E16"/>
    <w:rsid w:val="004702E3"/>
    <w:rsid w:val="004704BD"/>
    <w:rsid w:val="00470E34"/>
    <w:rsid w:val="00473D71"/>
    <w:rsid w:val="00473F28"/>
    <w:rsid w:val="00474594"/>
    <w:rsid w:val="00475FFC"/>
    <w:rsid w:val="00477A53"/>
    <w:rsid w:val="00480918"/>
    <w:rsid w:val="00481185"/>
    <w:rsid w:val="00481D03"/>
    <w:rsid w:val="0048227A"/>
    <w:rsid w:val="0048276E"/>
    <w:rsid w:val="00482BF5"/>
    <w:rsid w:val="00483098"/>
    <w:rsid w:val="004840AD"/>
    <w:rsid w:val="004842C0"/>
    <w:rsid w:val="00484956"/>
    <w:rsid w:val="00485800"/>
    <w:rsid w:val="0049227B"/>
    <w:rsid w:val="00492E99"/>
    <w:rsid w:val="0049344D"/>
    <w:rsid w:val="004953FD"/>
    <w:rsid w:val="004A0C1A"/>
    <w:rsid w:val="004A1CB8"/>
    <w:rsid w:val="004A2C3A"/>
    <w:rsid w:val="004A2EFE"/>
    <w:rsid w:val="004A429E"/>
    <w:rsid w:val="004A4BEF"/>
    <w:rsid w:val="004A580B"/>
    <w:rsid w:val="004A769B"/>
    <w:rsid w:val="004B0164"/>
    <w:rsid w:val="004B0E76"/>
    <w:rsid w:val="004B4AF7"/>
    <w:rsid w:val="004B7571"/>
    <w:rsid w:val="004C0062"/>
    <w:rsid w:val="004C3004"/>
    <w:rsid w:val="004C7E01"/>
    <w:rsid w:val="004D1BDE"/>
    <w:rsid w:val="004D273F"/>
    <w:rsid w:val="004D2E62"/>
    <w:rsid w:val="004D3078"/>
    <w:rsid w:val="004D668C"/>
    <w:rsid w:val="004D69E4"/>
    <w:rsid w:val="004E1061"/>
    <w:rsid w:val="004E321C"/>
    <w:rsid w:val="004E5EA3"/>
    <w:rsid w:val="004E69CC"/>
    <w:rsid w:val="004E7B80"/>
    <w:rsid w:val="004F2D9B"/>
    <w:rsid w:val="004F688D"/>
    <w:rsid w:val="004F6A29"/>
    <w:rsid w:val="00500002"/>
    <w:rsid w:val="00500B97"/>
    <w:rsid w:val="00501ECF"/>
    <w:rsid w:val="0050367D"/>
    <w:rsid w:val="00506024"/>
    <w:rsid w:val="0051074D"/>
    <w:rsid w:val="00510AEC"/>
    <w:rsid w:val="005150CB"/>
    <w:rsid w:val="00515A70"/>
    <w:rsid w:val="00516DD7"/>
    <w:rsid w:val="0051799C"/>
    <w:rsid w:val="0052069C"/>
    <w:rsid w:val="005217A9"/>
    <w:rsid w:val="00523239"/>
    <w:rsid w:val="00524AE2"/>
    <w:rsid w:val="00525900"/>
    <w:rsid w:val="00526405"/>
    <w:rsid w:val="0053158A"/>
    <w:rsid w:val="00534D1F"/>
    <w:rsid w:val="00536855"/>
    <w:rsid w:val="0054042A"/>
    <w:rsid w:val="00546C8F"/>
    <w:rsid w:val="00550B70"/>
    <w:rsid w:val="00553196"/>
    <w:rsid w:val="005552C5"/>
    <w:rsid w:val="00557BF5"/>
    <w:rsid w:val="00560031"/>
    <w:rsid w:val="00560169"/>
    <w:rsid w:val="0056190C"/>
    <w:rsid w:val="00562406"/>
    <w:rsid w:val="00562748"/>
    <w:rsid w:val="00563326"/>
    <w:rsid w:val="00563640"/>
    <w:rsid w:val="005642AF"/>
    <w:rsid w:val="005722F0"/>
    <w:rsid w:val="005724D5"/>
    <w:rsid w:val="00577566"/>
    <w:rsid w:val="00577DE1"/>
    <w:rsid w:val="005827E1"/>
    <w:rsid w:val="00582AB2"/>
    <w:rsid w:val="00584463"/>
    <w:rsid w:val="005856D4"/>
    <w:rsid w:val="005862B3"/>
    <w:rsid w:val="0058686C"/>
    <w:rsid w:val="0059161C"/>
    <w:rsid w:val="00591BFB"/>
    <w:rsid w:val="0059230C"/>
    <w:rsid w:val="00592EA8"/>
    <w:rsid w:val="0059753A"/>
    <w:rsid w:val="005978B9"/>
    <w:rsid w:val="005A16C3"/>
    <w:rsid w:val="005A1D30"/>
    <w:rsid w:val="005A2D99"/>
    <w:rsid w:val="005A58D6"/>
    <w:rsid w:val="005A7933"/>
    <w:rsid w:val="005A7C5B"/>
    <w:rsid w:val="005B0BD4"/>
    <w:rsid w:val="005B21DC"/>
    <w:rsid w:val="005B3F46"/>
    <w:rsid w:val="005B54B0"/>
    <w:rsid w:val="005B5B4C"/>
    <w:rsid w:val="005B6BF2"/>
    <w:rsid w:val="005C20D0"/>
    <w:rsid w:val="005C2BFD"/>
    <w:rsid w:val="005C3BE9"/>
    <w:rsid w:val="005C3F3F"/>
    <w:rsid w:val="005C410C"/>
    <w:rsid w:val="005C415A"/>
    <w:rsid w:val="005C4449"/>
    <w:rsid w:val="005C7D31"/>
    <w:rsid w:val="005D0385"/>
    <w:rsid w:val="005D057D"/>
    <w:rsid w:val="005D0E0B"/>
    <w:rsid w:val="005D3D74"/>
    <w:rsid w:val="005D4744"/>
    <w:rsid w:val="005D483F"/>
    <w:rsid w:val="005D578F"/>
    <w:rsid w:val="005D773E"/>
    <w:rsid w:val="005E02BE"/>
    <w:rsid w:val="005E2271"/>
    <w:rsid w:val="005E4047"/>
    <w:rsid w:val="005E521F"/>
    <w:rsid w:val="005E7162"/>
    <w:rsid w:val="005F07D3"/>
    <w:rsid w:val="005F2287"/>
    <w:rsid w:val="005F2DB6"/>
    <w:rsid w:val="005F4DE4"/>
    <w:rsid w:val="005F5165"/>
    <w:rsid w:val="005F5523"/>
    <w:rsid w:val="00600844"/>
    <w:rsid w:val="0060356C"/>
    <w:rsid w:val="00606952"/>
    <w:rsid w:val="00606CF8"/>
    <w:rsid w:val="006075E4"/>
    <w:rsid w:val="006076B6"/>
    <w:rsid w:val="00607B4E"/>
    <w:rsid w:val="006104E4"/>
    <w:rsid w:val="00612B0F"/>
    <w:rsid w:val="00613695"/>
    <w:rsid w:val="00613B7D"/>
    <w:rsid w:val="00613DF8"/>
    <w:rsid w:val="0061479B"/>
    <w:rsid w:val="00617BD6"/>
    <w:rsid w:val="006202AC"/>
    <w:rsid w:val="00621254"/>
    <w:rsid w:val="00621264"/>
    <w:rsid w:val="006215A5"/>
    <w:rsid w:val="006217F9"/>
    <w:rsid w:val="0062347E"/>
    <w:rsid w:val="006256A8"/>
    <w:rsid w:val="00625B92"/>
    <w:rsid w:val="00627F56"/>
    <w:rsid w:val="00637794"/>
    <w:rsid w:val="006436A8"/>
    <w:rsid w:val="00643B45"/>
    <w:rsid w:val="00643FF2"/>
    <w:rsid w:val="00645021"/>
    <w:rsid w:val="0064698B"/>
    <w:rsid w:val="00646E3E"/>
    <w:rsid w:val="006477BD"/>
    <w:rsid w:val="00650627"/>
    <w:rsid w:val="00651ACC"/>
    <w:rsid w:val="006520FB"/>
    <w:rsid w:val="00653F45"/>
    <w:rsid w:val="00654842"/>
    <w:rsid w:val="00654A40"/>
    <w:rsid w:val="006579CD"/>
    <w:rsid w:val="006614A7"/>
    <w:rsid w:val="006619C6"/>
    <w:rsid w:val="00664D37"/>
    <w:rsid w:val="00664F5A"/>
    <w:rsid w:val="00666916"/>
    <w:rsid w:val="00666E34"/>
    <w:rsid w:val="0066723F"/>
    <w:rsid w:val="0066724B"/>
    <w:rsid w:val="00667316"/>
    <w:rsid w:val="006675DC"/>
    <w:rsid w:val="006709C9"/>
    <w:rsid w:val="006712BA"/>
    <w:rsid w:val="00671D47"/>
    <w:rsid w:val="00673FF3"/>
    <w:rsid w:val="00675127"/>
    <w:rsid w:val="006822FC"/>
    <w:rsid w:val="00682E20"/>
    <w:rsid w:val="00682F49"/>
    <w:rsid w:val="006922D3"/>
    <w:rsid w:val="00693463"/>
    <w:rsid w:val="00693FF2"/>
    <w:rsid w:val="006953F7"/>
    <w:rsid w:val="00695E10"/>
    <w:rsid w:val="006967F5"/>
    <w:rsid w:val="006A1652"/>
    <w:rsid w:val="006A1E47"/>
    <w:rsid w:val="006A2039"/>
    <w:rsid w:val="006A43BA"/>
    <w:rsid w:val="006A4DA9"/>
    <w:rsid w:val="006A5A6E"/>
    <w:rsid w:val="006A5BBE"/>
    <w:rsid w:val="006A7B1A"/>
    <w:rsid w:val="006B179D"/>
    <w:rsid w:val="006B29E2"/>
    <w:rsid w:val="006B3AE1"/>
    <w:rsid w:val="006B4AFB"/>
    <w:rsid w:val="006B56CA"/>
    <w:rsid w:val="006B5AB9"/>
    <w:rsid w:val="006B63BD"/>
    <w:rsid w:val="006B7583"/>
    <w:rsid w:val="006B767C"/>
    <w:rsid w:val="006C227A"/>
    <w:rsid w:val="006C3403"/>
    <w:rsid w:val="006C3E89"/>
    <w:rsid w:val="006C5021"/>
    <w:rsid w:val="006C5071"/>
    <w:rsid w:val="006C5BC9"/>
    <w:rsid w:val="006C6CB9"/>
    <w:rsid w:val="006D04F9"/>
    <w:rsid w:val="006D1E23"/>
    <w:rsid w:val="006D3877"/>
    <w:rsid w:val="006D3B1B"/>
    <w:rsid w:val="006D3DAC"/>
    <w:rsid w:val="006D4119"/>
    <w:rsid w:val="006D53CE"/>
    <w:rsid w:val="006D6757"/>
    <w:rsid w:val="006D6BFB"/>
    <w:rsid w:val="006E07E6"/>
    <w:rsid w:val="006E091D"/>
    <w:rsid w:val="006E13D9"/>
    <w:rsid w:val="006E275A"/>
    <w:rsid w:val="006E6439"/>
    <w:rsid w:val="006E7E89"/>
    <w:rsid w:val="006F049D"/>
    <w:rsid w:val="006F0FC4"/>
    <w:rsid w:val="006F1C52"/>
    <w:rsid w:val="006F3343"/>
    <w:rsid w:val="006F4823"/>
    <w:rsid w:val="006F6EEC"/>
    <w:rsid w:val="006F75A0"/>
    <w:rsid w:val="007016CB"/>
    <w:rsid w:val="00701B33"/>
    <w:rsid w:val="00702555"/>
    <w:rsid w:val="00702968"/>
    <w:rsid w:val="00703676"/>
    <w:rsid w:val="007108B3"/>
    <w:rsid w:val="00711D97"/>
    <w:rsid w:val="00712366"/>
    <w:rsid w:val="00712FE9"/>
    <w:rsid w:val="00717A5E"/>
    <w:rsid w:val="007204E7"/>
    <w:rsid w:val="007207D9"/>
    <w:rsid w:val="007211CA"/>
    <w:rsid w:val="00721577"/>
    <w:rsid w:val="00721F1B"/>
    <w:rsid w:val="00721F29"/>
    <w:rsid w:val="00722AEA"/>
    <w:rsid w:val="007249DC"/>
    <w:rsid w:val="00727FBF"/>
    <w:rsid w:val="007304C1"/>
    <w:rsid w:val="007321F9"/>
    <w:rsid w:val="00732EE6"/>
    <w:rsid w:val="00733E3E"/>
    <w:rsid w:val="007345F3"/>
    <w:rsid w:val="007355C2"/>
    <w:rsid w:val="00735620"/>
    <w:rsid w:val="00737A22"/>
    <w:rsid w:val="007404F1"/>
    <w:rsid w:val="00740E9E"/>
    <w:rsid w:val="00743935"/>
    <w:rsid w:val="007464A4"/>
    <w:rsid w:val="0075001C"/>
    <w:rsid w:val="00751D65"/>
    <w:rsid w:val="00751F23"/>
    <w:rsid w:val="00752352"/>
    <w:rsid w:val="00752E9F"/>
    <w:rsid w:val="00753DE0"/>
    <w:rsid w:val="007578A4"/>
    <w:rsid w:val="00763956"/>
    <w:rsid w:val="007641BD"/>
    <w:rsid w:val="00764FE8"/>
    <w:rsid w:val="007662B0"/>
    <w:rsid w:val="007672B5"/>
    <w:rsid w:val="0076732D"/>
    <w:rsid w:val="007738F3"/>
    <w:rsid w:val="00774E01"/>
    <w:rsid w:val="00776579"/>
    <w:rsid w:val="00776905"/>
    <w:rsid w:val="00777EBA"/>
    <w:rsid w:val="00781119"/>
    <w:rsid w:val="007824D5"/>
    <w:rsid w:val="007827E4"/>
    <w:rsid w:val="0078292D"/>
    <w:rsid w:val="007857FF"/>
    <w:rsid w:val="00785F9A"/>
    <w:rsid w:val="0078715F"/>
    <w:rsid w:val="007873A3"/>
    <w:rsid w:val="0079525C"/>
    <w:rsid w:val="00795EF6"/>
    <w:rsid w:val="00796476"/>
    <w:rsid w:val="007A05C0"/>
    <w:rsid w:val="007A2525"/>
    <w:rsid w:val="007A28B5"/>
    <w:rsid w:val="007A4D99"/>
    <w:rsid w:val="007A596E"/>
    <w:rsid w:val="007A5CC1"/>
    <w:rsid w:val="007A7C80"/>
    <w:rsid w:val="007B026B"/>
    <w:rsid w:val="007B2183"/>
    <w:rsid w:val="007B361A"/>
    <w:rsid w:val="007B4B75"/>
    <w:rsid w:val="007B4E71"/>
    <w:rsid w:val="007B6390"/>
    <w:rsid w:val="007B68A1"/>
    <w:rsid w:val="007B6A77"/>
    <w:rsid w:val="007C2DFB"/>
    <w:rsid w:val="007C528B"/>
    <w:rsid w:val="007C78B7"/>
    <w:rsid w:val="007C7CA8"/>
    <w:rsid w:val="007D02F1"/>
    <w:rsid w:val="007D2009"/>
    <w:rsid w:val="007D28DB"/>
    <w:rsid w:val="007D305A"/>
    <w:rsid w:val="007D3846"/>
    <w:rsid w:val="007D421B"/>
    <w:rsid w:val="007D5049"/>
    <w:rsid w:val="007D5865"/>
    <w:rsid w:val="007E15E2"/>
    <w:rsid w:val="007E2516"/>
    <w:rsid w:val="007E3B4B"/>
    <w:rsid w:val="007E4D5A"/>
    <w:rsid w:val="007E66D3"/>
    <w:rsid w:val="007E6AB7"/>
    <w:rsid w:val="007E6E7D"/>
    <w:rsid w:val="007F0DE5"/>
    <w:rsid w:val="007F0F39"/>
    <w:rsid w:val="007F32F9"/>
    <w:rsid w:val="007F4259"/>
    <w:rsid w:val="007F4C6F"/>
    <w:rsid w:val="007F4D4F"/>
    <w:rsid w:val="007F520A"/>
    <w:rsid w:val="007F5A0D"/>
    <w:rsid w:val="007F6387"/>
    <w:rsid w:val="007F665D"/>
    <w:rsid w:val="00801CA8"/>
    <w:rsid w:val="0080313C"/>
    <w:rsid w:val="00804831"/>
    <w:rsid w:val="008049A1"/>
    <w:rsid w:val="00806050"/>
    <w:rsid w:val="008064DF"/>
    <w:rsid w:val="00813C50"/>
    <w:rsid w:val="00814246"/>
    <w:rsid w:val="00814610"/>
    <w:rsid w:val="008153F9"/>
    <w:rsid w:val="008156DB"/>
    <w:rsid w:val="00816474"/>
    <w:rsid w:val="008176DF"/>
    <w:rsid w:val="00823BBB"/>
    <w:rsid w:val="0082673C"/>
    <w:rsid w:val="00826C48"/>
    <w:rsid w:val="008270A0"/>
    <w:rsid w:val="00830086"/>
    <w:rsid w:val="00833BE3"/>
    <w:rsid w:val="0083579A"/>
    <w:rsid w:val="00835D6B"/>
    <w:rsid w:val="00837728"/>
    <w:rsid w:val="00840A3D"/>
    <w:rsid w:val="0084248B"/>
    <w:rsid w:val="008426F9"/>
    <w:rsid w:val="0084332D"/>
    <w:rsid w:val="0084476D"/>
    <w:rsid w:val="008503C5"/>
    <w:rsid w:val="008526BA"/>
    <w:rsid w:val="00854C5F"/>
    <w:rsid w:val="008550EE"/>
    <w:rsid w:val="00855141"/>
    <w:rsid w:val="00856BA0"/>
    <w:rsid w:val="00861B4C"/>
    <w:rsid w:val="008645A6"/>
    <w:rsid w:val="00865E1E"/>
    <w:rsid w:val="008676A8"/>
    <w:rsid w:val="00867C57"/>
    <w:rsid w:val="00873680"/>
    <w:rsid w:val="00877F47"/>
    <w:rsid w:val="008824EC"/>
    <w:rsid w:val="00882A18"/>
    <w:rsid w:val="00883F7D"/>
    <w:rsid w:val="008855E8"/>
    <w:rsid w:val="00885F61"/>
    <w:rsid w:val="00885FFD"/>
    <w:rsid w:val="0088689C"/>
    <w:rsid w:val="00886967"/>
    <w:rsid w:val="00887509"/>
    <w:rsid w:val="0089034C"/>
    <w:rsid w:val="00890ADF"/>
    <w:rsid w:val="0089666C"/>
    <w:rsid w:val="008A3C93"/>
    <w:rsid w:val="008A41D1"/>
    <w:rsid w:val="008A461F"/>
    <w:rsid w:val="008A55A8"/>
    <w:rsid w:val="008A70F7"/>
    <w:rsid w:val="008B04BA"/>
    <w:rsid w:val="008B44A6"/>
    <w:rsid w:val="008B4A23"/>
    <w:rsid w:val="008B55D0"/>
    <w:rsid w:val="008B6B1D"/>
    <w:rsid w:val="008C035F"/>
    <w:rsid w:val="008C2A82"/>
    <w:rsid w:val="008C36BF"/>
    <w:rsid w:val="008C5C97"/>
    <w:rsid w:val="008C7347"/>
    <w:rsid w:val="008C782D"/>
    <w:rsid w:val="008D0FF5"/>
    <w:rsid w:val="008D325D"/>
    <w:rsid w:val="008D6A05"/>
    <w:rsid w:val="008D7388"/>
    <w:rsid w:val="008D7D44"/>
    <w:rsid w:val="008E1E42"/>
    <w:rsid w:val="008E4D73"/>
    <w:rsid w:val="008E6F4E"/>
    <w:rsid w:val="008F0163"/>
    <w:rsid w:val="008F2F69"/>
    <w:rsid w:val="008F3EE8"/>
    <w:rsid w:val="008F4E77"/>
    <w:rsid w:val="008F54EA"/>
    <w:rsid w:val="008F5CF5"/>
    <w:rsid w:val="008F60B2"/>
    <w:rsid w:val="008F6F09"/>
    <w:rsid w:val="008F7B25"/>
    <w:rsid w:val="009004B8"/>
    <w:rsid w:val="00902814"/>
    <w:rsid w:val="009038E0"/>
    <w:rsid w:val="00903F83"/>
    <w:rsid w:val="00907419"/>
    <w:rsid w:val="00912D20"/>
    <w:rsid w:val="00913192"/>
    <w:rsid w:val="00915008"/>
    <w:rsid w:val="00915509"/>
    <w:rsid w:val="00917DC9"/>
    <w:rsid w:val="00926EBB"/>
    <w:rsid w:val="009314D8"/>
    <w:rsid w:val="009319BF"/>
    <w:rsid w:val="00932770"/>
    <w:rsid w:val="00933417"/>
    <w:rsid w:val="0093475D"/>
    <w:rsid w:val="0093486A"/>
    <w:rsid w:val="00937DB2"/>
    <w:rsid w:val="009416E2"/>
    <w:rsid w:val="00942424"/>
    <w:rsid w:val="0094267D"/>
    <w:rsid w:val="00942BBF"/>
    <w:rsid w:val="0094755B"/>
    <w:rsid w:val="00951BE1"/>
    <w:rsid w:val="009526F2"/>
    <w:rsid w:val="0095279B"/>
    <w:rsid w:val="009532A0"/>
    <w:rsid w:val="00954221"/>
    <w:rsid w:val="0095451B"/>
    <w:rsid w:val="0095509A"/>
    <w:rsid w:val="00957575"/>
    <w:rsid w:val="00960129"/>
    <w:rsid w:val="00961605"/>
    <w:rsid w:val="0096175D"/>
    <w:rsid w:val="00961A44"/>
    <w:rsid w:val="00961FA0"/>
    <w:rsid w:val="0096237A"/>
    <w:rsid w:val="00962620"/>
    <w:rsid w:val="00963143"/>
    <w:rsid w:val="009639E9"/>
    <w:rsid w:val="0096453D"/>
    <w:rsid w:val="00966A0E"/>
    <w:rsid w:val="009675F5"/>
    <w:rsid w:val="0096783A"/>
    <w:rsid w:val="009706B9"/>
    <w:rsid w:val="00971897"/>
    <w:rsid w:val="00972E26"/>
    <w:rsid w:val="00975EC1"/>
    <w:rsid w:val="00977B30"/>
    <w:rsid w:val="00980EEA"/>
    <w:rsid w:val="00982D2B"/>
    <w:rsid w:val="00985468"/>
    <w:rsid w:val="00986317"/>
    <w:rsid w:val="00990255"/>
    <w:rsid w:val="00991BD0"/>
    <w:rsid w:val="00992D5F"/>
    <w:rsid w:val="009A11D6"/>
    <w:rsid w:val="009A1775"/>
    <w:rsid w:val="009A2C74"/>
    <w:rsid w:val="009A2DED"/>
    <w:rsid w:val="009A557C"/>
    <w:rsid w:val="009A65D2"/>
    <w:rsid w:val="009A71E2"/>
    <w:rsid w:val="009B1E3E"/>
    <w:rsid w:val="009B22BA"/>
    <w:rsid w:val="009B328C"/>
    <w:rsid w:val="009B5238"/>
    <w:rsid w:val="009B56D2"/>
    <w:rsid w:val="009C0884"/>
    <w:rsid w:val="009C1DD3"/>
    <w:rsid w:val="009C2FFB"/>
    <w:rsid w:val="009C344F"/>
    <w:rsid w:val="009C4C8F"/>
    <w:rsid w:val="009D16A0"/>
    <w:rsid w:val="009D2A3F"/>
    <w:rsid w:val="009D3667"/>
    <w:rsid w:val="009D50FE"/>
    <w:rsid w:val="009D6D52"/>
    <w:rsid w:val="009E173C"/>
    <w:rsid w:val="009E1A80"/>
    <w:rsid w:val="009E29EB"/>
    <w:rsid w:val="009E6BB5"/>
    <w:rsid w:val="009E6FE5"/>
    <w:rsid w:val="009F0CBB"/>
    <w:rsid w:val="009F1FAF"/>
    <w:rsid w:val="009F2C9F"/>
    <w:rsid w:val="009F360B"/>
    <w:rsid w:val="009F3B42"/>
    <w:rsid w:val="009F58EE"/>
    <w:rsid w:val="009F79FA"/>
    <w:rsid w:val="00A000EB"/>
    <w:rsid w:val="00A04B4E"/>
    <w:rsid w:val="00A04C69"/>
    <w:rsid w:val="00A056D6"/>
    <w:rsid w:val="00A05A07"/>
    <w:rsid w:val="00A125B4"/>
    <w:rsid w:val="00A163CB"/>
    <w:rsid w:val="00A164A5"/>
    <w:rsid w:val="00A200ED"/>
    <w:rsid w:val="00A211FE"/>
    <w:rsid w:val="00A22B42"/>
    <w:rsid w:val="00A256FE"/>
    <w:rsid w:val="00A316D3"/>
    <w:rsid w:val="00A32400"/>
    <w:rsid w:val="00A36030"/>
    <w:rsid w:val="00A36948"/>
    <w:rsid w:val="00A40D8D"/>
    <w:rsid w:val="00A42BB3"/>
    <w:rsid w:val="00A4643A"/>
    <w:rsid w:val="00A46F23"/>
    <w:rsid w:val="00A47374"/>
    <w:rsid w:val="00A47F99"/>
    <w:rsid w:val="00A51812"/>
    <w:rsid w:val="00A54573"/>
    <w:rsid w:val="00A545F4"/>
    <w:rsid w:val="00A55265"/>
    <w:rsid w:val="00A552DA"/>
    <w:rsid w:val="00A562D2"/>
    <w:rsid w:val="00A569EB"/>
    <w:rsid w:val="00A608F5"/>
    <w:rsid w:val="00A6424B"/>
    <w:rsid w:val="00A6458A"/>
    <w:rsid w:val="00A64E30"/>
    <w:rsid w:val="00A650EB"/>
    <w:rsid w:val="00A65DE5"/>
    <w:rsid w:val="00A716E3"/>
    <w:rsid w:val="00A723F8"/>
    <w:rsid w:val="00A73C31"/>
    <w:rsid w:val="00A803D2"/>
    <w:rsid w:val="00A8042C"/>
    <w:rsid w:val="00A84B75"/>
    <w:rsid w:val="00A91877"/>
    <w:rsid w:val="00A9292F"/>
    <w:rsid w:val="00A95988"/>
    <w:rsid w:val="00A95F06"/>
    <w:rsid w:val="00AA63B1"/>
    <w:rsid w:val="00AB2B8B"/>
    <w:rsid w:val="00AB40CF"/>
    <w:rsid w:val="00AB68F1"/>
    <w:rsid w:val="00AC1967"/>
    <w:rsid w:val="00AC346F"/>
    <w:rsid w:val="00AC789E"/>
    <w:rsid w:val="00AC7C55"/>
    <w:rsid w:val="00AD03AB"/>
    <w:rsid w:val="00AD1070"/>
    <w:rsid w:val="00AD528B"/>
    <w:rsid w:val="00AD6424"/>
    <w:rsid w:val="00AD67EE"/>
    <w:rsid w:val="00AD6F88"/>
    <w:rsid w:val="00AD7786"/>
    <w:rsid w:val="00AE0671"/>
    <w:rsid w:val="00AE5736"/>
    <w:rsid w:val="00AE612D"/>
    <w:rsid w:val="00AE7671"/>
    <w:rsid w:val="00AE770E"/>
    <w:rsid w:val="00AF146A"/>
    <w:rsid w:val="00AF7997"/>
    <w:rsid w:val="00AF79F0"/>
    <w:rsid w:val="00B0085A"/>
    <w:rsid w:val="00B015B4"/>
    <w:rsid w:val="00B021FA"/>
    <w:rsid w:val="00B05828"/>
    <w:rsid w:val="00B05A40"/>
    <w:rsid w:val="00B061E0"/>
    <w:rsid w:val="00B110EF"/>
    <w:rsid w:val="00B111D1"/>
    <w:rsid w:val="00B11AE1"/>
    <w:rsid w:val="00B122AB"/>
    <w:rsid w:val="00B150B4"/>
    <w:rsid w:val="00B15122"/>
    <w:rsid w:val="00B15646"/>
    <w:rsid w:val="00B215E4"/>
    <w:rsid w:val="00B21768"/>
    <w:rsid w:val="00B21862"/>
    <w:rsid w:val="00B21D42"/>
    <w:rsid w:val="00B227E7"/>
    <w:rsid w:val="00B22D96"/>
    <w:rsid w:val="00B22E1C"/>
    <w:rsid w:val="00B23A80"/>
    <w:rsid w:val="00B26C48"/>
    <w:rsid w:val="00B279B4"/>
    <w:rsid w:val="00B30EDA"/>
    <w:rsid w:val="00B31925"/>
    <w:rsid w:val="00B31CE7"/>
    <w:rsid w:val="00B333BF"/>
    <w:rsid w:val="00B33968"/>
    <w:rsid w:val="00B36C00"/>
    <w:rsid w:val="00B41D05"/>
    <w:rsid w:val="00B44712"/>
    <w:rsid w:val="00B47296"/>
    <w:rsid w:val="00B51A25"/>
    <w:rsid w:val="00B52639"/>
    <w:rsid w:val="00B52865"/>
    <w:rsid w:val="00B53EE7"/>
    <w:rsid w:val="00B54051"/>
    <w:rsid w:val="00B54333"/>
    <w:rsid w:val="00B54B49"/>
    <w:rsid w:val="00B55594"/>
    <w:rsid w:val="00B56034"/>
    <w:rsid w:val="00B56C5F"/>
    <w:rsid w:val="00B6087B"/>
    <w:rsid w:val="00B60B2A"/>
    <w:rsid w:val="00B64143"/>
    <w:rsid w:val="00B644B6"/>
    <w:rsid w:val="00B66D02"/>
    <w:rsid w:val="00B704CD"/>
    <w:rsid w:val="00B73005"/>
    <w:rsid w:val="00B736E8"/>
    <w:rsid w:val="00B74BB7"/>
    <w:rsid w:val="00B75215"/>
    <w:rsid w:val="00B77C8B"/>
    <w:rsid w:val="00B8125E"/>
    <w:rsid w:val="00B861EC"/>
    <w:rsid w:val="00B93640"/>
    <w:rsid w:val="00B937D7"/>
    <w:rsid w:val="00B93CBC"/>
    <w:rsid w:val="00B94DB7"/>
    <w:rsid w:val="00B94EBD"/>
    <w:rsid w:val="00B963EA"/>
    <w:rsid w:val="00B9720E"/>
    <w:rsid w:val="00BA0D76"/>
    <w:rsid w:val="00BA1601"/>
    <w:rsid w:val="00BA1C23"/>
    <w:rsid w:val="00BA2E35"/>
    <w:rsid w:val="00BA302E"/>
    <w:rsid w:val="00BA3601"/>
    <w:rsid w:val="00BA4BA3"/>
    <w:rsid w:val="00BA5971"/>
    <w:rsid w:val="00BB0610"/>
    <w:rsid w:val="00BB2AAD"/>
    <w:rsid w:val="00BB2D5B"/>
    <w:rsid w:val="00BB31B0"/>
    <w:rsid w:val="00BB4E95"/>
    <w:rsid w:val="00BB6020"/>
    <w:rsid w:val="00BB6E4A"/>
    <w:rsid w:val="00BB710B"/>
    <w:rsid w:val="00BC091F"/>
    <w:rsid w:val="00BC5A1D"/>
    <w:rsid w:val="00BC6EF7"/>
    <w:rsid w:val="00BD0414"/>
    <w:rsid w:val="00BD11F9"/>
    <w:rsid w:val="00BD3F3D"/>
    <w:rsid w:val="00BD4287"/>
    <w:rsid w:val="00BD706C"/>
    <w:rsid w:val="00BE1E8A"/>
    <w:rsid w:val="00BE33FF"/>
    <w:rsid w:val="00BF1A08"/>
    <w:rsid w:val="00BF1CE4"/>
    <w:rsid w:val="00BF4434"/>
    <w:rsid w:val="00BF4963"/>
    <w:rsid w:val="00C004EC"/>
    <w:rsid w:val="00C009E0"/>
    <w:rsid w:val="00C00E93"/>
    <w:rsid w:val="00C07AC8"/>
    <w:rsid w:val="00C156D6"/>
    <w:rsid w:val="00C160BA"/>
    <w:rsid w:val="00C164E2"/>
    <w:rsid w:val="00C20091"/>
    <w:rsid w:val="00C203A7"/>
    <w:rsid w:val="00C23B1B"/>
    <w:rsid w:val="00C25A77"/>
    <w:rsid w:val="00C25E9E"/>
    <w:rsid w:val="00C35B8E"/>
    <w:rsid w:val="00C36AAE"/>
    <w:rsid w:val="00C37950"/>
    <w:rsid w:val="00C40C45"/>
    <w:rsid w:val="00C45B22"/>
    <w:rsid w:val="00C47232"/>
    <w:rsid w:val="00C538F1"/>
    <w:rsid w:val="00C53C92"/>
    <w:rsid w:val="00C57D05"/>
    <w:rsid w:val="00C60AB7"/>
    <w:rsid w:val="00C61339"/>
    <w:rsid w:val="00C6442B"/>
    <w:rsid w:val="00C651FC"/>
    <w:rsid w:val="00C65ED3"/>
    <w:rsid w:val="00C6793F"/>
    <w:rsid w:val="00C72901"/>
    <w:rsid w:val="00C740D7"/>
    <w:rsid w:val="00C74302"/>
    <w:rsid w:val="00C755DF"/>
    <w:rsid w:val="00C81BCA"/>
    <w:rsid w:val="00C830ED"/>
    <w:rsid w:val="00C834E5"/>
    <w:rsid w:val="00C84CF9"/>
    <w:rsid w:val="00C87741"/>
    <w:rsid w:val="00C91E14"/>
    <w:rsid w:val="00C94417"/>
    <w:rsid w:val="00C947AF"/>
    <w:rsid w:val="00C96574"/>
    <w:rsid w:val="00C97101"/>
    <w:rsid w:val="00C97FAD"/>
    <w:rsid w:val="00CA2A45"/>
    <w:rsid w:val="00CA360C"/>
    <w:rsid w:val="00CA3871"/>
    <w:rsid w:val="00CA6691"/>
    <w:rsid w:val="00CA66EF"/>
    <w:rsid w:val="00CB2742"/>
    <w:rsid w:val="00CB5B3E"/>
    <w:rsid w:val="00CB6D9C"/>
    <w:rsid w:val="00CC2DCF"/>
    <w:rsid w:val="00CC30E4"/>
    <w:rsid w:val="00CC445D"/>
    <w:rsid w:val="00CC4A13"/>
    <w:rsid w:val="00CC63E8"/>
    <w:rsid w:val="00CC78A5"/>
    <w:rsid w:val="00CD0B2C"/>
    <w:rsid w:val="00CD0D48"/>
    <w:rsid w:val="00CD28AD"/>
    <w:rsid w:val="00CD645D"/>
    <w:rsid w:val="00CE10CD"/>
    <w:rsid w:val="00CE27AE"/>
    <w:rsid w:val="00CE2EF8"/>
    <w:rsid w:val="00CE4D76"/>
    <w:rsid w:val="00CF4B85"/>
    <w:rsid w:val="00D00B14"/>
    <w:rsid w:val="00D00EB3"/>
    <w:rsid w:val="00D038C7"/>
    <w:rsid w:val="00D04BF1"/>
    <w:rsid w:val="00D10FBB"/>
    <w:rsid w:val="00D14950"/>
    <w:rsid w:val="00D14AB0"/>
    <w:rsid w:val="00D15B4A"/>
    <w:rsid w:val="00D15E29"/>
    <w:rsid w:val="00D173F5"/>
    <w:rsid w:val="00D2305D"/>
    <w:rsid w:val="00D23473"/>
    <w:rsid w:val="00D30139"/>
    <w:rsid w:val="00D30E6C"/>
    <w:rsid w:val="00D31070"/>
    <w:rsid w:val="00D34489"/>
    <w:rsid w:val="00D35257"/>
    <w:rsid w:val="00D35D0F"/>
    <w:rsid w:val="00D364A9"/>
    <w:rsid w:val="00D3693D"/>
    <w:rsid w:val="00D37EC7"/>
    <w:rsid w:val="00D423FB"/>
    <w:rsid w:val="00D424B8"/>
    <w:rsid w:val="00D4341B"/>
    <w:rsid w:val="00D439D6"/>
    <w:rsid w:val="00D43BC7"/>
    <w:rsid w:val="00D5061D"/>
    <w:rsid w:val="00D521D9"/>
    <w:rsid w:val="00D52391"/>
    <w:rsid w:val="00D542E9"/>
    <w:rsid w:val="00D56EAA"/>
    <w:rsid w:val="00D56FDA"/>
    <w:rsid w:val="00D62BAF"/>
    <w:rsid w:val="00D657AE"/>
    <w:rsid w:val="00D66133"/>
    <w:rsid w:val="00D66265"/>
    <w:rsid w:val="00D67158"/>
    <w:rsid w:val="00D67838"/>
    <w:rsid w:val="00D71C8D"/>
    <w:rsid w:val="00D72DB7"/>
    <w:rsid w:val="00D735F7"/>
    <w:rsid w:val="00D7370E"/>
    <w:rsid w:val="00D770F3"/>
    <w:rsid w:val="00D779FF"/>
    <w:rsid w:val="00D8039A"/>
    <w:rsid w:val="00D82577"/>
    <w:rsid w:val="00D871D3"/>
    <w:rsid w:val="00D8752E"/>
    <w:rsid w:val="00D87B33"/>
    <w:rsid w:val="00D92332"/>
    <w:rsid w:val="00D95ECF"/>
    <w:rsid w:val="00D96D86"/>
    <w:rsid w:val="00D9788D"/>
    <w:rsid w:val="00DA5242"/>
    <w:rsid w:val="00DA77D1"/>
    <w:rsid w:val="00DB0018"/>
    <w:rsid w:val="00DB205A"/>
    <w:rsid w:val="00DB3CA3"/>
    <w:rsid w:val="00DB4AC6"/>
    <w:rsid w:val="00DB569D"/>
    <w:rsid w:val="00DB5716"/>
    <w:rsid w:val="00DB692B"/>
    <w:rsid w:val="00DB6C54"/>
    <w:rsid w:val="00DC00EB"/>
    <w:rsid w:val="00DC21AE"/>
    <w:rsid w:val="00DC2E25"/>
    <w:rsid w:val="00DC3750"/>
    <w:rsid w:val="00DC42B8"/>
    <w:rsid w:val="00DC47BF"/>
    <w:rsid w:val="00DC53BF"/>
    <w:rsid w:val="00DC53CA"/>
    <w:rsid w:val="00DC5860"/>
    <w:rsid w:val="00DC72E2"/>
    <w:rsid w:val="00DD05B4"/>
    <w:rsid w:val="00DD1FD2"/>
    <w:rsid w:val="00DD5868"/>
    <w:rsid w:val="00DD66AD"/>
    <w:rsid w:val="00DD7295"/>
    <w:rsid w:val="00DE067F"/>
    <w:rsid w:val="00DE3652"/>
    <w:rsid w:val="00DE4337"/>
    <w:rsid w:val="00DE4DF4"/>
    <w:rsid w:val="00DE59AD"/>
    <w:rsid w:val="00DF1299"/>
    <w:rsid w:val="00DF7F03"/>
    <w:rsid w:val="00E01A44"/>
    <w:rsid w:val="00E020FC"/>
    <w:rsid w:val="00E03E55"/>
    <w:rsid w:val="00E07904"/>
    <w:rsid w:val="00E1370C"/>
    <w:rsid w:val="00E13F10"/>
    <w:rsid w:val="00E163CE"/>
    <w:rsid w:val="00E21557"/>
    <w:rsid w:val="00E2355D"/>
    <w:rsid w:val="00E2437C"/>
    <w:rsid w:val="00E25540"/>
    <w:rsid w:val="00E35A4C"/>
    <w:rsid w:val="00E35F27"/>
    <w:rsid w:val="00E363A3"/>
    <w:rsid w:val="00E3686D"/>
    <w:rsid w:val="00E36C91"/>
    <w:rsid w:val="00E4046A"/>
    <w:rsid w:val="00E40578"/>
    <w:rsid w:val="00E4271F"/>
    <w:rsid w:val="00E448DE"/>
    <w:rsid w:val="00E46172"/>
    <w:rsid w:val="00E50D4F"/>
    <w:rsid w:val="00E5271F"/>
    <w:rsid w:val="00E530DA"/>
    <w:rsid w:val="00E53954"/>
    <w:rsid w:val="00E53A21"/>
    <w:rsid w:val="00E554F8"/>
    <w:rsid w:val="00E5590C"/>
    <w:rsid w:val="00E57652"/>
    <w:rsid w:val="00E577CD"/>
    <w:rsid w:val="00E60258"/>
    <w:rsid w:val="00E64153"/>
    <w:rsid w:val="00E65EA2"/>
    <w:rsid w:val="00E676A7"/>
    <w:rsid w:val="00E67BA6"/>
    <w:rsid w:val="00E701BD"/>
    <w:rsid w:val="00E706CF"/>
    <w:rsid w:val="00E7552E"/>
    <w:rsid w:val="00E7674E"/>
    <w:rsid w:val="00E813AE"/>
    <w:rsid w:val="00E84889"/>
    <w:rsid w:val="00E84DD8"/>
    <w:rsid w:val="00E9095D"/>
    <w:rsid w:val="00E921B2"/>
    <w:rsid w:val="00E93D0B"/>
    <w:rsid w:val="00E94769"/>
    <w:rsid w:val="00E960CF"/>
    <w:rsid w:val="00E96152"/>
    <w:rsid w:val="00E9625C"/>
    <w:rsid w:val="00EA0D36"/>
    <w:rsid w:val="00EA17DC"/>
    <w:rsid w:val="00EA2117"/>
    <w:rsid w:val="00EA3989"/>
    <w:rsid w:val="00EA6B6B"/>
    <w:rsid w:val="00EA762C"/>
    <w:rsid w:val="00EB00E7"/>
    <w:rsid w:val="00EB0F5C"/>
    <w:rsid w:val="00EB210C"/>
    <w:rsid w:val="00EB27B8"/>
    <w:rsid w:val="00EB508E"/>
    <w:rsid w:val="00EB50F4"/>
    <w:rsid w:val="00EB584A"/>
    <w:rsid w:val="00EB5CA7"/>
    <w:rsid w:val="00EB5FCD"/>
    <w:rsid w:val="00EB786B"/>
    <w:rsid w:val="00EB7F43"/>
    <w:rsid w:val="00EC1FBD"/>
    <w:rsid w:val="00EC276D"/>
    <w:rsid w:val="00EC2D03"/>
    <w:rsid w:val="00EC3240"/>
    <w:rsid w:val="00EC394A"/>
    <w:rsid w:val="00EC507A"/>
    <w:rsid w:val="00EC5F96"/>
    <w:rsid w:val="00ED7D7E"/>
    <w:rsid w:val="00EE078C"/>
    <w:rsid w:val="00EE0F70"/>
    <w:rsid w:val="00EE1D1E"/>
    <w:rsid w:val="00EE227F"/>
    <w:rsid w:val="00EE27FD"/>
    <w:rsid w:val="00EE30C6"/>
    <w:rsid w:val="00EE3E2C"/>
    <w:rsid w:val="00EE546A"/>
    <w:rsid w:val="00EE5A99"/>
    <w:rsid w:val="00EE5AE9"/>
    <w:rsid w:val="00EE5D8E"/>
    <w:rsid w:val="00EE73C5"/>
    <w:rsid w:val="00EF0A03"/>
    <w:rsid w:val="00EF1C94"/>
    <w:rsid w:val="00EF4987"/>
    <w:rsid w:val="00EF63D2"/>
    <w:rsid w:val="00EF6AD9"/>
    <w:rsid w:val="00EF6E5E"/>
    <w:rsid w:val="00F02CEB"/>
    <w:rsid w:val="00F03479"/>
    <w:rsid w:val="00F03F41"/>
    <w:rsid w:val="00F07A32"/>
    <w:rsid w:val="00F10758"/>
    <w:rsid w:val="00F13E72"/>
    <w:rsid w:val="00F154E9"/>
    <w:rsid w:val="00F17CAF"/>
    <w:rsid w:val="00F203D5"/>
    <w:rsid w:val="00F21D48"/>
    <w:rsid w:val="00F24C45"/>
    <w:rsid w:val="00F2636B"/>
    <w:rsid w:val="00F26EE9"/>
    <w:rsid w:val="00F3309C"/>
    <w:rsid w:val="00F33148"/>
    <w:rsid w:val="00F348CE"/>
    <w:rsid w:val="00F36696"/>
    <w:rsid w:val="00F418A9"/>
    <w:rsid w:val="00F41EED"/>
    <w:rsid w:val="00F427E6"/>
    <w:rsid w:val="00F4284D"/>
    <w:rsid w:val="00F42AF0"/>
    <w:rsid w:val="00F44367"/>
    <w:rsid w:val="00F473FF"/>
    <w:rsid w:val="00F50BD9"/>
    <w:rsid w:val="00F52BC7"/>
    <w:rsid w:val="00F55C43"/>
    <w:rsid w:val="00F5656F"/>
    <w:rsid w:val="00F57497"/>
    <w:rsid w:val="00F61B6D"/>
    <w:rsid w:val="00F679B2"/>
    <w:rsid w:val="00F67E56"/>
    <w:rsid w:val="00F67EEF"/>
    <w:rsid w:val="00F67FAA"/>
    <w:rsid w:val="00F70660"/>
    <w:rsid w:val="00F7087B"/>
    <w:rsid w:val="00F71574"/>
    <w:rsid w:val="00F73A8F"/>
    <w:rsid w:val="00F80E0E"/>
    <w:rsid w:val="00F82311"/>
    <w:rsid w:val="00F8465E"/>
    <w:rsid w:val="00F854BA"/>
    <w:rsid w:val="00F86F35"/>
    <w:rsid w:val="00F91B5E"/>
    <w:rsid w:val="00F92431"/>
    <w:rsid w:val="00F93F5A"/>
    <w:rsid w:val="00F94B51"/>
    <w:rsid w:val="00F95B73"/>
    <w:rsid w:val="00F96495"/>
    <w:rsid w:val="00F966D6"/>
    <w:rsid w:val="00FA1358"/>
    <w:rsid w:val="00FA1981"/>
    <w:rsid w:val="00FA21A4"/>
    <w:rsid w:val="00FA3187"/>
    <w:rsid w:val="00FA47AC"/>
    <w:rsid w:val="00FA4C28"/>
    <w:rsid w:val="00FA5BC0"/>
    <w:rsid w:val="00FB0BF9"/>
    <w:rsid w:val="00FB15D8"/>
    <w:rsid w:val="00FB26E7"/>
    <w:rsid w:val="00FB429D"/>
    <w:rsid w:val="00FB485B"/>
    <w:rsid w:val="00FB4885"/>
    <w:rsid w:val="00FB4C17"/>
    <w:rsid w:val="00FB6003"/>
    <w:rsid w:val="00FB6790"/>
    <w:rsid w:val="00FC0301"/>
    <w:rsid w:val="00FC290A"/>
    <w:rsid w:val="00FC4599"/>
    <w:rsid w:val="00FC734F"/>
    <w:rsid w:val="00FD0A41"/>
    <w:rsid w:val="00FD1317"/>
    <w:rsid w:val="00FD1CAC"/>
    <w:rsid w:val="00FD3C77"/>
    <w:rsid w:val="00FD3E55"/>
    <w:rsid w:val="00FD47ED"/>
    <w:rsid w:val="00FD5118"/>
    <w:rsid w:val="00FD55A1"/>
    <w:rsid w:val="00FD6362"/>
    <w:rsid w:val="00FD6E57"/>
    <w:rsid w:val="00FE002E"/>
    <w:rsid w:val="00FE2020"/>
    <w:rsid w:val="00FE387E"/>
    <w:rsid w:val="00FE4077"/>
    <w:rsid w:val="00FE4B16"/>
    <w:rsid w:val="00FE4C6C"/>
    <w:rsid w:val="00FE5FE6"/>
    <w:rsid w:val="00FE7987"/>
    <w:rsid w:val="00FF0409"/>
    <w:rsid w:val="00FF05D1"/>
    <w:rsid w:val="00FF0E1E"/>
    <w:rsid w:val="00FF2183"/>
    <w:rsid w:val="00FF3202"/>
    <w:rsid w:val="00FF4353"/>
    <w:rsid w:val="00FF52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BF5"/>
    <w:pPr>
      <w:overflowPunct w:val="0"/>
      <w:autoSpaceDE w:val="0"/>
      <w:autoSpaceDN w:val="0"/>
      <w:adjustRightInd w:val="0"/>
      <w:spacing w:line="240" w:lineRule="exact"/>
      <w:ind w:firstLine="227"/>
      <w:jc w:val="both"/>
      <w:textAlignment w:val="baseline"/>
    </w:pPr>
    <w:rPr>
      <w:lang w:eastAsia="de-DE"/>
    </w:rPr>
  </w:style>
  <w:style w:type="paragraph" w:styleId="Heading1">
    <w:name w:val="heading 1"/>
    <w:basedOn w:val="Normal"/>
    <w:next w:val="Normal"/>
    <w:link w:val="Heading1Char"/>
    <w:qFormat/>
    <w:rsid w:val="00482BF5"/>
    <w:pPr>
      <w:keepNext/>
      <w:keepLines/>
      <w:numPr>
        <w:numId w:val="4"/>
      </w:numPr>
      <w:tabs>
        <w:tab w:val="left" w:pos="567"/>
      </w:tabs>
      <w:suppressAutoHyphens/>
      <w:spacing w:before="360" w:after="240" w:line="280" w:lineRule="exact"/>
      <w:jc w:val="left"/>
      <w:outlineLvl w:val="0"/>
    </w:pPr>
    <w:rPr>
      <w:b/>
      <w:sz w:val="24"/>
    </w:rPr>
  </w:style>
  <w:style w:type="paragraph" w:styleId="Heading2">
    <w:name w:val="heading 2"/>
    <w:basedOn w:val="Normal"/>
    <w:next w:val="Normal"/>
    <w:qFormat/>
    <w:rsid w:val="00482BF5"/>
    <w:pPr>
      <w:keepNext/>
      <w:keepLines/>
      <w:numPr>
        <w:ilvl w:val="1"/>
        <w:numId w:val="4"/>
      </w:numPr>
      <w:suppressAutoHyphens/>
      <w:spacing w:before="360" w:after="160"/>
      <w:jc w:val="left"/>
      <w:outlineLvl w:val="1"/>
    </w:pPr>
    <w:rPr>
      <w:b/>
    </w:rPr>
  </w:style>
  <w:style w:type="paragraph" w:styleId="Heading3">
    <w:name w:val="heading 3"/>
    <w:basedOn w:val="Normal"/>
    <w:next w:val="p1a"/>
    <w:link w:val="Heading3Char"/>
    <w:qFormat/>
    <w:rsid w:val="00482BF5"/>
    <w:pPr>
      <w:keepNext/>
      <w:keepLines/>
      <w:numPr>
        <w:ilvl w:val="2"/>
        <w:numId w:val="4"/>
      </w:numPr>
      <w:suppressAutoHyphens/>
      <w:spacing w:before="320" w:after="160"/>
      <w:jc w:val="left"/>
      <w:outlineLvl w:val="2"/>
    </w:pPr>
    <w:rPr>
      <w:b/>
    </w:rPr>
  </w:style>
  <w:style w:type="paragraph" w:styleId="Heading4">
    <w:name w:val="heading 4"/>
    <w:basedOn w:val="Normal"/>
    <w:next w:val="p1a"/>
    <w:link w:val="Heading4Char"/>
    <w:qFormat/>
    <w:rsid w:val="00482BF5"/>
    <w:pPr>
      <w:keepNext/>
      <w:tabs>
        <w:tab w:val="left" w:pos="680"/>
      </w:tabs>
      <w:spacing w:before="240" w:after="120"/>
      <w:ind w:firstLine="0"/>
      <w:jc w:val="left"/>
      <w:outlineLvl w:val="3"/>
    </w:pPr>
    <w:rPr>
      <w:i/>
    </w:rPr>
  </w:style>
  <w:style w:type="paragraph" w:styleId="Heading5">
    <w:name w:val="heading 5"/>
    <w:basedOn w:val="Normal"/>
    <w:next w:val="Normal"/>
    <w:link w:val="Heading5Char"/>
    <w:qFormat/>
    <w:rsid w:val="00482BF5"/>
    <w:pPr>
      <w:numPr>
        <w:ilvl w:val="4"/>
        <w:numId w:val="4"/>
      </w:numPr>
      <w:spacing w:before="240" w:after="60"/>
      <w:outlineLvl w:val="4"/>
    </w:pPr>
    <w:rPr>
      <w:rFonts w:ascii="Arial" w:hAnsi="Arial"/>
      <w:sz w:val="22"/>
    </w:rPr>
  </w:style>
  <w:style w:type="paragraph" w:styleId="Heading6">
    <w:name w:val="heading 6"/>
    <w:basedOn w:val="Normal"/>
    <w:next w:val="Normal"/>
    <w:link w:val="Heading6Char"/>
    <w:qFormat/>
    <w:rsid w:val="00482BF5"/>
    <w:pPr>
      <w:numPr>
        <w:ilvl w:val="5"/>
        <w:numId w:val="4"/>
      </w:numPr>
      <w:spacing w:before="240" w:after="60"/>
      <w:outlineLvl w:val="5"/>
    </w:pPr>
    <w:rPr>
      <w:i/>
      <w:sz w:val="22"/>
    </w:rPr>
  </w:style>
  <w:style w:type="paragraph" w:styleId="Heading7">
    <w:name w:val="heading 7"/>
    <w:basedOn w:val="Normal"/>
    <w:next w:val="Normal"/>
    <w:link w:val="Heading7Char"/>
    <w:qFormat/>
    <w:rsid w:val="00482BF5"/>
    <w:pPr>
      <w:numPr>
        <w:ilvl w:val="6"/>
        <w:numId w:val="4"/>
      </w:numPr>
      <w:spacing w:before="240" w:after="60"/>
      <w:outlineLvl w:val="6"/>
    </w:pPr>
    <w:rPr>
      <w:rFonts w:ascii="Arial" w:hAnsi="Arial"/>
    </w:rPr>
  </w:style>
  <w:style w:type="paragraph" w:styleId="Heading8">
    <w:name w:val="heading 8"/>
    <w:basedOn w:val="Normal"/>
    <w:next w:val="Normal"/>
    <w:link w:val="Heading8Char"/>
    <w:qFormat/>
    <w:rsid w:val="00482BF5"/>
    <w:pPr>
      <w:numPr>
        <w:ilvl w:val="7"/>
        <w:numId w:val="4"/>
      </w:numPr>
      <w:spacing w:before="240" w:after="60"/>
      <w:outlineLvl w:val="7"/>
    </w:pPr>
    <w:rPr>
      <w:rFonts w:ascii="Arial" w:hAnsi="Arial"/>
      <w:i/>
    </w:rPr>
  </w:style>
  <w:style w:type="paragraph" w:styleId="Heading9">
    <w:name w:val="heading 9"/>
    <w:basedOn w:val="Normal"/>
    <w:next w:val="Normal"/>
    <w:link w:val="Heading9Char"/>
    <w:qFormat/>
    <w:rsid w:val="00482BF5"/>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82BF5"/>
    <w:rPr>
      <w:color w:val="0000FF"/>
      <w:u w:val="single"/>
    </w:rPr>
  </w:style>
  <w:style w:type="paragraph" w:styleId="Header">
    <w:name w:val="header"/>
    <w:basedOn w:val="p1a"/>
    <w:link w:val="HeaderChar"/>
    <w:rsid w:val="00482BF5"/>
    <w:pPr>
      <w:spacing w:line="220" w:lineRule="exact"/>
    </w:pPr>
    <w:rPr>
      <w:sz w:val="18"/>
    </w:rPr>
  </w:style>
  <w:style w:type="paragraph" w:styleId="Footer">
    <w:name w:val="footer"/>
    <w:basedOn w:val="Normal"/>
    <w:link w:val="FooterChar"/>
    <w:uiPriority w:val="99"/>
    <w:rsid w:val="00482BF5"/>
    <w:pPr>
      <w:tabs>
        <w:tab w:val="center" w:pos="4536"/>
        <w:tab w:val="right" w:pos="9072"/>
      </w:tabs>
    </w:pPr>
  </w:style>
  <w:style w:type="character" w:styleId="PageNumber">
    <w:name w:val="page number"/>
    <w:rsid w:val="00482BF5"/>
    <w:rPr>
      <w:sz w:val="18"/>
    </w:rPr>
  </w:style>
  <w:style w:type="paragraph" w:styleId="NormalWeb">
    <w:name w:val="Normal (Web)"/>
    <w:basedOn w:val="Normal"/>
    <w:rsid w:val="007204E7"/>
    <w:pPr>
      <w:spacing w:before="100" w:beforeAutospacing="1" w:after="100" w:afterAutospacing="1"/>
    </w:pPr>
  </w:style>
  <w:style w:type="character" w:styleId="FollowedHyperlink">
    <w:name w:val="FollowedHyperlink"/>
    <w:rsid w:val="007204E7"/>
    <w:rPr>
      <w:color w:val="800080"/>
      <w:u w:val="single"/>
    </w:rPr>
  </w:style>
  <w:style w:type="paragraph" w:customStyle="1" w:styleId="paragraph">
    <w:name w:val="paragraph"/>
    <w:basedOn w:val="Normal"/>
    <w:rsid w:val="008F2F69"/>
    <w:pPr>
      <w:spacing w:before="100" w:beforeAutospacing="1" w:after="100" w:afterAutospacing="1"/>
    </w:pPr>
  </w:style>
  <w:style w:type="character" w:customStyle="1" w:styleId="Heading1Char">
    <w:name w:val="Heading 1 Char"/>
    <w:link w:val="Heading1"/>
    <w:rsid w:val="00F61B6D"/>
    <w:rPr>
      <w:b/>
      <w:sz w:val="24"/>
      <w:lang w:val="en-US" w:eastAsia="de-DE"/>
    </w:rPr>
  </w:style>
  <w:style w:type="character" w:customStyle="1" w:styleId="Heading3Char">
    <w:name w:val="Heading 3 Char"/>
    <w:link w:val="Heading3"/>
    <w:rsid w:val="00F61B6D"/>
    <w:rPr>
      <w:b/>
      <w:lang w:val="en-US" w:eastAsia="de-DE"/>
    </w:rPr>
  </w:style>
  <w:style w:type="character" w:customStyle="1" w:styleId="Heading4Char">
    <w:name w:val="Heading 4 Char"/>
    <w:link w:val="Heading4"/>
    <w:rsid w:val="00F61B6D"/>
    <w:rPr>
      <w:i/>
      <w:lang w:val="en-US" w:eastAsia="de-DE"/>
    </w:rPr>
  </w:style>
  <w:style w:type="character" w:customStyle="1" w:styleId="Heading5Char">
    <w:name w:val="Heading 5 Char"/>
    <w:link w:val="Heading5"/>
    <w:rsid w:val="00F61B6D"/>
    <w:rPr>
      <w:rFonts w:ascii="Arial" w:hAnsi="Arial"/>
      <w:sz w:val="22"/>
      <w:lang w:val="en-US" w:eastAsia="de-DE"/>
    </w:rPr>
  </w:style>
  <w:style w:type="character" w:customStyle="1" w:styleId="Heading6Char">
    <w:name w:val="Heading 6 Char"/>
    <w:link w:val="Heading6"/>
    <w:rsid w:val="00F61B6D"/>
    <w:rPr>
      <w:i/>
      <w:sz w:val="22"/>
      <w:lang w:val="en-US" w:eastAsia="de-DE"/>
    </w:rPr>
  </w:style>
  <w:style w:type="character" w:customStyle="1" w:styleId="Heading7Char">
    <w:name w:val="Heading 7 Char"/>
    <w:link w:val="Heading7"/>
    <w:rsid w:val="00F61B6D"/>
    <w:rPr>
      <w:rFonts w:ascii="Arial" w:hAnsi="Arial"/>
      <w:lang w:val="en-US" w:eastAsia="de-DE"/>
    </w:rPr>
  </w:style>
  <w:style w:type="character" w:customStyle="1" w:styleId="Heading8Char">
    <w:name w:val="Heading 8 Char"/>
    <w:link w:val="Heading8"/>
    <w:rsid w:val="00F61B6D"/>
    <w:rPr>
      <w:rFonts w:ascii="Arial" w:hAnsi="Arial"/>
      <w:i/>
      <w:lang w:val="en-US" w:eastAsia="de-DE"/>
    </w:rPr>
  </w:style>
  <w:style w:type="character" w:customStyle="1" w:styleId="Heading9Char">
    <w:name w:val="Heading 9 Char"/>
    <w:link w:val="Heading9"/>
    <w:rsid w:val="00F61B6D"/>
    <w:rPr>
      <w:rFonts w:ascii="Arial" w:hAnsi="Arial"/>
      <w:b/>
      <w:i/>
      <w:sz w:val="18"/>
      <w:lang w:val="en-US" w:eastAsia="de-DE"/>
    </w:rPr>
  </w:style>
  <w:style w:type="paragraph" w:customStyle="1" w:styleId="p1a">
    <w:name w:val="p1a"/>
    <w:basedOn w:val="Normal"/>
    <w:next w:val="Normal"/>
    <w:qFormat/>
    <w:rsid w:val="00482BF5"/>
    <w:pPr>
      <w:ind w:firstLine="0"/>
    </w:pPr>
  </w:style>
  <w:style w:type="paragraph" w:customStyle="1" w:styleId="abstract">
    <w:name w:val="abstract"/>
    <w:basedOn w:val="p1a"/>
    <w:qFormat/>
    <w:rsid w:val="00482BF5"/>
    <w:pPr>
      <w:spacing w:before="600" w:after="120" w:line="220" w:lineRule="exact"/>
      <w:ind w:left="567" w:right="567"/>
      <w:contextualSpacing/>
    </w:pPr>
    <w:rPr>
      <w:sz w:val="18"/>
    </w:rPr>
  </w:style>
  <w:style w:type="paragraph" w:customStyle="1" w:styleId="address">
    <w:name w:val="address"/>
    <w:basedOn w:val="p1a"/>
    <w:qFormat/>
    <w:rsid w:val="00482BF5"/>
    <w:pPr>
      <w:jc w:val="center"/>
    </w:pPr>
    <w:rPr>
      <w:sz w:val="18"/>
    </w:rPr>
  </w:style>
  <w:style w:type="paragraph" w:customStyle="1" w:styleId="author">
    <w:name w:val="author"/>
    <w:basedOn w:val="p1a"/>
    <w:next w:val="address"/>
    <w:qFormat/>
    <w:rsid w:val="00482BF5"/>
    <w:pPr>
      <w:spacing w:after="220"/>
      <w:jc w:val="center"/>
    </w:pPr>
  </w:style>
  <w:style w:type="paragraph" w:styleId="Caption">
    <w:name w:val="caption"/>
    <w:basedOn w:val="Normal"/>
    <w:next w:val="Normal"/>
    <w:qFormat/>
    <w:rsid w:val="00482BF5"/>
    <w:pPr>
      <w:spacing w:before="120" w:after="120"/>
    </w:pPr>
    <w:rPr>
      <w:b/>
    </w:rPr>
  </w:style>
  <w:style w:type="paragraph" w:customStyle="1" w:styleId="image">
    <w:name w:val="image"/>
    <w:basedOn w:val="p1a"/>
    <w:next w:val="p1a"/>
    <w:qFormat/>
    <w:rsid w:val="00482BF5"/>
    <w:pPr>
      <w:spacing w:before="240" w:after="120" w:line="240" w:lineRule="auto"/>
      <w:jc w:val="center"/>
    </w:pPr>
  </w:style>
  <w:style w:type="paragraph" w:customStyle="1" w:styleId="bulletitem">
    <w:name w:val="bullet item"/>
    <w:basedOn w:val="Normal"/>
    <w:qFormat/>
    <w:rsid w:val="00482BF5"/>
    <w:pPr>
      <w:numPr>
        <w:numId w:val="1"/>
      </w:numPr>
      <w:spacing w:before="120" w:after="120"/>
      <w:contextualSpacing/>
    </w:pPr>
  </w:style>
  <w:style w:type="paragraph" w:customStyle="1" w:styleId="dashitem">
    <w:name w:val="dash item"/>
    <w:basedOn w:val="bulletitem"/>
    <w:qFormat/>
    <w:rsid w:val="00482BF5"/>
    <w:pPr>
      <w:numPr>
        <w:numId w:val="2"/>
      </w:numPr>
      <w:spacing w:before="80" w:after="80"/>
    </w:pPr>
  </w:style>
  <w:style w:type="paragraph" w:customStyle="1" w:styleId="equation">
    <w:name w:val="equation"/>
    <w:basedOn w:val="Normal"/>
    <w:next w:val="p1a"/>
    <w:qFormat/>
    <w:rsid w:val="00482BF5"/>
    <w:pPr>
      <w:tabs>
        <w:tab w:val="center" w:pos="3175"/>
        <w:tab w:val="right" w:pos="6917"/>
      </w:tabs>
      <w:spacing w:before="120" w:after="120"/>
      <w:ind w:right="567" w:firstLine="0"/>
      <w:jc w:val="center"/>
    </w:pPr>
  </w:style>
  <w:style w:type="paragraph" w:customStyle="1" w:styleId="figurecaption">
    <w:name w:val="figure caption"/>
    <w:basedOn w:val="Normal"/>
    <w:next w:val="p1a"/>
    <w:qFormat/>
    <w:rsid w:val="00482BF5"/>
    <w:pPr>
      <w:keepNext/>
      <w:keepLines/>
      <w:spacing w:before="120" w:after="240" w:line="220" w:lineRule="exact"/>
      <w:ind w:firstLine="0"/>
      <w:jc w:val="center"/>
    </w:pPr>
    <w:rPr>
      <w:sz w:val="18"/>
    </w:rPr>
  </w:style>
  <w:style w:type="paragraph" w:styleId="FootnoteText">
    <w:name w:val="footnote text"/>
    <w:basedOn w:val="Normal"/>
    <w:link w:val="FootnoteTextChar"/>
    <w:rsid w:val="00482BF5"/>
    <w:pPr>
      <w:tabs>
        <w:tab w:val="left" w:pos="198"/>
      </w:tabs>
      <w:spacing w:line="220" w:lineRule="exact"/>
      <w:ind w:left="198" w:hanging="198"/>
    </w:pPr>
    <w:rPr>
      <w:sz w:val="18"/>
    </w:rPr>
  </w:style>
  <w:style w:type="character" w:customStyle="1" w:styleId="FootnoteTextChar">
    <w:name w:val="Footnote Text Char"/>
    <w:link w:val="FootnoteText"/>
    <w:rsid w:val="00F61B6D"/>
    <w:rPr>
      <w:sz w:val="18"/>
      <w:lang w:val="en-US" w:eastAsia="de-DE"/>
    </w:rPr>
  </w:style>
  <w:style w:type="character" w:styleId="FootnoteReference">
    <w:name w:val="footnote reference"/>
    <w:rsid w:val="00482BF5"/>
    <w:rPr>
      <w:position w:val="6"/>
      <w:sz w:val="12"/>
      <w:vertAlign w:val="baseline"/>
    </w:rPr>
  </w:style>
  <w:style w:type="paragraph" w:customStyle="1" w:styleId="heading10">
    <w:name w:val="heading1"/>
    <w:basedOn w:val="Heading1"/>
    <w:next w:val="p1a"/>
    <w:qFormat/>
    <w:rsid w:val="00482BF5"/>
  </w:style>
  <w:style w:type="paragraph" w:customStyle="1" w:styleId="heading20">
    <w:name w:val="heading2"/>
    <w:basedOn w:val="Heading2"/>
    <w:next w:val="p1a"/>
    <w:qFormat/>
    <w:rsid w:val="00482BF5"/>
  </w:style>
  <w:style w:type="paragraph" w:customStyle="1" w:styleId="heading30">
    <w:name w:val="heading3"/>
    <w:basedOn w:val="Heading3"/>
    <w:next w:val="Normal"/>
    <w:qFormat/>
    <w:rsid w:val="00482BF5"/>
    <w:pPr>
      <w:keepNext w:val="0"/>
      <w:keepLines w:val="0"/>
      <w:numPr>
        <w:ilvl w:val="0"/>
        <w:numId w:val="0"/>
      </w:numPr>
      <w:suppressAutoHyphens w:val="0"/>
      <w:spacing w:after="0"/>
      <w:jc w:val="both"/>
    </w:pPr>
    <w:rPr>
      <w:b w:val="0"/>
    </w:rPr>
  </w:style>
  <w:style w:type="paragraph" w:customStyle="1" w:styleId="heading40">
    <w:name w:val="heading4"/>
    <w:basedOn w:val="Heading4"/>
    <w:next w:val="Normal"/>
    <w:qFormat/>
    <w:rsid w:val="00482BF5"/>
    <w:pPr>
      <w:keepNext w:val="0"/>
      <w:spacing w:after="0"/>
      <w:jc w:val="both"/>
    </w:pPr>
    <w:rPr>
      <w:i w:val="0"/>
    </w:rPr>
  </w:style>
  <w:style w:type="paragraph" w:customStyle="1" w:styleId="programcode">
    <w:name w:val="programcode"/>
    <w:basedOn w:val="Normal"/>
    <w:qFormat/>
    <w:rsid w:val="00482BF5"/>
    <w:pPr>
      <w:tabs>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20" w:after="120"/>
      <w:ind w:left="227" w:firstLine="0"/>
      <w:contextualSpacing/>
      <w:jc w:val="left"/>
    </w:pPr>
    <w:rPr>
      <w:rFonts w:ascii="Courier" w:hAnsi="Courier"/>
    </w:rPr>
  </w:style>
  <w:style w:type="paragraph" w:customStyle="1" w:styleId="referenceitem">
    <w:name w:val="referenceitem"/>
    <w:basedOn w:val="Normal"/>
    <w:qFormat/>
    <w:rsid w:val="00482BF5"/>
    <w:pPr>
      <w:spacing w:line="220" w:lineRule="exact"/>
      <w:ind w:left="227" w:hanging="227"/>
    </w:pPr>
    <w:rPr>
      <w:sz w:val="18"/>
    </w:rPr>
  </w:style>
  <w:style w:type="paragraph" w:customStyle="1" w:styleId="runninghead-left">
    <w:name w:val="running head - left"/>
    <w:basedOn w:val="Header"/>
    <w:link w:val="runninghead-leftZchn"/>
    <w:rsid w:val="00482BF5"/>
    <w:rPr>
      <w:szCs w:val="18"/>
    </w:rPr>
  </w:style>
  <w:style w:type="paragraph" w:customStyle="1" w:styleId="runninghead-right">
    <w:name w:val="running head - right"/>
    <w:basedOn w:val="Header"/>
    <w:rsid w:val="00482BF5"/>
    <w:pPr>
      <w:jc w:val="right"/>
    </w:pPr>
    <w:rPr>
      <w:bCs/>
      <w:szCs w:val="18"/>
    </w:rPr>
  </w:style>
  <w:style w:type="paragraph" w:customStyle="1" w:styleId="tablecaption">
    <w:name w:val="table caption"/>
    <w:basedOn w:val="Normal"/>
    <w:next w:val="Normal"/>
    <w:qFormat/>
    <w:rsid w:val="00482BF5"/>
    <w:pPr>
      <w:keepNext/>
      <w:keepLines/>
      <w:spacing w:before="240" w:after="120" w:line="220" w:lineRule="exact"/>
      <w:ind w:firstLine="0"/>
      <w:jc w:val="center"/>
    </w:pPr>
    <w:rPr>
      <w:sz w:val="18"/>
      <w:lang w:val="de-DE"/>
    </w:rPr>
  </w:style>
  <w:style w:type="paragraph" w:customStyle="1" w:styleId="title">
    <w:name w:val="title"/>
    <w:basedOn w:val="p1a"/>
    <w:next w:val="author"/>
    <w:qFormat/>
    <w:rsid w:val="00482BF5"/>
    <w:pPr>
      <w:keepNext/>
      <w:keepLines/>
      <w:pageBreakBefore/>
      <w:suppressAutoHyphens/>
      <w:spacing w:after="460" w:line="348" w:lineRule="exact"/>
      <w:jc w:val="center"/>
    </w:pPr>
    <w:rPr>
      <w:b/>
      <w:sz w:val="28"/>
    </w:rPr>
  </w:style>
  <w:style w:type="paragraph" w:customStyle="1" w:styleId="keywords">
    <w:name w:val="keywords"/>
    <w:basedOn w:val="abstract"/>
    <w:qFormat/>
    <w:rsid w:val="00482BF5"/>
    <w:pPr>
      <w:spacing w:before="240"/>
      <w:jc w:val="left"/>
    </w:pPr>
  </w:style>
  <w:style w:type="paragraph" w:customStyle="1" w:styleId="e-mail">
    <w:name w:val="e-mail"/>
    <w:basedOn w:val="address"/>
    <w:next w:val="address"/>
    <w:qFormat/>
    <w:rsid w:val="00482BF5"/>
    <w:rPr>
      <w:rFonts w:ascii="Courier" w:hAnsi="Courier"/>
    </w:rPr>
  </w:style>
  <w:style w:type="character" w:customStyle="1" w:styleId="HeaderChar">
    <w:name w:val="Header Char"/>
    <w:link w:val="Header"/>
    <w:rsid w:val="00482BF5"/>
    <w:rPr>
      <w:sz w:val="18"/>
      <w:lang w:val="en-US" w:eastAsia="de-DE"/>
    </w:rPr>
  </w:style>
  <w:style w:type="character" w:customStyle="1" w:styleId="runninghead-leftZchn">
    <w:name w:val="running head - left Zchn"/>
    <w:link w:val="runninghead-left"/>
    <w:rsid w:val="00482BF5"/>
    <w:rPr>
      <w:sz w:val="18"/>
      <w:szCs w:val="18"/>
      <w:lang w:val="en-US" w:eastAsia="de-DE"/>
    </w:rPr>
  </w:style>
  <w:style w:type="paragraph" w:styleId="PlainText">
    <w:name w:val="Plain Text"/>
    <w:basedOn w:val="Normal"/>
    <w:link w:val="PlainTextChar"/>
    <w:rsid w:val="00482BF5"/>
    <w:pPr>
      <w:spacing w:line="240" w:lineRule="auto"/>
    </w:pPr>
    <w:rPr>
      <w:rFonts w:ascii="Consolas" w:hAnsi="Consolas"/>
      <w:sz w:val="21"/>
      <w:szCs w:val="21"/>
    </w:rPr>
  </w:style>
  <w:style w:type="character" w:customStyle="1" w:styleId="PlainTextChar">
    <w:name w:val="Plain Text Char"/>
    <w:link w:val="PlainText"/>
    <w:rsid w:val="00482BF5"/>
    <w:rPr>
      <w:rFonts w:ascii="Consolas" w:hAnsi="Consolas"/>
      <w:sz w:val="21"/>
      <w:szCs w:val="21"/>
      <w:lang w:val="en-US" w:eastAsia="de-DE"/>
    </w:rPr>
  </w:style>
  <w:style w:type="paragraph" w:customStyle="1" w:styleId="numbereditem">
    <w:name w:val="numbered item"/>
    <w:basedOn w:val="Normal"/>
    <w:qFormat/>
    <w:rsid w:val="00482BF5"/>
    <w:pPr>
      <w:numPr>
        <w:numId w:val="3"/>
      </w:numPr>
      <w:spacing w:before="120" w:after="120"/>
      <w:contextualSpacing/>
    </w:pPr>
  </w:style>
  <w:style w:type="character" w:customStyle="1" w:styleId="FooterChar">
    <w:name w:val="Footer Char"/>
    <w:basedOn w:val="DefaultParagraphFont"/>
    <w:link w:val="Footer"/>
    <w:uiPriority w:val="99"/>
    <w:rsid w:val="00B56034"/>
    <w:rPr>
      <w:lang w:eastAsia="de-DE"/>
    </w:rPr>
  </w:style>
</w:styles>
</file>

<file path=word/webSettings.xml><?xml version="1.0" encoding="utf-8"?>
<w:webSettings xmlns:r="http://schemas.openxmlformats.org/officeDocument/2006/relationships" xmlns:w="http://schemas.openxmlformats.org/wordprocessingml/2006/main">
  <w:divs>
    <w:div w:id="56250892">
      <w:bodyDiv w:val="1"/>
      <w:marLeft w:val="0"/>
      <w:marRight w:val="0"/>
      <w:marTop w:val="0"/>
      <w:marBottom w:val="0"/>
      <w:divBdr>
        <w:top w:val="none" w:sz="0" w:space="0" w:color="auto"/>
        <w:left w:val="none" w:sz="0" w:space="0" w:color="auto"/>
        <w:bottom w:val="none" w:sz="0" w:space="0" w:color="auto"/>
        <w:right w:val="none" w:sz="0" w:space="0" w:color="auto"/>
      </w:divBdr>
    </w:div>
    <w:div w:id="100492026">
      <w:bodyDiv w:val="1"/>
      <w:marLeft w:val="0"/>
      <w:marRight w:val="0"/>
      <w:marTop w:val="0"/>
      <w:marBottom w:val="0"/>
      <w:divBdr>
        <w:top w:val="none" w:sz="0" w:space="0" w:color="auto"/>
        <w:left w:val="none" w:sz="0" w:space="0" w:color="auto"/>
        <w:bottom w:val="none" w:sz="0" w:space="0" w:color="auto"/>
        <w:right w:val="none" w:sz="0" w:space="0" w:color="auto"/>
      </w:divBdr>
      <w:divsChild>
        <w:div w:id="880939643">
          <w:marLeft w:val="0"/>
          <w:marRight w:val="0"/>
          <w:marTop w:val="0"/>
          <w:marBottom w:val="0"/>
          <w:divBdr>
            <w:top w:val="none" w:sz="0" w:space="0" w:color="auto"/>
            <w:left w:val="none" w:sz="0" w:space="0" w:color="auto"/>
            <w:bottom w:val="none" w:sz="0" w:space="0" w:color="auto"/>
            <w:right w:val="none" w:sz="0" w:space="0" w:color="auto"/>
          </w:divBdr>
          <w:divsChild>
            <w:div w:id="1349256484">
              <w:marLeft w:val="0"/>
              <w:marRight w:val="0"/>
              <w:marTop w:val="0"/>
              <w:marBottom w:val="0"/>
              <w:divBdr>
                <w:top w:val="none" w:sz="0" w:space="0" w:color="auto"/>
                <w:left w:val="none" w:sz="0" w:space="0" w:color="auto"/>
                <w:bottom w:val="none" w:sz="0" w:space="0" w:color="auto"/>
                <w:right w:val="none" w:sz="0" w:space="0" w:color="auto"/>
              </w:divBdr>
              <w:divsChild>
                <w:div w:id="1051072472">
                  <w:marLeft w:val="0"/>
                  <w:marRight w:val="0"/>
                  <w:marTop w:val="0"/>
                  <w:marBottom w:val="0"/>
                  <w:divBdr>
                    <w:top w:val="none" w:sz="0" w:space="0" w:color="auto"/>
                    <w:left w:val="none" w:sz="0" w:space="0" w:color="auto"/>
                    <w:bottom w:val="none" w:sz="0" w:space="0" w:color="auto"/>
                    <w:right w:val="none" w:sz="0" w:space="0" w:color="auto"/>
                  </w:divBdr>
                  <w:divsChild>
                    <w:div w:id="1367292910">
                      <w:marLeft w:val="0"/>
                      <w:marRight w:val="0"/>
                      <w:marTop w:val="0"/>
                      <w:marBottom w:val="0"/>
                      <w:divBdr>
                        <w:top w:val="none" w:sz="0" w:space="0" w:color="auto"/>
                        <w:left w:val="none" w:sz="0" w:space="0" w:color="auto"/>
                        <w:bottom w:val="none" w:sz="0" w:space="0" w:color="auto"/>
                        <w:right w:val="none" w:sz="0" w:space="0" w:color="auto"/>
                      </w:divBdr>
                      <w:divsChild>
                        <w:div w:id="11377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41869">
      <w:bodyDiv w:val="1"/>
      <w:marLeft w:val="0"/>
      <w:marRight w:val="0"/>
      <w:marTop w:val="0"/>
      <w:marBottom w:val="0"/>
      <w:divBdr>
        <w:top w:val="none" w:sz="0" w:space="0" w:color="auto"/>
        <w:left w:val="none" w:sz="0" w:space="0" w:color="auto"/>
        <w:bottom w:val="none" w:sz="0" w:space="0" w:color="auto"/>
        <w:right w:val="none" w:sz="0" w:space="0" w:color="auto"/>
      </w:divBdr>
    </w:div>
    <w:div w:id="175265769">
      <w:bodyDiv w:val="1"/>
      <w:marLeft w:val="0"/>
      <w:marRight w:val="0"/>
      <w:marTop w:val="0"/>
      <w:marBottom w:val="0"/>
      <w:divBdr>
        <w:top w:val="none" w:sz="0" w:space="0" w:color="auto"/>
        <w:left w:val="none" w:sz="0" w:space="0" w:color="auto"/>
        <w:bottom w:val="none" w:sz="0" w:space="0" w:color="auto"/>
        <w:right w:val="none" w:sz="0" w:space="0" w:color="auto"/>
      </w:divBdr>
    </w:div>
    <w:div w:id="354305855">
      <w:bodyDiv w:val="1"/>
      <w:marLeft w:val="0"/>
      <w:marRight w:val="0"/>
      <w:marTop w:val="0"/>
      <w:marBottom w:val="0"/>
      <w:divBdr>
        <w:top w:val="none" w:sz="0" w:space="0" w:color="auto"/>
        <w:left w:val="none" w:sz="0" w:space="0" w:color="auto"/>
        <w:bottom w:val="none" w:sz="0" w:space="0" w:color="auto"/>
        <w:right w:val="none" w:sz="0" w:space="0" w:color="auto"/>
      </w:divBdr>
    </w:div>
    <w:div w:id="445083535">
      <w:bodyDiv w:val="1"/>
      <w:marLeft w:val="0"/>
      <w:marRight w:val="0"/>
      <w:marTop w:val="0"/>
      <w:marBottom w:val="0"/>
      <w:divBdr>
        <w:top w:val="none" w:sz="0" w:space="0" w:color="auto"/>
        <w:left w:val="none" w:sz="0" w:space="0" w:color="auto"/>
        <w:bottom w:val="none" w:sz="0" w:space="0" w:color="auto"/>
        <w:right w:val="none" w:sz="0" w:space="0" w:color="auto"/>
      </w:divBdr>
    </w:div>
    <w:div w:id="512186770">
      <w:bodyDiv w:val="1"/>
      <w:marLeft w:val="0"/>
      <w:marRight w:val="0"/>
      <w:marTop w:val="0"/>
      <w:marBottom w:val="0"/>
      <w:divBdr>
        <w:top w:val="none" w:sz="0" w:space="0" w:color="auto"/>
        <w:left w:val="none" w:sz="0" w:space="0" w:color="auto"/>
        <w:bottom w:val="none" w:sz="0" w:space="0" w:color="auto"/>
        <w:right w:val="none" w:sz="0" w:space="0" w:color="auto"/>
      </w:divBdr>
    </w:div>
    <w:div w:id="584456898">
      <w:bodyDiv w:val="1"/>
      <w:marLeft w:val="0"/>
      <w:marRight w:val="0"/>
      <w:marTop w:val="0"/>
      <w:marBottom w:val="0"/>
      <w:divBdr>
        <w:top w:val="none" w:sz="0" w:space="0" w:color="auto"/>
        <w:left w:val="none" w:sz="0" w:space="0" w:color="auto"/>
        <w:bottom w:val="none" w:sz="0" w:space="0" w:color="auto"/>
        <w:right w:val="none" w:sz="0" w:space="0" w:color="auto"/>
      </w:divBdr>
    </w:div>
    <w:div w:id="816068110">
      <w:bodyDiv w:val="1"/>
      <w:marLeft w:val="5"/>
      <w:marRight w:val="5"/>
      <w:marTop w:val="0"/>
      <w:marBottom w:val="0"/>
      <w:divBdr>
        <w:top w:val="none" w:sz="0" w:space="0" w:color="auto"/>
        <w:left w:val="none" w:sz="0" w:space="0" w:color="auto"/>
        <w:bottom w:val="none" w:sz="0" w:space="0" w:color="auto"/>
        <w:right w:val="none" w:sz="0" w:space="0" w:color="auto"/>
      </w:divBdr>
      <w:divsChild>
        <w:div w:id="672880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628994">
      <w:bodyDiv w:val="1"/>
      <w:marLeft w:val="0"/>
      <w:marRight w:val="0"/>
      <w:marTop w:val="0"/>
      <w:marBottom w:val="0"/>
      <w:divBdr>
        <w:top w:val="none" w:sz="0" w:space="0" w:color="auto"/>
        <w:left w:val="none" w:sz="0" w:space="0" w:color="auto"/>
        <w:bottom w:val="none" w:sz="0" w:space="0" w:color="auto"/>
        <w:right w:val="none" w:sz="0" w:space="0" w:color="auto"/>
      </w:divBdr>
      <w:divsChild>
        <w:div w:id="934627168">
          <w:marLeft w:val="0"/>
          <w:marRight w:val="0"/>
          <w:marTop w:val="0"/>
          <w:marBottom w:val="0"/>
          <w:divBdr>
            <w:top w:val="none" w:sz="0" w:space="0" w:color="auto"/>
            <w:left w:val="none" w:sz="0" w:space="0" w:color="auto"/>
            <w:bottom w:val="none" w:sz="0" w:space="0" w:color="auto"/>
            <w:right w:val="none" w:sz="0" w:space="0" w:color="auto"/>
          </w:divBdr>
          <w:divsChild>
            <w:div w:id="861629500">
              <w:marLeft w:val="0"/>
              <w:marRight w:val="0"/>
              <w:marTop w:val="0"/>
              <w:marBottom w:val="0"/>
              <w:divBdr>
                <w:top w:val="none" w:sz="0" w:space="0" w:color="auto"/>
                <w:left w:val="none" w:sz="0" w:space="0" w:color="auto"/>
                <w:bottom w:val="none" w:sz="0" w:space="0" w:color="auto"/>
                <w:right w:val="none" w:sz="0" w:space="0" w:color="auto"/>
              </w:divBdr>
            </w:div>
            <w:div w:id="1414861630">
              <w:marLeft w:val="0"/>
              <w:marRight w:val="0"/>
              <w:marTop w:val="0"/>
              <w:marBottom w:val="0"/>
              <w:divBdr>
                <w:top w:val="none" w:sz="0" w:space="0" w:color="auto"/>
                <w:left w:val="none" w:sz="0" w:space="0" w:color="auto"/>
                <w:bottom w:val="none" w:sz="0" w:space="0" w:color="auto"/>
                <w:right w:val="none" w:sz="0" w:space="0" w:color="auto"/>
              </w:divBdr>
            </w:div>
            <w:div w:id="16366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2227">
      <w:bodyDiv w:val="1"/>
      <w:marLeft w:val="0"/>
      <w:marRight w:val="0"/>
      <w:marTop w:val="0"/>
      <w:marBottom w:val="0"/>
      <w:divBdr>
        <w:top w:val="none" w:sz="0" w:space="0" w:color="auto"/>
        <w:left w:val="none" w:sz="0" w:space="0" w:color="auto"/>
        <w:bottom w:val="none" w:sz="0" w:space="0" w:color="auto"/>
        <w:right w:val="none" w:sz="0" w:space="0" w:color="auto"/>
      </w:divBdr>
    </w:div>
    <w:div w:id="1590430838">
      <w:bodyDiv w:val="1"/>
      <w:marLeft w:val="0"/>
      <w:marRight w:val="0"/>
      <w:marTop w:val="0"/>
      <w:marBottom w:val="0"/>
      <w:divBdr>
        <w:top w:val="none" w:sz="0" w:space="0" w:color="auto"/>
        <w:left w:val="none" w:sz="0" w:space="0" w:color="auto"/>
        <w:bottom w:val="none" w:sz="0" w:space="0" w:color="auto"/>
        <w:right w:val="none" w:sz="0" w:space="0" w:color="auto"/>
      </w:divBdr>
    </w:div>
    <w:div w:id="1733120407">
      <w:bodyDiv w:val="1"/>
      <w:marLeft w:val="0"/>
      <w:marRight w:val="0"/>
      <w:marTop w:val="0"/>
      <w:marBottom w:val="0"/>
      <w:divBdr>
        <w:top w:val="none" w:sz="0" w:space="0" w:color="auto"/>
        <w:left w:val="none" w:sz="0" w:space="0" w:color="auto"/>
        <w:bottom w:val="none" w:sz="0" w:space="0" w:color="auto"/>
        <w:right w:val="none" w:sz="0" w:space="0" w:color="auto"/>
      </w:divBdr>
      <w:divsChild>
        <w:div w:id="1348559047">
          <w:marLeft w:val="0"/>
          <w:marRight w:val="0"/>
          <w:marTop w:val="0"/>
          <w:marBottom w:val="0"/>
          <w:divBdr>
            <w:top w:val="none" w:sz="0" w:space="0" w:color="auto"/>
            <w:left w:val="none" w:sz="0" w:space="0" w:color="auto"/>
            <w:bottom w:val="none" w:sz="0" w:space="0" w:color="auto"/>
            <w:right w:val="none" w:sz="0" w:space="0" w:color="auto"/>
          </w:divBdr>
        </w:div>
      </w:divsChild>
    </w:div>
    <w:div w:id="1746998370">
      <w:bodyDiv w:val="1"/>
      <w:marLeft w:val="0"/>
      <w:marRight w:val="0"/>
      <w:marTop w:val="0"/>
      <w:marBottom w:val="0"/>
      <w:divBdr>
        <w:top w:val="none" w:sz="0" w:space="0" w:color="auto"/>
        <w:left w:val="none" w:sz="0" w:space="0" w:color="auto"/>
        <w:bottom w:val="none" w:sz="0" w:space="0" w:color="auto"/>
        <w:right w:val="none" w:sz="0" w:space="0" w:color="auto"/>
      </w:divBdr>
    </w:div>
    <w:div w:id="1810171474">
      <w:bodyDiv w:val="1"/>
      <w:marLeft w:val="0"/>
      <w:marRight w:val="0"/>
      <w:marTop w:val="0"/>
      <w:marBottom w:val="0"/>
      <w:divBdr>
        <w:top w:val="none" w:sz="0" w:space="0" w:color="auto"/>
        <w:left w:val="none" w:sz="0" w:space="0" w:color="auto"/>
        <w:bottom w:val="none" w:sz="0" w:space="0" w:color="auto"/>
        <w:right w:val="none" w:sz="0" w:space="0" w:color="auto"/>
      </w:divBdr>
    </w:div>
    <w:div w:id="1969968942">
      <w:bodyDiv w:val="1"/>
      <w:marLeft w:val="5"/>
      <w:marRight w:val="5"/>
      <w:marTop w:val="0"/>
      <w:marBottom w:val="0"/>
      <w:divBdr>
        <w:top w:val="none" w:sz="0" w:space="0" w:color="auto"/>
        <w:left w:val="none" w:sz="0" w:space="0" w:color="auto"/>
        <w:bottom w:val="none" w:sz="0" w:space="0" w:color="auto"/>
        <w:right w:val="none" w:sz="0" w:space="0" w:color="auto"/>
      </w:divBdr>
    </w:div>
    <w:div w:id="2001889187">
      <w:bodyDiv w:val="1"/>
      <w:marLeft w:val="0"/>
      <w:marRight w:val="0"/>
      <w:marTop w:val="0"/>
      <w:marBottom w:val="0"/>
      <w:divBdr>
        <w:top w:val="none" w:sz="0" w:space="0" w:color="auto"/>
        <w:left w:val="none" w:sz="0" w:space="0" w:color="auto"/>
        <w:bottom w:val="none" w:sz="0" w:space="0" w:color="auto"/>
        <w:right w:val="none" w:sz="0" w:space="0" w:color="auto"/>
      </w:divBdr>
      <w:divsChild>
        <w:div w:id="1333796392">
          <w:marLeft w:val="0"/>
          <w:marRight w:val="0"/>
          <w:marTop w:val="0"/>
          <w:marBottom w:val="0"/>
          <w:divBdr>
            <w:top w:val="none" w:sz="0" w:space="0" w:color="auto"/>
            <w:left w:val="none" w:sz="0" w:space="0" w:color="auto"/>
            <w:bottom w:val="none" w:sz="0" w:space="0" w:color="auto"/>
            <w:right w:val="none" w:sz="0" w:space="0" w:color="auto"/>
          </w:divBdr>
          <w:divsChild>
            <w:div w:id="1492257244">
              <w:marLeft w:val="0"/>
              <w:marRight w:val="0"/>
              <w:marTop w:val="0"/>
              <w:marBottom w:val="0"/>
              <w:divBdr>
                <w:top w:val="none" w:sz="0" w:space="0" w:color="auto"/>
                <w:left w:val="none" w:sz="0" w:space="0" w:color="auto"/>
                <w:bottom w:val="none" w:sz="0" w:space="0" w:color="auto"/>
                <w:right w:val="none" w:sz="0" w:space="0" w:color="auto"/>
              </w:divBdr>
            </w:div>
            <w:div w:id="1915159725">
              <w:marLeft w:val="0"/>
              <w:marRight w:val="0"/>
              <w:marTop w:val="0"/>
              <w:marBottom w:val="0"/>
              <w:divBdr>
                <w:top w:val="none" w:sz="0" w:space="0" w:color="auto"/>
                <w:left w:val="none" w:sz="0" w:space="0" w:color="auto"/>
                <w:bottom w:val="none" w:sz="0" w:space="0" w:color="auto"/>
                <w:right w:val="none" w:sz="0" w:space="0" w:color="auto"/>
              </w:divBdr>
            </w:div>
            <w:div w:id="19164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09834">
      <w:bodyDiv w:val="1"/>
      <w:marLeft w:val="0"/>
      <w:marRight w:val="0"/>
      <w:marTop w:val="0"/>
      <w:marBottom w:val="0"/>
      <w:divBdr>
        <w:top w:val="none" w:sz="0" w:space="0" w:color="auto"/>
        <w:left w:val="none" w:sz="0" w:space="0" w:color="auto"/>
        <w:bottom w:val="none" w:sz="0" w:space="0" w:color="auto"/>
        <w:right w:val="none" w:sz="0" w:space="0" w:color="auto"/>
      </w:divBdr>
      <w:divsChild>
        <w:div w:id="584723592">
          <w:marLeft w:val="0"/>
          <w:marRight w:val="0"/>
          <w:marTop w:val="0"/>
          <w:marBottom w:val="0"/>
          <w:divBdr>
            <w:top w:val="none" w:sz="0" w:space="0" w:color="auto"/>
            <w:left w:val="none" w:sz="0" w:space="0" w:color="auto"/>
            <w:bottom w:val="none" w:sz="0" w:space="0" w:color="auto"/>
            <w:right w:val="none" w:sz="0" w:space="0" w:color="auto"/>
          </w:divBdr>
        </w:div>
      </w:divsChild>
    </w:div>
    <w:div w:id="2069065539">
      <w:bodyDiv w:val="1"/>
      <w:marLeft w:val="0"/>
      <w:marRight w:val="0"/>
      <w:marTop w:val="0"/>
      <w:marBottom w:val="0"/>
      <w:divBdr>
        <w:top w:val="none" w:sz="0" w:space="0" w:color="auto"/>
        <w:left w:val="none" w:sz="0" w:space="0" w:color="auto"/>
        <w:bottom w:val="none" w:sz="0" w:space="0" w:color="auto"/>
        <w:right w:val="none" w:sz="0" w:space="0" w:color="auto"/>
      </w:divBdr>
      <w:divsChild>
        <w:div w:id="48194190">
          <w:marLeft w:val="0"/>
          <w:marRight w:val="0"/>
          <w:marTop w:val="0"/>
          <w:marBottom w:val="0"/>
          <w:divBdr>
            <w:top w:val="none" w:sz="0" w:space="0" w:color="auto"/>
            <w:left w:val="none" w:sz="0" w:space="0" w:color="auto"/>
            <w:bottom w:val="none" w:sz="0" w:space="0" w:color="auto"/>
            <w:right w:val="none" w:sz="0" w:space="0" w:color="auto"/>
          </w:divBdr>
          <w:divsChild>
            <w:div w:id="1314407555">
              <w:marLeft w:val="0"/>
              <w:marRight w:val="0"/>
              <w:marTop w:val="0"/>
              <w:marBottom w:val="0"/>
              <w:divBdr>
                <w:top w:val="none" w:sz="0" w:space="0" w:color="auto"/>
                <w:left w:val="none" w:sz="0" w:space="0" w:color="auto"/>
                <w:bottom w:val="none" w:sz="0" w:space="0" w:color="auto"/>
                <w:right w:val="none" w:sz="0" w:space="0" w:color="auto"/>
              </w:divBdr>
              <w:divsChild>
                <w:div w:id="1588806546">
                  <w:marLeft w:val="0"/>
                  <w:marRight w:val="0"/>
                  <w:marTop w:val="0"/>
                  <w:marBottom w:val="0"/>
                  <w:divBdr>
                    <w:top w:val="none" w:sz="0" w:space="0" w:color="auto"/>
                    <w:left w:val="none" w:sz="0" w:space="0" w:color="auto"/>
                    <w:bottom w:val="none" w:sz="0" w:space="0" w:color="auto"/>
                    <w:right w:val="none" w:sz="0" w:space="0" w:color="auto"/>
                  </w:divBdr>
                  <w:divsChild>
                    <w:div w:id="448597516">
                      <w:marLeft w:val="0"/>
                      <w:marRight w:val="0"/>
                      <w:marTop w:val="0"/>
                      <w:marBottom w:val="0"/>
                      <w:divBdr>
                        <w:top w:val="none" w:sz="0" w:space="0" w:color="auto"/>
                        <w:left w:val="none" w:sz="0" w:space="0" w:color="auto"/>
                        <w:bottom w:val="none" w:sz="0" w:space="0" w:color="auto"/>
                        <w:right w:val="none" w:sz="0" w:space="0" w:color="auto"/>
                      </w:divBdr>
                      <w:divsChild>
                        <w:div w:id="56051361">
                          <w:marLeft w:val="0"/>
                          <w:marRight w:val="0"/>
                          <w:marTop w:val="0"/>
                          <w:marBottom w:val="0"/>
                          <w:divBdr>
                            <w:top w:val="none" w:sz="0" w:space="0" w:color="auto"/>
                            <w:left w:val="none" w:sz="0" w:space="0" w:color="auto"/>
                            <w:bottom w:val="none" w:sz="0" w:space="0" w:color="auto"/>
                            <w:right w:val="none" w:sz="0" w:space="0" w:color="auto"/>
                          </w:divBdr>
                          <w:divsChild>
                            <w:div w:id="551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s.clemson.edu/~mark/acs.html" TargetMode="External"/><Relationship Id="rId18" Type="http://schemas.openxmlformats.org/officeDocument/2006/relationships/hyperlink" Target="http://ai.eecs.umich.edu/people/conway/CSE/M.V.Wilkes/M.V.Wilkes-Tech.Memo.63.1.pdf" TargetMode="External"/><Relationship Id="rId26" Type="http://schemas.openxmlformats.org/officeDocument/2006/relationships/hyperlink" Target="http://www.freepatentsonline.com/3346851.pdf" TargetMode="External"/><Relationship Id="rId39" Type="http://schemas.openxmlformats.org/officeDocument/2006/relationships/hyperlink" Target="http://ai.eecs.umich.edu/people/conway/VLSI/Electronics/ElectrAchievAwd.pdf" TargetMode="External"/><Relationship Id="rId21" Type="http://schemas.openxmlformats.org/officeDocument/2006/relationships/hyperlink" Target="http://ai.eecs.umich.edu/people/conway/ACS/MPMSim/MPMSim.pdf" TargetMode="External"/><Relationship Id="rId34" Type="http://schemas.openxmlformats.org/officeDocument/2006/relationships/hyperlink" Target="http://dl.acm.org/citation.cfm?id=1664867" TargetMode="External"/><Relationship Id="rId42" Type="http://schemas.openxmlformats.org/officeDocument/2006/relationships/hyperlink" Target="http://ai.eecs.umich.edu/people/conway/VLSI/MPCAdv/MPCAdv.pdf" TargetMode="External"/><Relationship Id="rId47" Type="http://schemas.openxmlformats.org/officeDocument/2006/relationships/hyperlink" Target="http://www.youtube.com/watch?v=pod53_F6urQ" TargetMode="External"/><Relationship Id="rId50" Type="http://schemas.openxmlformats.org/officeDocument/2006/relationships/hyperlink" Target="http://archive.computerhistory.org/resources/access/text/Oral_History/102702492.05.01.acc.pdf" TargetMode="External"/><Relationship Id="rId55" Type="http://schemas.openxmlformats.org/officeDocument/2006/relationships/header" Target="header1.xml"/><Relationship Id="rId7" Type="http://schemas.openxmlformats.org/officeDocument/2006/relationships/hyperlink" Target="http://www.springerlink.com/content/u8952k538h128472/" TargetMode="External"/><Relationship Id="rId12" Type="http://schemas.openxmlformats.org/officeDocument/2006/relationships/image" Target="media/image5.jpeg"/><Relationship Id="rId17" Type="http://schemas.openxmlformats.org/officeDocument/2006/relationships/hyperlink" Target="http://www.informatik.uni-leipzig.de/cs/Literature/History/boevans.pdf" TargetMode="External"/><Relationship Id="rId25" Type="http://schemas.openxmlformats.org/officeDocument/2006/relationships/hyperlink" Target="http://www.cs.clemson.edu/~mark/acs_inst_set.html" TargetMode="External"/><Relationship Id="rId33" Type="http://schemas.openxmlformats.org/officeDocument/2006/relationships/hyperlink" Target="http://dl.acm.org/citation.cfm?id=42392.42394" TargetMode="External"/><Relationship Id="rId38" Type="http://schemas.openxmlformats.org/officeDocument/2006/relationships/hyperlink" Target="http://ai.eecs.umich.edu/people/conway/VLSI/InstGuide/InstGuide.pdf" TargetMode="External"/><Relationship Id="rId46" Type="http://schemas.openxmlformats.org/officeDocument/2006/relationships/hyperlink" Target="http://www.news.cornell.edu/stories/June08/HPpatent.ws.html" TargetMode="External"/><Relationship Id="rId2" Type="http://schemas.openxmlformats.org/officeDocument/2006/relationships/styles" Target="styles.xml"/><Relationship Id="rId16" Type="http://schemas.openxmlformats.org/officeDocument/2006/relationships/hyperlink" Target="http://dl.acm.org/citation.cfm?id=1859216" TargetMode="External"/><Relationship Id="rId20" Type="http://schemas.openxmlformats.org/officeDocument/2006/relationships/hyperlink" Target="http://ai.eecs.umich.edu/people/conway/ACS/SimTech/SimTech.pdf" TargetMode="External"/><Relationship Id="rId29" Type="http://schemas.openxmlformats.org/officeDocument/2006/relationships/hyperlink" Target="http://www.amazon.com/Studies-Ethnomethodology-Social-political-theory/dp/0745600050" TargetMode="External"/><Relationship Id="rId41" Type="http://schemas.openxmlformats.org/officeDocument/2006/relationships/hyperlink" Target="http://www.mosis.com/" TargetMode="External"/><Relationship Id="rId54" Type="http://schemas.openxmlformats.org/officeDocument/2006/relationships/hyperlink" Target="http://ai.eecs.umich.edu/people/conway/VLSI/VLSIarchiv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ai.eecs.umich.edu/people/conway/ACS/Archive/Instructions/ACS-1%20Instruction%20Manual.pdf" TargetMode="External"/><Relationship Id="rId32" Type="http://schemas.openxmlformats.org/officeDocument/2006/relationships/hyperlink" Target="http://ai.eecs.umich.edu/people/conway/ACS/Archive/ACS93-210.pdf" TargetMode="External"/><Relationship Id="rId37" Type="http://schemas.openxmlformats.org/officeDocument/2006/relationships/hyperlink" Target="http://ai.eecs.umich.edu/people/conway/ACS/IBM/IBM-License.html" TargetMode="External"/><Relationship Id="rId40" Type="http://schemas.openxmlformats.org/officeDocument/2006/relationships/hyperlink" Target="http://ai.eecs.umich.edu/people/conway/VLSI/MPC79/MPC79Report.pdf" TargetMode="External"/><Relationship Id="rId45" Type="http://schemas.openxmlformats.org/officeDocument/2006/relationships/hyperlink" Target="http://www.news.cornell.edu/releases/Dec97/Torng.bs.html" TargetMode="External"/><Relationship Id="rId53" Type="http://schemas.openxmlformats.org/officeDocument/2006/relationships/hyperlink" Target="http://ai.eecs.umich.edu/people/conway/Media/Through%20the%20Gender%20Labyrinth.pdf"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s.ncl.ac.uk/publications/trs/papers/891.pdf" TargetMode="External"/><Relationship Id="rId23" Type="http://schemas.openxmlformats.org/officeDocument/2006/relationships/hyperlink" Target="http://ai.eecs.umich.edu/people/conway/ACS/DIS/DIS.pdf" TargetMode="External"/><Relationship Id="rId28" Type="http://schemas.openxmlformats.org/officeDocument/2006/relationships/hyperlink" Target="http://en.wikipedia.org/wiki/Ethnomethodology" TargetMode="External"/><Relationship Id="rId36" Type="http://schemas.openxmlformats.org/officeDocument/2006/relationships/hyperlink" Target="http://homepages.cs.ncl.ac.uk/brian.randell/NATO/nato1968.PDF" TargetMode="External"/><Relationship Id="rId49" Type="http://schemas.openxmlformats.org/officeDocument/2006/relationships/hyperlink" Target="http://www.freepatentsonline.com/3718912.pdf"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s.clemson.edu/~mark/stretch.html" TargetMode="External"/><Relationship Id="rId31" Type="http://schemas.openxmlformats.org/officeDocument/2006/relationships/hyperlink" Target="http://ai.eecs.umich.edu/people/conway/ACS/Archive/ACS211-327.pdf" TargetMode="External"/><Relationship Id="rId44" Type="http://schemas.openxmlformats.org/officeDocument/2006/relationships/hyperlink" Target="http://ipa.ece.illinois.edu/mmm/papers/Acosta.1986.TC.pdf" TargetMode="External"/><Relationship Id="rId52" Type="http://schemas.openxmlformats.org/officeDocument/2006/relationships/hyperlink" Target="http://articles.latimes.com/2000/nov/19/magazine/tm-5418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i.eecs.umich.edu/people/conway/ACS/Archive/ACSarchive.html" TargetMode="External"/><Relationship Id="rId22" Type="http://schemas.openxmlformats.org/officeDocument/2006/relationships/hyperlink" Target="http://ieeexplore.ieee.org/stamp/stamp.jsp?arnumber=00803638" TargetMode="External"/><Relationship Id="rId27" Type="http://schemas.openxmlformats.org/officeDocument/2006/relationships/hyperlink" Target="http://ai.eecs.umich.edu/people/conway/ACS/LogDes/LogDes.pdf" TargetMode="External"/><Relationship Id="rId30" Type="http://schemas.openxmlformats.org/officeDocument/2006/relationships/hyperlink" Target="http://ai.eecs.umich.edu/people/conway/ACS/LSS/LSS.pdf" TargetMode="External"/><Relationship Id="rId35" Type="http://schemas.openxmlformats.org/officeDocument/2006/relationships/hyperlink" Target="http://ai.eecs.umich.edu/people/conway/ACS/DesProc/DesignProcess.pdf" TargetMode="External"/><Relationship Id="rId43" Type="http://schemas.openxmlformats.org/officeDocument/2006/relationships/hyperlink" Target="http://www.nap.edu/catalog.php?record_id=6323" TargetMode="External"/><Relationship Id="rId48" Type="http://schemas.openxmlformats.org/officeDocument/2006/relationships/hyperlink" Target="http://www.youtube.com/watch?v=i4Txvjia3p0"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ai.eecs.umich.edu/people/conway/ACS/People/Herb_Schorr/Schorr1971_ACS_Reflections.pdf"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910608\AppData\Roaming\Microsoft\Templates\sv-ln2010051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sv-ln20100518</Template>
  <TotalTime>65</TotalTime>
  <Pages>35</Pages>
  <Words>18142</Words>
  <Characters>103410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IBM-ACS: Reminiscences</vt:lpstr>
    </vt:vector>
  </TitlesOfParts>
  <Company/>
  <LinksUpToDate>false</LinksUpToDate>
  <CharactersWithSpaces>121310</CharactersWithSpaces>
  <SharedDoc>false</SharedDoc>
  <HLinks>
    <vt:vector size="174" baseType="variant">
      <vt:variant>
        <vt:i4>6160411</vt:i4>
      </vt:variant>
      <vt:variant>
        <vt:i4>99</vt:i4>
      </vt:variant>
      <vt:variant>
        <vt:i4>0</vt:i4>
      </vt:variant>
      <vt:variant>
        <vt:i4>5</vt:i4>
      </vt:variant>
      <vt:variant>
        <vt:lpwstr>http://ai.eecs.umich.edu/people/conway/VLSI/VLSIarchive.html</vt:lpwstr>
      </vt:variant>
      <vt:variant>
        <vt:lpwstr/>
      </vt:variant>
      <vt:variant>
        <vt:i4>4849673</vt:i4>
      </vt:variant>
      <vt:variant>
        <vt:i4>96</vt:i4>
      </vt:variant>
      <vt:variant>
        <vt:i4>0</vt:i4>
      </vt:variant>
      <vt:variant>
        <vt:i4>5</vt:i4>
      </vt:variant>
      <vt:variant>
        <vt:lpwstr>http://articles.latimes.com/2000/nov/19/magazine/tm-54188</vt:lpwstr>
      </vt:variant>
      <vt:variant>
        <vt:lpwstr/>
      </vt:variant>
      <vt:variant>
        <vt:i4>5177404</vt:i4>
      </vt:variant>
      <vt:variant>
        <vt:i4>93</vt:i4>
      </vt:variant>
      <vt:variant>
        <vt:i4>0</vt:i4>
      </vt:variant>
      <vt:variant>
        <vt:i4>5</vt:i4>
      </vt:variant>
      <vt:variant>
        <vt:lpwstr>http://ai.eecs.umich.edu/people/conway/ACS/People/Herb_Schorr/Schorr1971_ACS_Reflections.pdf</vt:lpwstr>
      </vt:variant>
      <vt:variant>
        <vt:lpwstr/>
      </vt:variant>
      <vt:variant>
        <vt:i4>2424944</vt:i4>
      </vt:variant>
      <vt:variant>
        <vt:i4>90</vt:i4>
      </vt:variant>
      <vt:variant>
        <vt:i4>0</vt:i4>
      </vt:variant>
      <vt:variant>
        <vt:i4>5</vt:i4>
      </vt:variant>
      <vt:variant>
        <vt:lpwstr>http://www.youtube.com/watch?v=i4Txvjia3p0</vt:lpwstr>
      </vt:variant>
      <vt:variant>
        <vt:lpwstr/>
      </vt:variant>
      <vt:variant>
        <vt:i4>6356998</vt:i4>
      </vt:variant>
      <vt:variant>
        <vt:i4>87</vt:i4>
      </vt:variant>
      <vt:variant>
        <vt:i4>0</vt:i4>
      </vt:variant>
      <vt:variant>
        <vt:i4>5</vt:i4>
      </vt:variant>
      <vt:variant>
        <vt:lpwstr>http://www.youtube.com/watch?v=pod53_F6urQ</vt:lpwstr>
      </vt:variant>
      <vt:variant>
        <vt:lpwstr/>
      </vt:variant>
      <vt:variant>
        <vt:i4>2752638</vt:i4>
      </vt:variant>
      <vt:variant>
        <vt:i4>84</vt:i4>
      </vt:variant>
      <vt:variant>
        <vt:i4>0</vt:i4>
      </vt:variant>
      <vt:variant>
        <vt:i4>5</vt:i4>
      </vt:variant>
      <vt:variant>
        <vt:lpwstr>http://www.news.cornell.edu/stories/June08/HPpatent.ws.html</vt:lpwstr>
      </vt:variant>
      <vt:variant>
        <vt:lpwstr/>
      </vt:variant>
      <vt:variant>
        <vt:i4>1114193</vt:i4>
      </vt:variant>
      <vt:variant>
        <vt:i4>81</vt:i4>
      </vt:variant>
      <vt:variant>
        <vt:i4>0</vt:i4>
      </vt:variant>
      <vt:variant>
        <vt:i4>5</vt:i4>
      </vt:variant>
      <vt:variant>
        <vt:lpwstr>http://www.news.cornell.edu/releases/Dec97/Torng.bs.html</vt:lpwstr>
      </vt:variant>
      <vt:variant>
        <vt:lpwstr/>
      </vt:variant>
      <vt:variant>
        <vt:i4>4587591</vt:i4>
      </vt:variant>
      <vt:variant>
        <vt:i4>78</vt:i4>
      </vt:variant>
      <vt:variant>
        <vt:i4>0</vt:i4>
      </vt:variant>
      <vt:variant>
        <vt:i4>5</vt:i4>
      </vt:variant>
      <vt:variant>
        <vt:lpwstr>http://ai.eecs.umich.edu/people/conway/VLSI/MPCAdv/MPCAdv.pdf</vt:lpwstr>
      </vt:variant>
      <vt:variant>
        <vt:lpwstr/>
      </vt:variant>
      <vt:variant>
        <vt:i4>1310747</vt:i4>
      </vt:variant>
      <vt:variant>
        <vt:i4>75</vt:i4>
      </vt:variant>
      <vt:variant>
        <vt:i4>0</vt:i4>
      </vt:variant>
      <vt:variant>
        <vt:i4>5</vt:i4>
      </vt:variant>
      <vt:variant>
        <vt:lpwstr>http://ai.eecs.umich.edu/people/conway/VLSI/MPC79/MPC79Report.pdf</vt:lpwstr>
      </vt:variant>
      <vt:variant>
        <vt:lpwstr/>
      </vt:variant>
      <vt:variant>
        <vt:i4>6422649</vt:i4>
      </vt:variant>
      <vt:variant>
        <vt:i4>72</vt:i4>
      </vt:variant>
      <vt:variant>
        <vt:i4>0</vt:i4>
      </vt:variant>
      <vt:variant>
        <vt:i4>5</vt:i4>
      </vt:variant>
      <vt:variant>
        <vt:lpwstr>http://ai.eecs.umich.edu/people/conway/VLSI/Electronics/ElectrAchievAwd.pdf</vt:lpwstr>
      </vt:variant>
      <vt:variant>
        <vt:lpwstr/>
      </vt:variant>
      <vt:variant>
        <vt:i4>6553701</vt:i4>
      </vt:variant>
      <vt:variant>
        <vt:i4>69</vt:i4>
      </vt:variant>
      <vt:variant>
        <vt:i4>0</vt:i4>
      </vt:variant>
      <vt:variant>
        <vt:i4>5</vt:i4>
      </vt:variant>
      <vt:variant>
        <vt:lpwstr>http://ai.eecs.umich.edu/people/conway/VLSI/InstGuide/InstGuide.pdf</vt:lpwstr>
      </vt:variant>
      <vt:variant>
        <vt:lpwstr/>
      </vt:variant>
      <vt:variant>
        <vt:i4>3670139</vt:i4>
      </vt:variant>
      <vt:variant>
        <vt:i4>66</vt:i4>
      </vt:variant>
      <vt:variant>
        <vt:i4>0</vt:i4>
      </vt:variant>
      <vt:variant>
        <vt:i4>5</vt:i4>
      </vt:variant>
      <vt:variant>
        <vt:lpwstr>http://ai.eecs.umich.edu/people/conway/ACS/IBM/IBM-License.html</vt:lpwstr>
      </vt:variant>
      <vt:variant>
        <vt:lpwstr/>
      </vt:variant>
      <vt:variant>
        <vt:i4>5308486</vt:i4>
      </vt:variant>
      <vt:variant>
        <vt:i4>63</vt:i4>
      </vt:variant>
      <vt:variant>
        <vt:i4>0</vt:i4>
      </vt:variant>
      <vt:variant>
        <vt:i4>5</vt:i4>
      </vt:variant>
      <vt:variant>
        <vt:lpwstr>http://homepages.cs.ncl.ac.uk/brian.randell/NATO/nato1968.PDF</vt:lpwstr>
      </vt:variant>
      <vt:variant>
        <vt:lpwstr/>
      </vt:variant>
      <vt:variant>
        <vt:i4>5242947</vt:i4>
      </vt:variant>
      <vt:variant>
        <vt:i4>60</vt:i4>
      </vt:variant>
      <vt:variant>
        <vt:i4>0</vt:i4>
      </vt:variant>
      <vt:variant>
        <vt:i4>5</vt:i4>
      </vt:variant>
      <vt:variant>
        <vt:lpwstr>http://ai.eecs.umich.edu/people/conway/ACS/DesProc/DesignProcess.pdf</vt:lpwstr>
      </vt:variant>
      <vt:variant>
        <vt:lpwstr/>
      </vt:variant>
      <vt:variant>
        <vt:i4>131091</vt:i4>
      </vt:variant>
      <vt:variant>
        <vt:i4>57</vt:i4>
      </vt:variant>
      <vt:variant>
        <vt:i4>0</vt:i4>
      </vt:variant>
      <vt:variant>
        <vt:i4>5</vt:i4>
      </vt:variant>
      <vt:variant>
        <vt:lpwstr>http://ai.eecs.umich.edu/people/conway/ACS/Archive/ACS93-210.pdf</vt:lpwstr>
      </vt:variant>
      <vt:variant>
        <vt:lpwstr/>
      </vt:variant>
      <vt:variant>
        <vt:i4>4259851</vt:i4>
      </vt:variant>
      <vt:variant>
        <vt:i4>54</vt:i4>
      </vt:variant>
      <vt:variant>
        <vt:i4>0</vt:i4>
      </vt:variant>
      <vt:variant>
        <vt:i4>5</vt:i4>
      </vt:variant>
      <vt:variant>
        <vt:lpwstr>http://ai.eecs.umich.edu/people/conway/ACS/Archive/ACS211-327.pdf</vt:lpwstr>
      </vt:variant>
      <vt:variant>
        <vt:lpwstr/>
      </vt:variant>
      <vt:variant>
        <vt:i4>3080249</vt:i4>
      </vt:variant>
      <vt:variant>
        <vt:i4>51</vt:i4>
      </vt:variant>
      <vt:variant>
        <vt:i4>0</vt:i4>
      </vt:variant>
      <vt:variant>
        <vt:i4>5</vt:i4>
      </vt:variant>
      <vt:variant>
        <vt:lpwstr>http://ai.eecs.umich.edu/people/conway/ACS/LSS/LSS.pdf</vt:lpwstr>
      </vt:variant>
      <vt:variant>
        <vt:lpwstr/>
      </vt:variant>
      <vt:variant>
        <vt:i4>1441792</vt:i4>
      </vt:variant>
      <vt:variant>
        <vt:i4>48</vt:i4>
      </vt:variant>
      <vt:variant>
        <vt:i4>0</vt:i4>
      </vt:variant>
      <vt:variant>
        <vt:i4>5</vt:i4>
      </vt:variant>
      <vt:variant>
        <vt:lpwstr>http://ai.eecs.umich.edu/people/conway/ACS/LogDes/LogDes.pdf</vt:lpwstr>
      </vt:variant>
      <vt:variant>
        <vt:lpwstr/>
      </vt:variant>
      <vt:variant>
        <vt:i4>7929908</vt:i4>
      </vt:variant>
      <vt:variant>
        <vt:i4>45</vt:i4>
      </vt:variant>
      <vt:variant>
        <vt:i4>0</vt:i4>
      </vt:variant>
      <vt:variant>
        <vt:i4>5</vt:i4>
      </vt:variant>
      <vt:variant>
        <vt:lpwstr>http://www.cs.clemson.edu/~mark/acs_inst_set.html</vt:lpwstr>
      </vt:variant>
      <vt:variant>
        <vt:lpwstr/>
      </vt:variant>
      <vt:variant>
        <vt:i4>4194335</vt:i4>
      </vt:variant>
      <vt:variant>
        <vt:i4>42</vt:i4>
      </vt:variant>
      <vt:variant>
        <vt:i4>0</vt:i4>
      </vt:variant>
      <vt:variant>
        <vt:i4>5</vt:i4>
      </vt:variant>
      <vt:variant>
        <vt:lpwstr>http://ai.eecs.umich.edu/people/conway/ACS/Archive/Instructions/ACS-1 Instruction Manual.pdf</vt:lpwstr>
      </vt:variant>
      <vt:variant>
        <vt:lpwstr/>
      </vt:variant>
      <vt:variant>
        <vt:i4>3080249</vt:i4>
      </vt:variant>
      <vt:variant>
        <vt:i4>39</vt:i4>
      </vt:variant>
      <vt:variant>
        <vt:i4>0</vt:i4>
      </vt:variant>
      <vt:variant>
        <vt:i4>5</vt:i4>
      </vt:variant>
      <vt:variant>
        <vt:lpwstr>http://ai.eecs.umich.edu/people/conway/ACS/DIS/DIS.pdf</vt:lpwstr>
      </vt:variant>
      <vt:variant>
        <vt:lpwstr/>
      </vt:variant>
      <vt:variant>
        <vt:i4>458769</vt:i4>
      </vt:variant>
      <vt:variant>
        <vt:i4>36</vt:i4>
      </vt:variant>
      <vt:variant>
        <vt:i4>0</vt:i4>
      </vt:variant>
      <vt:variant>
        <vt:i4>5</vt:i4>
      </vt:variant>
      <vt:variant>
        <vt:lpwstr>http://ai.eecs.umich.edu/people/conway/ACS/MPMSim/MPMSim.pdf</vt:lpwstr>
      </vt:variant>
      <vt:variant>
        <vt:lpwstr/>
      </vt:variant>
      <vt:variant>
        <vt:i4>3080249</vt:i4>
      </vt:variant>
      <vt:variant>
        <vt:i4>33</vt:i4>
      </vt:variant>
      <vt:variant>
        <vt:i4>0</vt:i4>
      </vt:variant>
      <vt:variant>
        <vt:i4>5</vt:i4>
      </vt:variant>
      <vt:variant>
        <vt:lpwstr>http://ai.eecs.umich.edu/people/conway/ACS/SimTech/SimTech.pdf</vt:lpwstr>
      </vt:variant>
      <vt:variant>
        <vt:lpwstr/>
      </vt:variant>
      <vt:variant>
        <vt:i4>1638468</vt:i4>
      </vt:variant>
      <vt:variant>
        <vt:i4>30</vt:i4>
      </vt:variant>
      <vt:variant>
        <vt:i4>0</vt:i4>
      </vt:variant>
      <vt:variant>
        <vt:i4>5</vt:i4>
      </vt:variant>
      <vt:variant>
        <vt:lpwstr>http://www.cs.clemson.edu/~mark/stretch.html</vt:lpwstr>
      </vt:variant>
      <vt:variant>
        <vt:lpwstr/>
      </vt:variant>
      <vt:variant>
        <vt:i4>7798820</vt:i4>
      </vt:variant>
      <vt:variant>
        <vt:i4>27</vt:i4>
      </vt:variant>
      <vt:variant>
        <vt:i4>0</vt:i4>
      </vt:variant>
      <vt:variant>
        <vt:i4>5</vt:i4>
      </vt:variant>
      <vt:variant>
        <vt:lpwstr>http://ai.eecs.umich.edu/people/conway/CSE/M.V.Wilkes/M.V.Wilkes-Tech.Memo.63.1.pdf</vt:lpwstr>
      </vt:variant>
      <vt:variant>
        <vt:lpwstr/>
      </vt:variant>
      <vt:variant>
        <vt:i4>3866657</vt:i4>
      </vt:variant>
      <vt:variant>
        <vt:i4>24</vt:i4>
      </vt:variant>
      <vt:variant>
        <vt:i4>0</vt:i4>
      </vt:variant>
      <vt:variant>
        <vt:i4>5</vt:i4>
      </vt:variant>
      <vt:variant>
        <vt:lpwstr>http://www.informatik.uni-leipzig.de/cs/Literature/History/boevans.pdf</vt:lpwstr>
      </vt:variant>
      <vt:variant>
        <vt:lpwstr/>
      </vt:variant>
      <vt:variant>
        <vt:i4>2687076</vt:i4>
      </vt:variant>
      <vt:variant>
        <vt:i4>21</vt:i4>
      </vt:variant>
      <vt:variant>
        <vt:i4>0</vt:i4>
      </vt:variant>
      <vt:variant>
        <vt:i4>5</vt:i4>
      </vt:variant>
      <vt:variant>
        <vt:lpwstr>http://www.cs.ncl.ac.uk/publications/trs/papers/891.pdf</vt:lpwstr>
      </vt:variant>
      <vt:variant>
        <vt:lpwstr/>
      </vt:variant>
      <vt:variant>
        <vt:i4>8323191</vt:i4>
      </vt:variant>
      <vt:variant>
        <vt:i4>18</vt:i4>
      </vt:variant>
      <vt:variant>
        <vt:i4>0</vt:i4>
      </vt:variant>
      <vt:variant>
        <vt:i4>5</vt:i4>
      </vt:variant>
      <vt:variant>
        <vt:lpwstr>http://ai.eecs.umich.edu/people/conway/ACS/Archive/ACSarchive.html</vt:lpwstr>
      </vt:variant>
      <vt:variant>
        <vt:lpwstr/>
      </vt:variant>
      <vt:variant>
        <vt:i4>524363</vt:i4>
      </vt:variant>
      <vt:variant>
        <vt:i4>15</vt:i4>
      </vt:variant>
      <vt:variant>
        <vt:i4>0</vt:i4>
      </vt:variant>
      <vt:variant>
        <vt:i4>5</vt:i4>
      </vt:variant>
      <vt:variant>
        <vt:lpwstr>http://www.cs.clemson.edu/~mark/acs.html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IBM-ACS: Reminiscences</dc:title>
  <dc:creator>Lynn Conway</dc:creator>
  <cp:lastModifiedBy>Lynn</cp:lastModifiedBy>
  <cp:revision>5</cp:revision>
  <cp:lastPrinted>2012-09-15T18:30:00Z</cp:lastPrinted>
  <dcterms:created xsi:type="dcterms:W3CDTF">2012-09-15T18:30:00Z</dcterms:created>
  <dcterms:modified xsi:type="dcterms:W3CDTF">2012-09-20T14:08:00Z</dcterms:modified>
</cp:coreProperties>
</file>